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0DFA" w14:textId="4057B3F6" w:rsidR="00081D13" w:rsidRPr="00353FDC" w:rsidRDefault="00B87B3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B87B3D">
        <w:rPr>
          <w:rFonts w:ascii="Arial" w:hAnsi="Arial" w:cs="Arial"/>
        </w:rPr>
        <w:t>Niepołomice</w:t>
      </w:r>
      <w:r w:rsidR="00081D13" w:rsidRPr="00353FDC">
        <w:rPr>
          <w:rFonts w:ascii="Arial" w:hAnsi="Arial" w:cs="Arial"/>
        </w:rPr>
        <w:t xml:space="preserve"> dnia: </w:t>
      </w:r>
      <w:r w:rsidRPr="00B87B3D">
        <w:rPr>
          <w:rFonts w:ascii="Arial" w:hAnsi="Arial" w:cs="Arial"/>
        </w:rPr>
        <w:t>2023-10-25</w:t>
      </w:r>
    </w:p>
    <w:p w14:paraId="14030D1C" w14:textId="2FC0B860" w:rsidR="00081D13" w:rsidRPr="00353FDC" w:rsidRDefault="00B87B3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87B3D">
        <w:rPr>
          <w:rFonts w:ascii="Arial" w:hAnsi="Arial" w:cs="Arial"/>
          <w:b/>
          <w:bCs/>
        </w:rPr>
        <w:t>GMINA NIEPOŁOMICE</w:t>
      </w:r>
    </w:p>
    <w:p w14:paraId="541AA41E" w14:textId="12226DEF" w:rsidR="00081D13" w:rsidRPr="00353FDC" w:rsidRDefault="00B87B3D" w:rsidP="00081D13">
      <w:pPr>
        <w:spacing w:line="360" w:lineRule="auto"/>
        <w:ind w:right="3969"/>
        <w:rPr>
          <w:rFonts w:ascii="Arial" w:hAnsi="Arial" w:cs="Arial"/>
        </w:rPr>
      </w:pPr>
      <w:r w:rsidRPr="00B87B3D">
        <w:rPr>
          <w:rFonts w:ascii="Arial" w:hAnsi="Arial" w:cs="Arial"/>
        </w:rPr>
        <w:t>Pl. Zwycięstwa</w:t>
      </w:r>
      <w:r w:rsidR="00081D13" w:rsidRPr="00353FDC">
        <w:rPr>
          <w:rFonts w:ascii="Arial" w:hAnsi="Arial" w:cs="Arial"/>
        </w:rPr>
        <w:t xml:space="preserve"> </w:t>
      </w:r>
      <w:r w:rsidRPr="00B87B3D">
        <w:rPr>
          <w:rFonts w:ascii="Arial" w:hAnsi="Arial" w:cs="Arial"/>
        </w:rPr>
        <w:t>13</w:t>
      </w:r>
    </w:p>
    <w:p w14:paraId="1D16EE8A" w14:textId="7392E9F4" w:rsidR="00081D13" w:rsidRPr="00353FDC" w:rsidRDefault="00B87B3D" w:rsidP="00081D13">
      <w:pPr>
        <w:ind w:right="3969"/>
        <w:rPr>
          <w:rFonts w:ascii="Arial" w:hAnsi="Arial" w:cs="Arial"/>
        </w:rPr>
      </w:pPr>
      <w:r w:rsidRPr="00B87B3D">
        <w:rPr>
          <w:rFonts w:ascii="Arial" w:hAnsi="Arial" w:cs="Arial"/>
        </w:rPr>
        <w:t>32-005</w:t>
      </w:r>
      <w:r w:rsidR="00081D13" w:rsidRPr="00353FDC">
        <w:rPr>
          <w:rFonts w:ascii="Arial" w:hAnsi="Arial" w:cs="Arial"/>
        </w:rPr>
        <w:t xml:space="preserve"> </w:t>
      </w:r>
      <w:r w:rsidRPr="00B87B3D">
        <w:rPr>
          <w:rFonts w:ascii="Arial" w:hAnsi="Arial" w:cs="Arial"/>
        </w:rPr>
        <w:t>Niepołomice</w:t>
      </w:r>
    </w:p>
    <w:p w14:paraId="1B82082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78CBA69" w14:textId="77777777" w:rsidTr="00C13EA9">
        <w:tc>
          <w:tcPr>
            <w:tcW w:w="10065" w:type="dxa"/>
            <w:shd w:val="clear" w:color="auto" w:fill="F2F2F2"/>
            <w:hideMark/>
          </w:tcPr>
          <w:p w14:paraId="667FD0DA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07C31B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CD8221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A9FAA70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5074B2D" w14:textId="77777777" w:rsidTr="00081D13">
        <w:tc>
          <w:tcPr>
            <w:tcW w:w="2269" w:type="dxa"/>
            <w:shd w:val="clear" w:color="auto" w:fill="auto"/>
          </w:tcPr>
          <w:p w14:paraId="2A5A5073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5CD035F" w14:textId="624B7875" w:rsidR="00081D13" w:rsidRPr="00353FDC" w:rsidRDefault="00B87B3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7B3D">
              <w:rPr>
                <w:rFonts w:ascii="Arial" w:hAnsi="Arial" w:cs="Arial"/>
                <w:bCs/>
              </w:rPr>
              <w:t>Realizacja przedsięwzięć niskoemisyjnych budynków jednorodzinnych w ramach programu STOP SMOG dla Gminy Niepołomice - Etap II - ocieplenie podłogi poddasza</w:t>
            </w:r>
          </w:p>
        </w:tc>
      </w:tr>
      <w:tr w:rsidR="00B87B3D" w:rsidRPr="00353FDC" w14:paraId="676100EC" w14:textId="77777777" w:rsidTr="001D31D2">
        <w:tc>
          <w:tcPr>
            <w:tcW w:w="2269" w:type="dxa"/>
            <w:shd w:val="clear" w:color="auto" w:fill="auto"/>
          </w:tcPr>
          <w:p w14:paraId="5005E27B" w14:textId="77777777" w:rsidR="00B87B3D" w:rsidRPr="00353FDC" w:rsidRDefault="00B87B3D" w:rsidP="001D31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CCE74BC" w14:textId="7EED1579" w:rsidR="00B87B3D" w:rsidRPr="00353FDC" w:rsidRDefault="00B87B3D" w:rsidP="001D31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87B3D">
              <w:rPr>
                <w:rFonts w:ascii="Arial" w:hAnsi="Arial" w:cs="Arial"/>
                <w:bCs/>
              </w:rPr>
              <w:t>ZP.271.28.2023</w:t>
            </w:r>
          </w:p>
        </w:tc>
      </w:tr>
    </w:tbl>
    <w:p w14:paraId="34BE6009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6770E18" w14:textId="1F58A296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87B3D" w:rsidRPr="00B87B3D">
        <w:rPr>
          <w:rFonts w:ascii="Arial" w:hAnsi="Arial" w:cs="Arial"/>
          <w:b/>
        </w:rPr>
        <w:t>GMINA NIEPOŁOMICE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87B3D" w:rsidRPr="00B87B3D">
        <w:rPr>
          <w:rFonts w:ascii="Arial" w:hAnsi="Arial" w:cs="Arial"/>
        </w:rPr>
        <w:t>(</w:t>
      </w:r>
      <w:proofErr w:type="spellStart"/>
      <w:r w:rsidR="00B87B3D" w:rsidRPr="00B87B3D">
        <w:rPr>
          <w:rFonts w:ascii="Arial" w:hAnsi="Arial" w:cs="Arial"/>
        </w:rPr>
        <w:t>t.j</w:t>
      </w:r>
      <w:proofErr w:type="spellEnd"/>
      <w:r w:rsidR="00B87B3D" w:rsidRPr="00B87B3D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87B3D" w:rsidRPr="00E1738E" w14:paraId="7DC9A12F" w14:textId="77777777" w:rsidTr="001D31D2">
        <w:trPr>
          <w:cantSplit/>
        </w:trPr>
        <w:tc>
          <w:tcPr>
            <w:tcW w:w="10080" w:type="dxa"/>
          </w:tcPr>
          <w:p w14:paraId="49E3125A" w14:textId="2D1B25F6" w:rsidR="00B87B3D" w:rsidRDefault="00B87B3D" w:rsidP="001D31D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87B3D">
              <w:rPr>
                <w:rFonts w:ascii="Arial" w:hAnsi="Arial" w:cs="Arial"/>
                <w:b/>
              </w:rPr>
              <w:t>PRZEDSIĘBIORSTWO BUDOWLANO REMONTOWO HANDLOWE P.B.R.</w:t>
            </w:r>
            <w:r w:rsidR="00471B59">
              <w:rPr>
                <w:rFonts w:ascii="Arial" w:hAnsi="Arial" w:cs="Arial"/>
                <w:b/>
              </w:rPr>
              <w:t xml:space="preserve"> </w:t>
            </w:r>
            <w:r w:rsidRPr="00B87B3D">
              <w:rPr>
                <w:rFonts w:ascii="Arial" w:hAnsi="Arial" w:cs="Arial"/>
                <w:b/>
              </w:rPr>
              <w:t>SP.</w:t>
            </w:r>
            <w:r w:rsidR="00471B59">
              <w:rPr>
                <w:rFonts w:ascii="Arial" w:hAnsi="Arial" w:cs="Arial"/>
                <w:b/>
              </w:rPr>
              <w:t xml:space="preserve"> </w:t>
            </w:r>
            <w:r w:rsidRPr="00B87B3D">
              <w:rPr>
                <w:rFonts w:ascii="Arial" w:hAnsi="Arial" w:cs="Arial"/>
                <w:b/>
              </w:rPr>
              <w:t>Z</w:t>
            </w:r>
            <w:r w:rsidR="00471B59">
              <w:rPr>
                <w:rFonts w:ascii="Arial" w:hAnsi="Arial" w:cs="Arial"/>
                <w:b/>
              </w:rPr>
              <w:t xml:space="preserve"> </w:t>
            </w:r>
            <w:r w:rsidRPr="00B87B3D">
              <w:rPr>
                <w:rFonts w:ascii="Arial" w:hAnsi="Arial" w:cs="Arial"/>
                <w:b/>
              </w:rPr>
              <w:t>O.O</w:t>
            </w:r>
            <w:r w:rsidR="00471B59">
              <w:rPr>
                <w:rFonts w:ascii="Arial" w:hAnsi="Arial" w:cs="Arial"/>
                <w:b/>
              </w:rPr>
              <w:t>.</w:t>
            </w:r>
          </w:p>
          <w:p w14:paraId="2743E375" w14:textId="40C24959" w:rsidR="00B87B3D" w:rsidRPr="00AC1F4A" w:rsidRDefault="00B87B3D" w:rsidP="001D31D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87B3D">
              <w:rPr>
                <w:rFonts w:ascii="Arial" w:hAnsi="Arial" w:cs="Arial"/>
                <w:bCs/>
              </w:rPr>
              <w:t>Maszkienice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87B3D">
              <w:rPr>
                <w:rFonts w:ascii="Arial" w:hAnsi="Arial" w:cs="Arial"/>
                <w:bCs/>
              </w:rPr>
              <w:t>175</w:t>
            </w:r>
          </w:p>
          <w:p w14:paraId="7279D465" w14:textId="0F7BDF12" w:rsidR="00B87B3D" w:rsidRPr="00E1738E" w:rsidRDefault="00B87B3D" w:rsidP="001D31D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87B3D">
              <w:rPr>
                <w:rFonts w:ascii="Arial" w:hAnsi="Arial" w:cs="Arial"/>
                <w:bCs/>
              </w:rPr>
              <w:t>32-828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="006E61FF">
              <w:rPr>
                <w:rFonts w:ascii="Arial" w:hAnsi="Arial" w:cs="Arial"/>
                <w:bCs/>
              </w:rPr>
              <w:t>Biadoliny Szlacheckie</w:t>
            </w:r>
          </w:p>
          <w:p w14:paraId="46D61F2D" w14:textId="73A27EFA" w:rsidR="00B87B3D" w:rsidRPr="00BC506C" w:rsidRDefault="00B87B3D" w:rsidP="001D31D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87B3D">
              <w:rPr>
                <w:rFonts w:ascii="Arial" w:hAnsi="Arial" w:cs="Arial"/>
                <w:b/>
              </w:rPr>
              <w:t>162 112.00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F76DE30" w14:textId="77777777" w:rsidR="00B87B3D" w:rsidRPr="00E1738E" w:rsidRDefault="00B87B3D" w:rsidP="001D31D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E368CF0" w14:textId="3AF05727" w:rsidR="00B87B3D" w:rsidRPr="00E1738E" w:rsidRDefault="00B87B3D" w:rsidP="001D31D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87B3D">
              <w:rPr>
                <w:rFonts w:ascii="Arial" w:hAnsi="Arial" w:cs="Arial"/>
              </w:rPr>
              <w:t>Dokonano wyboru oferty przedstawiającej najlepszy bilans ceny i kryterium poza cenowego</w:t>
            </w:r>
          </w:p>
        </w:tc>
      </w:tr>
    </w:tbl>
    <w:p w14:paraId="1F7F0453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3573"/>
        <w:gridCol w:w="1681"/>
        <w:gridCol w:w="1890"/>
        <w:gridCol w:w="1681"/>
      </w:tblGrid>
      <w:tr w:rsidR="006E61FF" w:rsidRPr="008567C7" w14:paraId="2043B83C" w14:textId="77777777" w:rsidTr="006E61FF">
        <w:trPr>
          <w:trHeight w:val="510"/>
        </w:trPr>
        <w:tc>
          <w:tcPr>
            <w:tcW w:w="1261" w:type="dxa"/>
            <w:shd w:val="clear" w:color="auto" w:fill="F2F2F2"/>
            <w:vAlign w:val="center"/>
          </w:tcPr>
          <w:p w14:paraId="66D59946" w14:textId="77777777" w:rsidR="006E61FF" w:rsidRPr="00553EDC" w:rsidRDefault="006E61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73" w:type="dxa"/>
            <w:shd w:val="clear" w:color="auto" w:fill="F2F2F2"/>
            <w:vAlign w:val="center"/>
          </w:tcPr>
          <w:p w14:paraId="2B660A51" w14:textId="77777777" w:rsidR="006E61FF" w:rsidRPr="00553EDC" w:rsidRDefault="006E61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681" w:type="dxa"/>
            <w:shd w:val="clear" w:color="auto" w:fill="F2F2F2"/>
            <w:vAlign w:val="center"/>
          </w:tcPr>
          <w:p w14:paraId="04A690E2" w14:textId="494F0A52" w:rsidR="006E61FF" w:rsidRPr="00553EDC" w:rsidRDefault="006E61F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7B3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90" w:type="dxa"/>
            <w:shd w:val="clear" w:color="auto" w:fill="F2F2F2"/>
            <w:vAlign w:val="center"/>
          </w:tcPr>
          <w:p w14:paraId="0510DE36" w14:textId="0C8DB2D0" w:rsidR="006E61FF" w:rsidRPr="00553EDC" w:rsidRDefault="006E61F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87B3D">
              <w:rPr>
                <w:rFonts w:ascii="Arial" w:hAnsi="Arial" w:cs="Arial"/>
                <w:bCs/>
                <w:sz w:val="24"/>
                <w:szCs w:val="24"/>
              </w:rPr>
              <w:t>Okres gwarancji i rękojmi</w:t>
            </w:r>
          </w:p>
        </w:tc>
        <w:tc>
          <w:tcPr>
            <w:tcW w:w="1681" w:type="dxa"/>
            <w:shd w:val="clear" w:color="auto" w:fill="F2F2F2"/>
            <w:vAlign w:val="center"/>
          </w:tcPr>
          <w:p w14:paraId="401928EC" w14:textId="77777777" w:rsidR="006E61FF" w:rsidRPr="00553EDC" w:rsidRDefault="006E61F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E61FF" w:rsidRPr="008567C7" w14:paraId="1A92F5A0" w14:textId="77777777" w:rsidTr="006E61FF">
        <w:trPr>
          <w:trHeight w:val="557"/>
        </w:trPr>
        <w:tc>
          <w:tcPr>
            <w:tcW w:w="1261" w:type="dxa"/>
            <w:vAlign w:val="center"/>
          </w:tcPr>
          <w:p w14:paraId="60FF88BF" w14:textId="77777777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73" w:type="dxa"/>
            <w:vAlign w:val="center"/>
          </w:tcPr>
          <w:p w14:paraId="462DF502" w14:textId="77777777" w:rsidR="006E61FF" w:rsidRPr="00553EDC" w:rsidRDefault="006E61FF" w:rsidP="001D31D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7B3D">
              <w:rPr>
                <w:rFonts w:ascii="Arial" w:hAnsi="Arial" w:cs="Arial"/>
                <w:b/>
                <w:sz w:val="22"/>
                <w:szCs w:val="22"/>
              </w:rPr>
              <w:t>PRZEDSIĘBIORSTWO BUDOWLANO REMONTOWO HANDLOWE P.B.R.SP.ZO.O</w:t>
            </w:r>
          </w:p>
          <w:p w14:paraId="6C1D1D99" w14:textId="72D929D2" w:rsidR="006E61FF" w:rsidRPr="00553EDC" w:rsidRDefault="006E61FF" w:rsidP="001D31D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7B3D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Maszkienice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175</w:t>
            </w:r>
          </w:p>
          <w:p w14:paraId="3405688D" w14:textId="103B2111" w:rsidR="006E61FF" w:rsidRPr="00553EDC" w:rsidRDefault="006E61FF" w:rsidP="001D31D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7B3D">
              <w:rPr>
                <w:rFonts w:ascii="Arial" w:hAnsi="Arial" w:cs="Arial"/>
                <w:bCs/>
                <w:sz w:val="22"/>
                <w:szCs w:val="22"/>
              </w:rPr>
              <w:t>32-828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Biadoliny Szlacheckie</w:t>
            </w:r>
          </w:p>
        </w:tc>
        <w:tc>
          <w:tcPr>
            <w:tcW w:w="1681" w:type="dxa"/>
            <w:vAlign w:val="center"/>
          </w:tcPr>
          <w:p w14:paraId="4E88A756" w14:textId="77777777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890" w:type="dxa"/>
            <w:vAlign w:val="center"/>
          </w:tcPr>
          <w:p w14:paraId="6B887E55" w14:textId="77777777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81" w:type="dxa"/>
            <w:vAlign w:val="center"/>
          </w:tcPr>
          <w:p w14:paraId="7094E145" w14:textId="2190820E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E61FF" w:rsidRPr="008567C7" w14:paraId="3DDFA2E9" w14:textId="77777777" w:rsidTr="006E61FF">
        <w:trPr>
          <w:trHeight w:val="144"/>
        </w:trPr>
        <w:tc>
          <w:tcPr>
            <w:tcW w:w="1261" w:type="dxa"/>
            <w:vAlign w:val="center"/>
          </w:tcPr>
          <w:p w14:paraId="3FDA1C11" w14:textId="1077B9B9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73" w:type="dxa"/>
            <w:vAlign w:val="center"/>
          </w:tcPr>
          <w:p w14:paraId="2D738EDF" w14:textId="505CC328" w:rsidR="006E61FF" w:rsidRPr="00553EDC" w:rsidRDefault="006E61FF" w:rsidP="001D31D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7B3D">
              <w:rPr>
                <w:rFonts w:ascii="Arial" w:hAnsi="Arial" w:cs="Arial"/>
                <w:b/>
                <w:sz w:val="22"/>
                <w:szCs w:val="22"/>
              </w:rPr>
              <w:t>Kosztorysowanie Robót Budowlanych mgr Szczepan Kapustka</w:t>
            </w:r>
          </w:p>
          <w:p w14:paraId="453CBA8F" w14:textId="72737D4F" w:rsidR="006E61FF" w:rsidRPr="00553EDC" w:rsidRDefault="006E61FF" w:rsidP="001D31D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7B3D">
              <w:rPr>
                <w:rFonts w:ascii="Arial" w:hAnsi="Arial" w:cs="Arial"/>
                <w:bCs/>
                <w:sz w:val="22"/>
                <w:szCs w:val="22"/>
              </w:rPr>
              <w:t>Pogórska Wola 148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</w:p>
          <w:p w14:paraId="45CDC69B" w14:textId="20EA0CEB" w:rsidR="006E61FF" w:rsidRPr="00553EDC" w:rsidRDefault="006E61FF" w:rsidP="001D31D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87B3D">
              <w:rPr>
                <w:rFonts w:ascii="Arial" w:hAnsi="Arial" w:cs="Arial"/>
                <w:bCs/>
                <w:sz w:val="22"/>
                <w:szCs w:val="22"/>
              </w:rPr>
              <w:t>33-152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87B3D">
              <w:rPr>
                <w:rFonts w:ascii="Arial" w:hAnsi="Arial" w:cs="Arial"/>
                <w:bCs/>
                <w:sz w:val="22"/>
                <w:szCs w:val="22"/>
              </w:rPr>
              <w:t>Pogórska Wola</w:t>
            </w:r>
          </w:p>
        </w:tc>
        <w:tc>
          <w:tcPr>
            <w:tcW w:w="1681" w:type="dxa"/>
            <w:vAlign w:val="center"/>
          </w:tcPr>
          <w:p w14:paraId="02490D2B" w14:textId="6C3D12F1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55,9</w:t>
            </w:r>
            <w:r w:rsidR="00471B5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890" w:type="dxa"/>
            <w:vAlign w:val="center"/>
          </w:tcPr>
          <w:p w14:paraId="478ACA77" w14:textId="62150239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81" w:type="dxa"/>
            <w:vAlign w:val="center"/>
          </w:tcPr>
          <w:p w14:paraId="058441DE" w14:textId="44870024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95,9</w:t>
            </w:r>
            <w:r w:rsidR="00471B59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6E61FF" w:rsidRPr="008567C7" w14:paraId="52C3967F" w14:textId="77777777" w:rsidTr="006E61FF">
        <w:trPr>
          <w:trHeight w:val="948"/>
        </w:trPr>
        <w:tc>
          <w:tcPr>
            <w:tcW w:w="1261" w:type="dxa"/>
            <w:vAlign w:val="center"/>
          </w:tcPr>
          <w:p w14:paraId="589E9744" w14:textId="0463AF9E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73" w:type="dxa"/>
            <w:vAlign w:val="center"/>
          </w:tcPr>
          <w:p w14:paraId="4235ED1D" w14:textId="689EE251" w:rsidR="006E61FF" w:rsidRDefault="006E61FF" w:rsidP="006E61FF">
            <w:pPr>
              <w:spacing w:before="40"/>
              <w:rPr>
                <w:sz w:val="22"/>
                <w:szCs w:val="22"/>
              </w:rPr>
            </w:pPr>
            <w:r w:rsidRPr="006E61FF">
              <w:rPr>
                <w:b/>
                <w:bCs/>
              </w:rPr>
              <w:t>Konsorcjum</w:t>
            </w:r>
            <w:r>
              <w:t>:</w:t>
            </w:r>
          </w:p>
          <w:p w14:paraId="29D6514C" w14:textId="77777777" w:rsidR="006E61FF" w:rsidRPr="006E61FF" w:rsidRDefault="006E61FF" w:rsidP="006E61FF">
            <w:pPr>
              <w:spacing w:before="40"/>
              <w:rPr>
                <w:b/>
                <w:bCs/>
              </w:rPr>
            </w:pPr>
            <w:r w:rsidRPr="006E61FF">
              <w:rPr>
                <w:b/>
                <w:bCs/>
              </w:rPr>
              <w:t xml:space="preserve">Lider:  </w:t>
            </w:r>
            <w:proofErr w:type="spellStart"/>
            <w:r w:rsidRPr="006E61FF">
              <w:rPr>
                <w:b/>
                <w:bCs/>
              </w:rPr>
              <w:t>Stambud</w:t>
            </w:r>
            <w:proofErr w:type="spellEnd"/>
            <w:r w:rsidRPr="006E61FF">
              <w:rPr>
                <w:b/>
                <w:bCs/>
              </w:rPr>
              <w:t xml:space="preserve"> sp. z o.o.  </w:t>
            </w:r>
          </w:p>
          <w:p w14:paraId="1DF98955" w14:textId="28511E70" w:rsidR="006E61FF" w:rsidRDefault="006E61FF" w:rsidP="006E61FF">
            <w:r>
              <w:t>ul. Św. Wojciecha 89</w:t>
            </w:r>
            <w:r>
              <w:br/>
              <w:t>32-085 Modlnica</w:t>
            </w:r>
          </w:p>
          <w:p w14:paraId="08165BEF" w14:textId="77777777" w:rsidR="006E61FF" w:rsidRDefault="006E61FF" w:rsidP="006E61FF">
            <w:pPr>
              <w:spacing w:after="40"/>
              <w:jc w:val="both"/>
              <w:rPr>
                <w:b/>
                <w:bCs/>
              </w:rPr>
            </w:pPr>
            <w:r w:rsidRPr="006E61FF">
              <w:rPr>
                <w:b/>
                <w:bCs/>
              </w:rPr>
              <w:t>Partner:</w:t>
            </w:r>
            <w:r>
              <w:rPr>
                <w:b/>
                <w:bCs/>
              </w:rPr>
              <w:t xml:space="preserve"> </w:t>
            </w:r>
            <w:r w:rsidRPr="006E61FF">
              <w:rPr>
                <w:b/>
                <w:bCs/>
              </w:rPr>
              <w:t xml:space="preserve">2K Budownictwo  </w:t>
            </w:r>
          </w:p>
          <w:p w14:paraId="36EC747F" w14:textId="5D9785FF" w:rsidR="006E61FF" w:rsidRPr="006E61FF" w:rsidRDefault="006E61FF" w:rsidP="006E61FF">
            <w:pPr>
              <w:spacing w:after="40"/>
              <w:jc w:val="both"/>
              <w:rPr>
                <w:b/>
                <w:bCs/>
              </w:rPr>
            </w:pPr>
            <w:r w:rsidRPr="006E61FF">
              <w:rPr>
                <w:b/>
                <w:bCs/>
              </w:rPr>
              <w:t>sp. z</w:t>
            </w:r>
            <w:r>
              <w:rPr>
                <w:b/>
                <w:bCs/>
              </w:rPr>
              <w:t xml:space="preserve"> </w:t>
            </w:r>
            <w:r w:rsidRPr="006E61FF">
              <w:rPr>
                <w:b/>
                <w:bCs/>
              </w:rPr>
              <w:t>o.o. sp.k</w:t>
            </w:r>
            <w:r>
              <w:t>.</w:t>
            </w:r>
          </w:p>
          <w:p w14:paraId="73E679CD" w14:textId="43B9C367" w:rsidR="006E61FF" w:rsidRPr="006E61FF" w:rsidRDefault="006E61FF" w:rsidP="006E61FF">
            <w:r>
              <w:t xml:space="preserve">ul. Św. Wojciecha 89 </w:t>
            </w:r>
            <w:r>
              <w:br/>
              <w:t>32-085 Modlnica</w:t>
            </w:r>
          </w:p>
        </w:tc>
        <w:tc>
          <w:tcPr>
            <w:tcW w:w="1681" w:type="dxa"/>
            <w:vAlign w:val="center"/>
          </w:tcPr>
          <w:p w14:paraId="6BDBB491" w14:textId="0AFF2E62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42,40</w:t>
            </w:r>
          </w:p>
        </w:tc>
        <w:tc>
          <w:tcPr>
            <w:tcW w:w="1890" w:type="dxa"/>
            <w:vAlign w:val="center"/>
          </w:tcPr>
          <w:p w14:paraId="66AB0BB2" w14:textId="5F47D774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81" w:type="dxa"/>
            <w:vAlign w:val="center"/>
          </w:tcPr>
          <w:p w14:paraId="1289FD35" w14:textId="07DA7B3D" w:rsidR="006E61FF" w:rsidRPr="00553EDC" w:rsidRDefault="006E61FF" w:rsidP="001D31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7B3D">
              <w:rPr>
                <w:rFonts w:ascii="Arial" w:hAnsi="Arial" w:cs="Arial"/>
                <w:sz w:val="22"/>
                <w:szCs w:val="22"/>
              </w:rPr>
              <w:t xml:space="preserve">  82,40</w:t>
            </w:r>
          </w:p>
        </w:tc>
      </w:tr>
    </w:tbl>
    <w:p w14:paraId="12E5C1C9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9F423" w14:textId="77777777" w:rsidR="00FF7ED5" w:rsidRDefault="00FF7ED5">
      <w:r>
        <w:separator/>
      </w:r>
    </w:p>
  </w:endnote>
  <w:endnote w:type="continuationSeparator" w:id="0">
    <w:p w14:paraId="60DA06FE" w14:textId="77777777" w:rsidR="00FF7ED5" w:rsidRDefault="00FF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CA526" w14:textId="77777777" w:rsidR="00B87B3D" w:rsidRDefault="00B87B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E29D3" w14:textId="77777777" w:rsidR="00081D13" w:rsidRPr="006E61FF" w:rsidRDefault="00081D13" w:rsidP="006E61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0F27" w14:textId="77777777" w:rsidR="00B87B3D" w:rsidRDefault="00B87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15162" w14:textId="77777777" w:rsidR="00FF7ED5" w:rsidRDefault="00FF7ED5">
      <w:r>
        <w:separator/>
      </w:r>
    </w:p>
  </w:footnote>
  <w:footnote w:type="continuationSeparator" w:id="0">
    <w:p w14:paraId="50838755" w14:textId="77777777" w:rsidR="00FF7ED5" w:rsidRDefault="00FF7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D60E" w14:textId="77777777" w:rsidR="00B87B3D" w:rsidRDefault="00B87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CFC25" w14:textId="77777777" w:rsidR="00B87B3D" w:rsidRDefault="00B87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959A" w14:textId="77777777" w:rsidR="00B87B3D" w:rsidRDefault="00B87B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ED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1B59"/>
    <w:rsid w:val="004B2665"/>
    <w:rsid w:val="004C3459"/>
    <w:rsid w:val="004E324A"/>
    <w:rsid w:val="004E7234"/>
    <w:rsid w:val="00516F3C"/>
    <w:rsid w:val="0054734E"/>
    <w:rsid w:val="00596FD7"/>
    <w:rsid w:val="005E5BFF"/>
    <w:rsid w:val="00607F9B"/>
    <w:rsid w:val="00644DCB"/>
    <w:rsid w:val="00657C1E"/>
    <w:rsid w:val="006E3089"/>
    <w:rsid w:val="006E61F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7B3D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83692"/>
  <w15:chartTrackingRefBased/>
  <w15:docId w15:val="{5366F3C7-4180-411E-A902-C17D72AE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221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2023-10-25T09:54:00Z</cp:lastPrinted>
  <dcterms:created xsi:type="dcterms:W3CDTF">2023-10-25T10:16:00Z</dcterms:created>
  <dcterms:modified xsi:type="dcterms:W3CDTF">2023-10-25T10:16:00Z</dcterms:modified>
</cp:coreProperties>
</file>