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DBD092" w14:textId="33EF79C1" w:rsidR="00EB1359" w:rsidRPr="003261E7" w:rsidRDefault="00867B94" w:rsidP="00EB1359">
      <w:pPr>
        <w:spacing w:after="240"/>
        <w:jc w:val="right"/>
        <w:rPr>
          <w:sz w:val="22"/>
          <w:szCs w:val="22"/>
        </w:rPr>
      </w:pPr>
      <w:r w:rsidRPr="00867B94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1C4E65">
        <w:rPr>
          <w:sz w:val="22"/>
          <w:szCs w:val="22"/>
        </w:rPr>
        <w:t>…………………..</w:t>
      </w:r>
    </w:p>
    <w:p w14:paraId="6EDD4FBF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3B494301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049C5782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7CD5B70B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2DDC1044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7B5A55A9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53951D25" w14:textId="62E0ADDD"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 W ZAKRESIE PAKIETU</w:t>
      </w:r>
      <w:r w:rsidR="001C4E65">
        <w:rPr>
          <w:b/>
          <w:sz w:val="28"/>
          <w:szCs w:val="24"/>
        </w:rPr>
        <w:t xml:space="preserve"> 5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867B94" w:rsidRPr="003261E7" w14:paraId="63888EE7" w14:textId="77777777" w:rsidTr="00F26057">
        <w:trPr>
          <w:trHeight w:val="638"/>
        </w:trPr>
        <w:tc>
          <w:tcPr>
            <w:tcW w:w="959" w:type="dxa"/>
            <w:shd w:val="clear" w:color="auto" w:fill="auto"/>
          </w:tcPr>
          <w:p w14:paraId="1A8BEBE3" w14:textId="77777777" w:rsidR="00867B94" w:rsidRPr="003261E7" w:rsidRDefault="00867B94" w:rsidP="00F2605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4E515F8" w14:textId="68AA57BF" w:rsidR="00867B94" w:rsidRPr="003261E7" w:rsidRDefault="00867B94" w:rsidP="00F2605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67B94">
              <w:rPr>
                <w:sz w:val="22"/>
                <w:szCs w:val="22"/>
              </w:rPr>
              <w:t>przetarg</w:t>
            </w:r>
            <w:r w:rsidR="001C4E65">
              <w:rPr>
                <w:sz w:val="22"/>
                <w:szCs w:val="22"/>
              </w:rPr>
              <w:t>u</w:t>
            </w:r>
            <w:r w:rsidRPr="00867B94">
              <w:rPr>
                <w:sz w:val="22"/>
                <w:szCs w:val="22"/>
              </w:rPr>
              <w:t xml:space="preserve"> nieograniczon</w:t>
            </w:r>
            <w:r w:rsidR="001C4E65">
              <w:rPr>
                <w:sz w:val="22"/>
                <w:szCs w:val="22"/>
              </w:rPr>
              <w:t>ego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867B94">
              <w:rPr>
                <w:b/>
                <w:bCs/>
                <w:sz w:val="22"/>
                <w:szCs w:val="22"/>
              </w:rPr>
              <w:t>Zakup i dostawa wyrobów medycznych II (obłożenia, środki opatrunkowe, pozostałe materiały medyczne)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867B94">
              <w:rPr>
                <w:b/>
                <w:sz w:val="22"/>
                <w:szCs w:val="22"/>
              </w:rPr>
              <w:t>ZP/37/2023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08DF1C86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7255E3AB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640C10A7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 xml:space="preserve">zwanej dalej „ustawą </w:t>
      </w:r>
      <w:proofErr w:type="spellStart"/>
      <w:r w:rsidRPr="003261E7">
        <w:rPr>
          <w:sz w:val="22"/>
          <w:szCs w:val="22"/>
        </w:rPr>
        <w:t>Pzp</w:t>
      </w:r>
      <w:proofErr w:type="spellEnd"/>
      <w:r w:rsidRPr="003261E7">
        <w:rPr>
          <w:sz w:val="22"/>
          <w:szCs w:val="22"/>
        </w:rPr>
        <w:t>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3DE7C87C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2CCCFABC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31385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079F6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40237F07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867B94" w:rsidRPr="00EB1359" w14:paraId="5FA441E6" w14:textId="77777777" w:rsidTr="00F2605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BCF85" w14:textId="77777777" w:rsidR="00867B94" w:rsidRPr="00710915" w:rsidRDefault="00867B94" w:rsidP="00F2605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67B94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4F743" w14:textId="77777777" w:rsidR="00867B94" w:rsidRPr="00EB1359" w:rsidRDefault="00867B94" w:rsidP="00F2605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67B94">
              <w:rPr>
                <w:b/>
                <w:sz w:val="22"/>
                <w:szCs w:val="22"/>
              </w:rPr>
              <w:t>Pakiet 5 - Patyczki do wypalania ze srebrem</w:t>
            </w:r>
          </w:p>
          <w:p w14:paraId="3D5E85EE" w14:textId="77777777" w:rsidR="00867B94" w:rsidRPr="001C4E65" w:rsidRDefault="00867B94" w:rsidP="00F26057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1C4E65">
              <w:rPr>
                <w:sz w:val="22"/>
                <w:szCs w:val="22"/>
                <w:u w:val="single"/>
              </w:rPr>
              <w:t>Uzasadnienie prawne:</w:t>
            </w:r>
          </w:p>
          <w:p w14:paraId="6E44C4F7" w14:textId="34702E8A" w:rsidR="00867B94" w:rsidRDefault="001C4E65" w:rsidP="00F2605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1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 w:rsidR="00867B94" w:rsidRPr="00867B94">
              <w:rPr>
                <w:sz w:val="22"/>
                <w:szCs w:val="22"/>
              </w:rPr>
              <w:t xml:space="preserve">nie złożono żadnego wniosku o dopuszczenie do udziału </w:t>
            </w:r>
            <w:r>
              <w:rPr>
                <w:sz w:val="22"/>
                <w:szCs w:val="22"/>
              </w:rPr>
              <w:br/>
            </w:r>
            <w:r w:rsidR="00867B94" w:rsidRPr="00867B94">
              <w:rPr>
                <w:sz w:val="22"/>
                <w:szCs w:val="22"/>
              </w:rPr>
              <w:t>w postępowaniu albo żadnej oferty</w:t>
            </w:r>
          </w:p>
          <w:p w14:paraId="34337083" w14:textId="77777777" w:rsidR="001C4E65" w:rsidRDefault="001C4E65" w:rsidP="00F26057">
            <w:pPr>
              <w:spacing w:after="40" w:line="276" w:lineRule="auto"/>
              <w:jc w:val="both"/>
              <w:rPr>
                <w:sz w:val="22"/>
                <w:szCs w:val="22"/>
              </w:rPr>
            </w:pPr>
          </w:p>
          <w:p w14:paraId="5F4518D6" w14:textId="77777777" w:rsidR="00867B94" w:rsidRPr="001C4E65" w:rsidRDefault="00867B94" w:rsidP="00F26057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1C4E65">
              <w:rPr>
                <w:sz w:val="22"/>
                <w:szCs w:val="22"/>
                <w:u w:val="single"/>
              </w:rPr>
              <w:t>Uzasadnienie faktyczne:</w:t>
            </w:r>
          </w:p>
          <w:p w14:paraId="78D6B32A" w14:textId="77777777" w:rsidR="00867B94" w:rsidRPr="00EB1359" w:rsidRDefault="00867B94" w:rsidP="00F2605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67B94">
              <w:rPr>
                <w:sz w:val="22"/>
                <w:szCs w:val="22"/>
              </w:rPr>
              <w:t xml:space="preserve">Art. 255 pkt 1 ustawy </w:t>
            </w:r>
            <w:proofErr w:type="spellStart"/>
            <w:r w:rsidRPr="00867B94">
              <w:rPr>
                <w:sz w:val="22"/>
                <w:szCs w:val="22"/>
              </w:rPr>
              <w:t>Pzp</w:t>
            </w:r>
            <w:proofErr w:type="spellEnd"/>
            <w:r w:rsidRPr="00867B94">
              <w:rPr>
                <w:sz w:val="22"/>
                <w:szCs w:val="22"/>
              </w:rPr>
              <w:t xml:space="preserve"> - nie złożono żadnej oferty.</w:t>
            </w:r>
          </w:p>
        </w:tc>
      </w:tr>
    </w:tbl>
    <w:p w14:paraId="3B810745" w14:textId="77777777" w:rsidR="00010B31" w:rsidRDefault="00010B31"/>
    <w:sectPr w:rsidR="00010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2D77BE" w14:textId="77777777" w:rsidR="00867B94" w:rsidRDefault="00867B94" w:rsidP="00867B94">
      <w:r>
        <w:separator/>
      </w:r>
    </w:p>
  </w:endnote>
  <w:endnote w:type="continuationSeparator" w:id="0">
    <w:p w14:paraId="5B2A1427" w14:textId="77777777" w:rsidR="00867B94" w:rsidRDefault="00867B94" w:rsidP="00867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B079F" w14:textId="77777777" w:rsidR="00867B94" w:rsidRDefault="00867B9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090B1" w14:textId="77777777" w:rsidR="00867B94" w:rsidRDefault="00867B9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613E62" w14:textId="77777777" w:rsidR="00867B94" w:rsidRDefault="00867B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C761CC" w14:textId="77777777" w:rsidR="00867B94" w:rsidRDefault="00867B94" w:rsidP="00867B94">
      <w:r>
        <w:separator/>
      </w:r>
    </w:p>
  </w:footnote>
  <w:footnote w:type="continuationSeparator" w:id="0">
    <w:p w14:paraId="02191C78" w14:textId="77777777" w:rsidR="00867B94" w:rsidRDefault="00867B94" w:rsidP="00867B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E0531" w14:textId="77777777" w:rsidR="00867B94" w:rsidRDefault="00867B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90B98" w14:textId="77777777" w:rsidR="00867B94" w:rsidRDefault="00867B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C81710" w14:textId="77777777" w:rsidR="00867B94" w:rsidRDefault="00867B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7638"/>
    <w:rsid w:val="00010B31"/>
    <w:rsid w:val="00104963"/>
    <w:rsid w:val="00150F65"/>
    <w:rsid w:val="001C4E65"/>
    <w:rsid w:val="00775DAE"/>
    <w:rsid w:val="00823326"/>
    <w:rsid w:val="00856A3E"/>
    <w:rsid w:val="00867B94"/>
    <w:rsid w:val="00894412"/>
    <w:rsid w:val="008C7638"/>
    <w:rsid w:val="009462DF"/>
    <w:rsid w:val="009500EB"/>
    <w:rsid w:val="00993EFC"/>
    <w:rsid w:val="00AB3E72"/>
    <w:rsid w:val="00AC1A4B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0A431C"/>
  <w15:chartTrackingRefBased/>
  <w15:docId w15:val="{7F26983D-DD8F-40B8-8687-5AFC46294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867B9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67B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133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3</cp:revision>
  <dcterms:created xsi:type="dcterms:W3CDTF">2023-10-24T06:02:00Z</dcterms:created>
  <dcterms:modified xsi:type="dcterms:W3CDTF">2023-10-24T06:03:00Z</dcterms:modified>
</cp:coreProperties>
</file>