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A72695">
        <w:rPr>
          <w:rFonts w:ascii="Arial" w:hAnsi="Arial" w:cs="Arial"/>
          <w:bCs/>
          <w:i w:val="0"/>
          <w:szCs w:val="24"/>
        </w:rPr>
        <w:t>2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DD0F46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D0F46">
        <w:rPr>
          <w:rFonts w:ascii="Arial" w:hAnsi="Arial" w:cs="Arial"/>
        </w:rPr>
        <w:t>GMINA NIEPOŁOMICE</w:t>
      </w:r>
    </w:p>
    <w:p w:rsidR="006676AE" w:rsidRPr="0012157F" w:rsidRDefault="00DD0F46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D0F46">
        <w:rPr>
          <w:rFonts w:ascii="Arial" w:hAnsi="Arial" w:cs="Arial"/>
        </w:rPr>
        <w:t>Pl. Zwycięstwa</w:t>
      </w:r>
      <w:r w:rsidR="006676AE" w:rsidRPr="0012157F">
        <w:rPr>
          <w:rFonts w:ascii="Arial" w:hAnsi="Arial" w:cs="Arial"/>
        </w:rPr>
        <w:t xml:space="preserve"> </w:t>
      </w:r>
      <w:r w:rsidRPr="00DD0F46">
        <w:rPr>
          <w:rFonts w:ascii="Arial" w:hAnsi="Arial" w:cs="Arial"/>
        </w:rPr>
        <w:t>13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DD0F46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DD0F46">
        <w:rPr>
          <w:rFonts w:ascii="Arial" w:hAnsi="Arial" w:cs="Arial"/>
        </w:rPr>
        <w:t>32-005</w:t>
      </w:r>
      <w:r w:rsidR="006676AE" w:rsidRPr="0012157F">
        <w:rPr>
          <w:rFonts w:ascii="Arial" w:hAnsi="Arial" w:cs="Arial"/>
        </w:rPr>
        <w:t xml:space="preserve"> </w:t>
      </w:r>
      <w:r w:rsidRPr="00DD0F46">
        <w:rPr>
          <w:rFonts w:ascii="Arial" w:hAnsi="Arial" w:cs="Arial"/>
        </w:rPr>
        <w:t>Niepołomice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DD0F46" w:rsidRPr="0012157F" w:rsidTr="00CC51CF">
        <w:tc>
          <w:tcPr>
            <w:tcW w:w="9104" w:type="dxa"/>
            <w:shd w:val="clear" w:color="auto" w:fill="D9D9D9"/>
          </w:tcPr>
          <w:p w:rsidR="00DD0F46" w:rsidRPr="0012157F" w:rsidRDefault="00DD0F46" w:rsidP="00CC51CF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DD0F46" w:rsidRPr="0012157F" w:rsidRDefault="00DD0F46" w:rsidP="00CC51C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DD0F4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D0F4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D0F46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DD0F46" w:rsidRPr="00612283" w:rsidRDefault="00DD0F46" w:rsidP="00CC51CF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DD0F46" w:rsidRPr="00612283" w:rsidRDefault="00DD0F46" w:rsidP="00CC51CF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DD0F46" w:rsidRPr="0012157F" w:rsidRDefault="00DD0F46" w:rsidP="00CC51CF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DD0F46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D0F4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Rozbudowa drogi  gminnej nr 560369K ul. Trudna w Niepołomicach o dł. 0,650km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D0F46" w:rsidRPr="00A2540E" w:rsidTr="00CC51CF">
        <w:tc>
          <w:tcPr>
            <w:tcW w:w="2269" w:type="dxa"/>
            <w:shd w:val="clear" w:color="auto" w:fill="auto"/>
          </w:tcPr>
          <w:p w:rsidR="00DD0F46" w:rsidRPr="00A2540E" w:rsidRDefault="00DD0F46" w:rsidP="00CC51C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D0F46" w:rsidRPr="00A2540E" w:rsidRDefault="00DD0F46" w:rsidP="00CC51C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D0F4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ZP.271.30.2023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D0F46" w:rsidRPr="00DD0F46">
        <w:rPr>
          <w:rFonts w:ascii="Arial" w:hAnsi="Arial" w:cs="Arial"/>
          <w:b/>
          <w:sz w:val="24"/>
          <w:szCs w:val="24"/>
        </w:rPr>
        <w:t>GMINA NIEPOŁOMICE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0C2F90">
        <w:rPr>
          <w:rFonts w:ascii="Arial" w:hAnsi="Arial" w:cs="Arial"/>
          <w:sz w:val="24"/>
          <w:szCs w:val="24"/>
        </w:rPr>
        <w:t>129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D0F46" w:rsidRPr="0012157F" w:rsidTr="00CC51C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F46" w:rsidRPr="0012157F" w:rsidRDefault="00DD0F46" w:rsidP="00CC51C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0F4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F46" w:rsidRPr="0012157F" w:rsidRDefault="00DD0F46" w:rsidP="00CC51CF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D0F46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DD0F46" w:rsidRPr="00DD0F46" w:rsidRDefault="00DD0F46" w:rsidP="00CC51C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0F46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</w:t>
            </w:r>
            <w:r w:rsidR="00A7269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D0F46">
              <w:rPr>
                <w:rFonts w:ascii="Arial" w:hAnsi="Arial" w:cs="Arial"/>
                <w:sz w:val="24"/>
                <w:szCs w:val="24"/>
              </w:rPr>
              <w:t>Zamawiający uzna warunek za spełniony poprzez wykazanie przez Wykonawcę, że:</w:t>
            </w:r>
          </w:p>
          <w:p w:rsidR="00DD0F46" w:rsidRPr="00DD0F46" w:rsidRDefault="00DD0F46" w:rsidP="00CC51C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0F46">
              <w:rPr>
                <w:rFonts w:ascii="Arial" w:hAnsi="Arial" w:cs="Arial"/>
                <w:sz w:val="24"/>
                <w:szCs w:val="24"/>
              </w:rPr>
              <w:lastRenderedPageBreak/>
              <w:t xml:space="preserve">a)  wykonał nie wcześniej niż w okresie ostatnich 5 lat przed upływem terminu składania ofert, a jeżeli okres prowadzenia działalności jest krótszy - w tym okresie, co najmniej jednego zadania polegającego na wykonaniu inwestycji drogowej (budowie/rozbudowie/przebudowie dróg) o długości minimum 1,00 km (zakres robót winien obejmować wykonanie odwodnienia, chodnika z kostki brukowej, oraz nawierzchni mineralno - bitumicznej na długości min 1,00 km) W przypadku wykazania kilku robót o mniejszym zakresie robót ilość robót nie będzie sumowana. </w:t>
            </w:r>
          </w:p>
          <w:p w:rsidR="00DD0F46" w:rsidRPr="00DD0F46" w:rsidRDefault="00DD0F46" w:rsidP="00CC51C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0F46">
              <w:rPr>
                <w:rFonts w:ascii="Arial" w:hAnsi="Arial" w:cs="Arial"/>
                <w:sz w:val="24"/>
                <w:szCs w:val="24"/>
              </w:rPr>
              <w:t>b)  dysponuje następującymi narzędziami, wyposażeniem zakładu oraz urządzeniami technicznymi dostępnymi wykonawcy w celu wykonania zamówienia publicznego:</w:t>
            </w:r>
          </w:p>
          <w:p w:rsidR="00DD0F46" w:rsidRPr="00DD0F46" w:rsidRDefault="00DD0F46" w:rsidP="00CC51C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0F46">
              <w:rPr>
                <w:rFonts w:ascii="Arial" w:hAnsi="Arial" w:cs="Arial"/>
                <w:sz w:val="24"/>
                <w:szCs w:val="24"/>
              </w:rPr>
              <w:t>- samochód ciężarowy, samowyładowczy o ładowności minimum 10 ton; - 2 szt.</w:t>
            </w:r>
          </w:p>
          <w:p w:rsidR="00DD0F46" w:rsidRPr="00DD0F46" w:rsidRDefault="00DD0F46" w:rsidP="00CC51C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0F46">
              <w:rPr>
                <w:rFonts w:ascii="Arial" w:hAnsi="Arial" w:cs="Arial"/>
                <w:sz w:val="24"/>
                <w:szCs w:val="24"/>
              </w:rPr>
              <w:t>- koparka podsiębierna - 1 szt.</w:t>
            </w:r>
          </w:p>
          <w:p w:rsidR="00DD0F46" w:rsidRPr="00DD0F46" w:rsidRDefault="00DD0F46" w:rsidP="00CC51C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0F46">
              <w:rPr>
                <w:rFonts w:ascii="Arial" w:hAnsi="Arial" w:cs="Arial"/>
                <w:sz w:val="24"/>
                <w:szCs w:val="24"/>
              </w:rPr>
              <w:t>Podmioty występujące wspólnie, lub udostępniający swoje zasoby, mogą wykazywać spełnianie ww. warunku łącznie.</w:t>
            </w:r>
          </w:p>
          <w:p w:rsidR="00DD0F46" w:rsidRPr="00DD0F46" w:rsidRDefault="00DD0F46" w:rsidP="00CC51C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0F46">
              <w:rPr>
                <w:rFonts w:ascii="Arial" w:hAnsi="Arial" w:cs="Arial"/>
                <w:sz w:val="24"/>
                <w:szCs w:val="24"/>
              </w:rPr>
              <w:t>c) dysponuje następującymi osobami skierowanymi przez wykonawcę do realizacji</w:t>
            </w:r>
          </w:p>
          <w:p w:rsidR="00DD0F46" w:rsidRPr="00DD0F46" w:rsidRDefault="00DD0F46" w:rsidP="00CC51C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0F46">
              <w:rPr>
                <w:rFonts w:ascii="Arial" w:hAnsi="Arial" w:cs="Arial"/>
                <w:sz w:val="24"/>
                <w:szCs w:val="24"/>
              </w:rPr>
              <w:t>zamówienia publicznego, odpowiedzialnych za wykonanie zadania:</w:t>
            </w:r>
          </w:p>
          <w:p w:rsidR="00DD0F46" w:rsidRPr="0012157F" w:rsidRDefault="00DD0F46" w:rsidP="00CC51C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0F46">
              <w:rPr>
                <w:rFonts w:ascii="Arial" w:hAnsi="Arial" w:cs="Arial"/>
                <w:sz w:val="24"/>
                <w:szCs w:val="24"/>
              </w:rPr>
              <w:t>-co najmniej jedną osoba posiadającą uprawnienia budowlane uprawniające do kierowania robotami budowlanymi w specjalności inżynieryjnej drogowej na drogach kategorii L</w:t>
            </w:r>
          </w:p>
        </w:tc>
      </w:tr>
      <w:tr w:rsidR="00DD0F46" w:rsidRPr="0012157F" w:rsidTr="00CC51C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F46" w:rsidRPr="0012157F" w:rsidRDefault="00DD0F46" w:rsidP="00CC51C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0F46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F46" w:rsidRPr="0012157F" w:rsidRDefault="00DD0F46" w:rsidP="00CC51CF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D0F46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DD0F46" w:rsidRPr="00DD0F46" w:rsidRDefault="00DD0F46" w:rsidP="00CC51C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0F46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finansowej.</w:t>
            </w:r>
          </w:p>
          <w:p w:rsidR="00DD0F46" w:rsidRPr="0012157F" w:rsidRDefault="00DD0F46" w:rsidP="00CC51C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0F46">
              <w:rPr>
                <w:rFonts w:ascii="Arial" w:hAnsi="Arial" w:cs="Arial"/>
                <w:sz w:val="24"/>
                <w:szCs w:val="24"/>
              </w:rPr>
              <w:t xml:space="preserve">Zamawiający uzna warunek za spełniony poprzez posiadanie przez Wykonawcę dokumentów potwierdzających, że wykonawca jest ubezpieczony od odpowiedzialności cywilnej w zakresie prowadzonej działalności związanej z przedmiotem zamówienia na sumę gwarancyjną  co najmniej  1 000 </w:t>
            </w:r>
            <w:proofErr w:type="spellStart"/>
            <w:r w:rsidRPr="00DD0F46">
              <w:rPr>
                <w:rFonts w:ascii="Arial" w:hAnsi="Arial" w:cs="Arial"/>
                <w:sz w:val="24"/>
                <w:szCs w:val="24"/>
              </w:rPr>
              <w:t>000</w:t>
            </w:r>
            <w:proofErr w:type="spellEnd"/>
            <w:r w:rsidRPr="00DD0F46">
              <w:rPr>
                <w:rFonts w:ascii="Arial" w:hAnsi="Arial" w:cs="Arial"/>
                <w:sz w:val="24"/>
                <w:szCs w:val="24"/>
              </w:rPr>
              <w:t xml:space="preserve"> zł.</w:t>
            </w:r>
          </w:p>
        </w:tc>
      </w:tr>
    </w:tbl>
    <w:p w:rsidR="00A72695" w:rsidRDefault="00A72695" w:rsidP="00A72695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1"/>
          <w:szCs w:val="21"/>
        </w:rPr>
      </w:pPr>
    </w:p>
    <w:p w:rsidR="00A72695" w:rsidRDefault="00A72695" w:rsidP="00A72695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1"/>
          <w:szCs w:val="21"/>
        </w:rPr>
      </w:pPr>
    </w:p>
    <w:p w:rsidR="00A72695" w:rsidRDefault="00A72695" w:rsidP="00A72695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1"/>
          <w:szCs w:val="21"/>
        </w:rPr>
      </w:pPr>
    </w:p>
    <w:p w:rsidR="00A72695" w:rsidRDefault="00A72695" w:rsidP="00A72695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1"/>
          <w:szCs w:val="21"/>
        </w:rPr>
      </w:pPr>
    </w:p>
    <w:p w:rsidR="00A72695" w:rsidRPr="00A72695" w:rsidRDefault="00A72695" w:rsidP="00A72695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b/>
          <w:sz w:val="24"/>
          <w:szCs w:val="24"/>
        </w:rPr>
      </w:pPr>
      <w:r w:rsidRPr="00A72695">
        <w:rPr>
          <w:rFonts w:ascii="Arial" w:hAnsi="Arial" w:cs="Arial"/>
          <w:b/>
          <w:sz w:val="24"/>
          <w:szCs w:val="24"/>
        </w:rPr>
        <w:lastRenderedPageBreak/>
        <w:t>Oświadczam, że w celu potwierdzenia spełniania warunków udziału w postępowaniu:</w:t>
      </w:r>
    </w:p>
    <w:p w:rsidR="00A72695" w:rsidRPr="00A72695" w:rsidRDefault="00A72695" w:rsidP="00A72695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A72695">
        <w:rPr>
          <w:rFonts w:ascii="Arial" w:hAnsi="Arial" w:cs="Arial"/>
          <w:bCs/>
          <w:sz w:val="24"/>
          <w:szCs w:val="24"/>
        </w:rPr>
        <w:t xml:space="preserve">□ </w:t>
      </w:r>
      <w:r w:rsidRPr="00A72695">
        <w:rPr>
          <w:rFonts w:ascii="Arial" w:hAnsi="Arial" w:cs="Arial"/>
          <w:sz w:val="24"/>
          <w:szCs w:val="24"/>
          <w:u w:val="single"/>
        </w:rPr>
        <w:t>nie będę polegał na zasobach podmiotów innych</w:t>
      </w:r>
    </w:p>
    <w:p w:rsidR="00A72695" w:rsidRPr="00A72695" w:rsidRDefault="00A72695" w:rsidP="00A72695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A72695">
        <w:rPr>
          <w:rFonts w:ascii="Arial" w:hAnsi="Arial" w:cs="Arial"/>
          <w:bCs/>
          <w:sz w:val="24"/>
          <w:szCs w:val="24"/>
        </w:rPr>
        <w:t xml:space="preserve">□ </w:t>
      </w:r>
      <w:r w:rsidRPr="00A72695">
        <w:rPr>
          <w:rFonts w:ascii="Arial" w:hAnsi="Arial" w:cs="Arial"/>
          <w:sz w:val="24"/>
          <w:szCs w:val="24"/>
          <w:u w:val="single"/>
        </w:rPr>
        <w:t>będę polegał na zasobach podmiotów innych  w zakresie:</w:t>
      </w:r>
    </w:p>
    <w:p w:rsidR="00A72695" w:rsidRPr="00A72695" w:rsidRDefault="00A72695" w:rsidP="00A72695">
      <w:pPr>
        <w:widowControl w:val="0"/>
        <w:adjustRightInd w:val="0"/>
        <w:spacing w:line="360" w:lineRule="atLeast"/>
        <w:jc w:val="both"/>
        <w:textAlignment w:val="baseline"/>
        <w:rPr>
          <w:rFonts w:ascii="Arial" w:hAnsi="Arial" w:cs="Arial"/>
          <w:sz w:val="24"/>
          <w:szCs w:val="24"/>
        </w:rPr>
      </w:pPr>
      <w:r w:rsidRPr="00A72695">
        <w:rPr>
          <w:rFonts w:ascii="Arial" w:hAnsi="Arial" w:cs="Arial"/>
          <w:sz w:val="24"/>
          <w:szCs w:val="24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2693"/>
        <w:gridCol w:w="5985"/>
      </w:tblGrid>
      <w:tr w:rsidR="00A72695" w:rsidRPr="00A72695" w:rsidTr="00CC51C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695" w:rsidRPr="00A72695" w:rsidRDefault="00A72695" w:rsidP="00CC51C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A72695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695" w:rsidRPr="00A72695" w:rsidRDefault="00A72695" w:rsidP="00CC51CF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A72695">
              <w:rPr>
                <w:rFonts w:ascii="Arial" w:hAnsi="Arial" w:cs="Arial"/>
                <w:sz w:val="24"/>
                <w:szCs w:val="24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695" w:rsidRPr="00A72695" w:rsidRDefault="00A72695" w:rsidP="00CC51CF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A72695">
              <w:rPr>
                <w:rFonts w:ascii="Arial" w:hAnsi="Arial" w:cs="Arial"/>
                <w:sz w:val="24"/>
                <w:szCs w:val="24"/>
              </w:rPr>
              <w:t>zakres  udostępnienia</w:t>
            </w:r>
          </w:p>
        </w:tc>
      </w:tr>
      <w:tr w:rsidR="00A72695" w:rsidRPr="00A72695" w:rsidTr="00CC51C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695" w:rsidRPr="00A72695" w:rsidRDefault="00A72695" w:rsidP="00CC51C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A7269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95" w:rsidRPr="00A72695" w:rsidRDefault="00A72695" w:rsidP="00CC51C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95" w:rsidRPr="00A72695" w:rsidRDefault="00A72695" w:rsidP="00CC51C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72695" w:rsidRPr="00A72695" w:rsidTr="00CC51C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695" w:rsidRPr="00A72695" w:rsidRDefault="00A72695" w:rsidP="00CC51C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A7269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95" w:rsidRPr="00A72695" w:rsidRDefault="00A72695" w:rsidP="00CC51C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95" w:rsidRPr="00A72695" w:rsidRDefault="00A72695" w:rsidP="00CC51C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72695" w:rsidRPr="00A72695" w:rsidRDefault="00A72695" w:rsidP="00A72695">
      <w:pPr>
        <w:pBdr>
          <w:bottom w:val="single" w:sz="12" w:space="1" w:color="auto"/>
        </w:pBd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A72695">
        <w:rPr>
          <w:rFonts w:ascii="Arial" w:hAnsi="Arial" w:cs="Arial"/>
          <w:sz w:val="24"/>
          <w:szCs w:val="24"/>
        </w:rPr>
        <w:t>Oświadczam, że ww. podmioty będą realizować roboty budowlane  do realizacji których ich zdolności są wymagane</w:t>
      </w:r>
    </w:p>
    <w:p w:rsidR="00A72695" w:rsidRPr="00A72695" w:rsidRDefault="00A72695" w:rsidP="00A72695">
      <w:pPr>
        <w:widowControl w:val="0"/>
        <w:adjustRightInd w:val="0"/>
        <w:spacing w:line="360" w:lineRule="atLeast"/>
        <w:jc w:val="both"/>
        <w:textAlignment w:val="baseline"/>
        <w:rPr>
          <w:rFonts w:ascii="Arial" w:hAnsi="Arial" w:cs="Arial"/>
          <w:sz w:val="24"/>
          <w:szCs w:val="24"/>
        </w:rPr>
      </w:pPr>
      <w:r w:rsidRPr="00A72695">
        <w:rPr>
          <w:rFonts w:ascii="Arial" w:hAnsi="Arial" w:cs="Arial"/>
          <w:sz w:val="24"/>
          <w:szCs w:val="24"/>
        </w:rPr>
        <w:t>b) sytuacji ekonomicznej lub finansowej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2693"/>
        <w:gridCol w:w="5985"/>
      </w:tblGrid>
      <w:tr w:rsidR="00A72695" w:rsidRPr="00A72695" w:rsidTr="00CC51C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695" w:rsidRPr="00A72695" w:rsidRDefault="00A72695" w:rsidP="00CC51C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A72695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695" w:rsidRPr="00A72695" w:rsidRDefault="00A72695" w:rsidP="00CC51CF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A72695">
              <w:rPr>
                <w:rFonts w:ascii="Arial" w:hAnsi="Arial" w:cs="Arial"/>
                <w:sz w:val="24"/>
                <w:szCs w:val="24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695" w:rsidRPr="00A72695" w:rsidRDefault="00A72695" w:rsidP="00CC51CF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A72695">
              <w:rPr>
                <w:rFonts w:ascii="Arial" w:hAnsi="Arial" w:cs="Arial"/>
                <w:sz w:val="24"/>
                <w:szCs w:val="24"/>
              </w:rPr>
              <w:t>zakres  udostępnienia</w:t>
            </w:r>
          </w:p>
        </w:tc>
      </w:tr>
      <w:tr w:rsidR="00A72695" w:rsidRPr="00A72695" w:rsidTr="00CC51C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695" w:rsidRPr="00A72695" w:rsidRDefault="00A72695" w:rsidP="00CC51C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A7269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95" w:rsidRPr="00A72695" w:rsidRDefault="00A72695" w:rsidP="00CC51C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95" w:rsidRPr="00A72695" w:rsidRDefault="00A72695" w:rsidP="00CC51C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72695" w:rsidRPr="00A72695" w:rsidTr="00CC51C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695" w:rsidRPr="00A72695" w:rsidRDefault="00A72695" w:rsidP="00CC51C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A7269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95" w:rsidRPr="00A72695" w:rsidRDefault="00A72695" w:rsidP="00CC51C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95" w:rsidRPr="00A72695" w:rsidRDefault="00A72695" w:rsidP="00CC51C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A72695" w:rsidRDefault="00A72695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A72695" w:rsidRPr="00A93AD6" w:rsidRDefault="00A72695" w:rsidP="00A72695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5076D7">
        <w:rPr>
          <w:rFonts w:ascii="Times New Roman" w:hAnsi="Times New Roman"/>
          <w:i/>
          <w:sz w:val="16"/>
          <w:szCs w:val="16"/>
        </w:rPr>
        <w:t>Oświadczenie musi być podpisane kwalifikowanym podpisem  elektronicznym lub podpisem  zaufanym lub podpisem  osobistym przez osobę upoważnioną</w:t>
      </w:r>
    </w:p>
    <w:p w:rsidR="00A72695" w:rsidRDefault="00A72695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FE4E2B" w:rsidP="00A7269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484F88" w:rsidRPr="0012157F" w:rsidRDefault="00484F88" w:rsidP="00A7269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097A" w:rsidRDefault="0054097A" w:rsidP="0038231F">
      <w:pPr>
        <w:spacing w:after="0" w:line="240" w:lineRule="auto"/>
      </w:pPr>
      <w:r>
        <w:separator/>
      </w:r>
    </w:p>
  </w:endnote>
  <w:endnote w:type="continuationSeparator" w:id="0">
    <w:p w:rsidR="0054097A" w:rsidRDefault="0054097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0F46" w:rsidRDefault="00DD0F4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72695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72695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0F46" w:rsidRDefault="00DD0F4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097A" w:rsidRDefault="0054097A" w:rsidP="0038231F">
      <w:pPr>
        <w:spacing w:after="0" w:line="240" w:lineRule="auto"/>
      </w:pPr>
      <w:r>
        <w:separator/>
      </w:r>
    </w:p>
  </w:footnote>
  <w:footnote w:type="continuationSeparator" w:id="0">
    <w:p w:rsidR="0054097A" w:rsidRDefault="0054097A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0F46" w:rsidRDefault="00DD0F4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0F46" w:rsidRDefault="00DD0F4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0F46" w:rsidRDefault="00DD0F4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0F46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097A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72695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0F46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E3C564-61E9-41E0-9681-0F4C7237B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985</Words>
  <Characters>5915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2023-10-24T11:55:00Z</cp:lastPrinted>
  <dcterms:created xsi:type="dcterms:W3CDTF">2023-10-24T11:55:00Z</dcterms:created>
  <dcterms:modified xsi:type="dcterms:W3CDTF">2023-10-24T11:55:00Z</dcterms:modified>
</cp:coreProperties>
</file>