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2E4A9" w14:textId="3D23280E" w:rsidR="00025386" w:rsidRPr="00C60D0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60D0C">
        <w:rPr>
          <w:bCs/>
          <w:i w:val="0"/>
          <w:sz w:val="20"/>
        </w:rPr>
        <w:t xml:space="preserve">Załącznik nr </w:t>
      </w:r>
      <w:r w:rsidR="00C60D0C">
        <w:rPr>
          <w:bCs/>
          <w:i w:val="0"/>
          <w:sz w:val="20"/>
        </w:rPr>
        <w:t>4</w:t>
      </w:r>
      <w:r w:rsidR="007666D6" w:rsidRPr="00C60D0C">
        <w:rPr>
          <w:bCs/>
          <w:i w:val="0"/>
          <w:sz w:val="20"/>
        </w:rPr>
        <w:t xml:space="preserve"> do SWZ</w:t>
      </w:r>
    </w:p>
    <w:p w14:paraId="44EAED27" w14:textId="77777777" w:rsidR="00B62AD0" w:rsidRPr="00C60D0C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C60D0C">
        <w:rPr>
          <w:rFonts w:ascii="Times New Roman" w:hAnsi="Times New Roman"/>
          <w:b/>
          <w:sz w:val="20"/>
          <w:szCs w:val="20"/>
        </w:rPr>
        <w:t>Podmiot udostępniający zasoby:</w:t>
      </w:r>
    </w:p>
    <w:p w14:paraId="0398CF22" w14:textId="77777777" w:rsidR="00B62AD0" w:rsidRPr="00C60D0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184EF64A" w14:textId="77777777" w:rsidR="00B62AD0" w:rsidRPr="00C60D0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284B2B6F" w14:textId="77777777" w:rsidR="00B62AD0" w:rsidRPr="00C60D0C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66CDFDCA" w14:textId="77777777" w:rsidR="00B62AD0" w:rsidRPr="00C60D0C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C60D0C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14:paraId="078E1EA1" w14:textId="77777777" w:rsidR="00B62AD0" w:rsidRPr="00C60D0C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60D0C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7239BDB5" w14:textId="77777777" w:rsidR="00B62AD0" w:rsidRPr="00C60D0C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C60D0C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C60D0C">
        <w:rPr>
          <w:rFonts w:ascii="Times New Roman" w:hAnsi="Times New Roman"/>
          <w:sz w:val="20"/>
          <w:szCs w:val="20"/>
        </w:rPr>
        <w:t>…</w:t>
      </w:r>
    </w:p>
    <w:p w14:paraId="2C2FC3F0" w14:textId="77777777" w:rsidR="00B62AD0" w:rsidRPr="00C60D0C" w:rsidRDefault="00B62AD0" w:rsidP="00CA00A7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C60D0C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C60D0C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C60D0C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60D0C" w14:paraId="491192C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7C9957" w14:textId="77777777" w:rsidR="00053927" w:rsidRPr="00C60D0C" w:rsidRDefault="00053927" w:rsidP="00CA00A7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0D0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2A137F90" w14:textId="77777777" w:rsidR="00053927" w:rsidRPr="00C60D0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60D0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60D0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60D0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23993FF" w14:textId="77777777" w:rsidR="0071340C" w:rsidRPr="00C60D0C" w:rsidRDefault="0071340C" w:rsidP="00CA00A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C60D0C">
        <w:rPr>
          <w:rFonts w:ascii="Times New Roman" w:hAnsi="Times New Roman"/>
          <w:sz w:val="20"/>
          <w:szCs w:val="20"/>
        </w:rPr>
        <w:t xml:space="preserve"> ustawy </w:t>
      </w:r>
      <w:r w:rsidR="00EF3368" w:rsidRPr="00C60D0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53037" w:rsidRPr="00C60D0C">
        <w:rPr>
          <w:rFonts w:ascii="Times New Roman" w:hAnsi="Times New Roman"/>
          <w:sz w:val="20"/>
          <w:szCs w:val="20"/>
        </w:rPr>
        <w:t>(</w:t>
      </w:r>
      <w:proofErr w:type="spellStart"/>
      <w:r w:rsidR="00153037" w:rsidRPr="00C60D0C">
        <w:rPr>
          <w:rFonts w:ascii="Times New Roman" w:hAnsi="Times New Roman"/>
          <w:sz w:val="20"/>
          <w:szCs w:val="20"/>
        </w:rPr>
        <w:t>t.j</w:t>
      </w:r>
      <w:proofErr w:type="spellEnd"/>
      <w:r w:rsidR="00153037" w:rsidRPr="00C60D0C">
        <w:rPr>
          <w:rFonts w:ascii="Times New Roman" w:hAnsi="Times New Roman"/>
          <w:sz w:val="20"/>
          <w:szCs w:val="20"/>
        </w:rPr>
        <w:t>. Dz. U. z 202</w:t>
      </w:r>
      <w:r w:rsidR="00465743" w:rsidRPr="00C60D0C">
        <w:rPr>
          <w:rFonts w:ascii="Times New Roman" w:hAnsi="Times New Roman"/>
          <w:sz w:val="20"/>
          <w:szCs w:val="20"/>
        </w:rPr>
        <w:t>3</w:t>
      </w:r>
      <w:r w:rsidR="00153037" w:rsidRPr="00C60D0C">
        <w:rPr>
          <w:rFonts w:ascii="Times New Roman" w:hAnsi="Times New Roman"/>
          <w:sz w:val="20"/>
          <w:szCs w:val="20"/>
        </w:rPr>
        <w:t>r. poz. 1</w:t>
      </w:r>
      <w:r w:rsidR="00465743" w:rsidRPr="00C60D0C">
        <w:rPr>
          <w:rFonts w:ascii="Times New Roman" w:hAnsi="Times New Roman"/>
          <w:sz w:val="20"/>
          <w:szCs w:val="20"/>
        </w:rPr>
        <w:t>605</w:t>
      </w:r>
      <w:r w:rsidR="00153037" w:rsidRPr="00C60D0C">
        <w:rPr>
          <w:rFonts w:ascii="Times New Roman" w:hAnsi="Times New Roman"/>
          <w:sz w:val="20"/>
          <w:szCs w:val="20"/>
        </w:rPr>
        <w:t>)</w:t>
      </w:r>
      <w:r w:rsidR="00E27ABB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14:paraId="35EF6917" w14:textId="77777777" w:rsidR="00465743" w:rsidRPr="00C60D0C" w:rsidRDefault="00465743" w:rsidP="00465743">
      <w:pPr>
        <w:pStyle w:val="Akapitzlist"/>
        <w:tabs>
          <w:tab w:val="left" w:pos="400"/>
        </w:tabs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0"/>
          <w:szCs w:val="20"/>
        </w:rPr>
      </w:pPr>
    </w:p>
    <w:p w14:paraId="4B4502A8" w14:textId="76D45840" w:rsidR="00465743" w:rsidRPr="00C60D0C" w:rsidRDefault="00443D62" w:rsidP="00465743">
      <w:pPr>
        <w:pStyle w:val="Akapitzlist"/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  <w:r w:rsidRPr="00443D62">
        <w:rPr>
          <w:rStyle w:val="markedcontent"/>
          <w:rFonts w:ascii="Times New Roman" w:hAnsi="Times New Roman"/>
          <w:b/>
          <w:bCs/>
          <w:sz w:val="20"/>
          <w:szCs w:val="20"/>
        </w:rPr>
        <w:t>Rozbudowa drogi  gminnej nr 560369K ul. Trudna w Niepołomicach o dł. 0,650km</w:t>
      </w:r>
    </w:p>
    <w:p w14:paraId="3183BA0E" w14:textId="2AA7C648" w:rsidR="00465743" w:rsidRPr="00C60D0C" w:rsidRDefault="00465743" w:rsidP="0046574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Znak sprawy:</w:t>
      </w:r>
      <w:r w:rsidR="005E1B1E" w:rsidRPr="00C60D0C">
        <w:rPr>
          <w:rFonts w:ascii="Times New Roman" w:hAnsi="Times New Roman"/>
          <w:b/>
          <w:sz w:val="20"/>
          <w:szCs w:val="20"/>
        </w:rPr>
        <w:t xml:space="preserve"> ZP.271.3</w:t>
      </w:r>
      <w:r w:rsidR="00443D62">
        <w:rPr>
          <w:rFonts w:ascii="Times New Roman" w:hAnsi="Times New Roman"/>
          <w:b/>
          <w:sz w:val="20"/>
          <w:szCs w:val="20"/>
        </w:rPr>
        <w:t>0</w:t>
      </w:r>
      <w:r w:rsidRPr="00C60D0C">
        <w:rPr>
          <w:rFonts w:ascii="Times New Roman" w:hAnsi="Times New Roman"/>
          <w:b/>
          <w:sz w:val="20"/>
          <w:szCs w:val="20"/>
        </w:rPr>
        <w:t>.2023</w:t>
      </w:r>
    </w:p>
    <w:p w14:paraId="25856874" w14:textId="77777777" w:rsidR="00DC652A" w:rsidRPr="00C60D0C" w:rsidRDefault="00DC652A" w:rsidP="0046574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0A04FAEB" w14:textId="77777777" w:rsidR="00DC652A" w:rsidRPr="00C60D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…………………………....…………………………….</w:t>
      </w:r>
    </w:p>
    <w:p w14:paraId="7C1AB580" w14:textId="77777777" w:rsidR="0071340C" w:rsidRPr="00C60D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27B1EF2E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0317EF7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35E0BFF8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…………………………....…………………………….</w:t>
      </w:r>
    </w:p>
    <w:p w14:paraId="0A3158DA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14:paraId="222A48D0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4B380E15" w14:textId="77777777" w:rsidR="00DC652A" w:rsidRPr="00C60D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40811026" w14:textId="77777777" w:rsidR="00DC652A" w:rsidRPr="00C60D0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32555773" w14:textId="77777777" w:rsidR="0093388F" w:rsidRPr="00C60D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………………………………....…………………………</w:t>
      </w:r>
    </w:p>
    <w:p w14:paraId="0F08A1DC" w14:textId="77777777" w:rsidR="0093388F" w:rsidRPr="00C60D0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5936288C" w14:textId="77777777" w:rsidR="0093388F" w:rsidRPr="00C60D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………………………………....…………………………</w:t>
      </w:r>
    </w:p>
    <w:bookmarkEnd w:id="1"/>
    <w:p w14:paraId="0DBE6279" w14:textId="77777777" w:rsidR="00CB29AC" w:rsidRPr="00C60D0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5BD466BD" w14:textId="77777777" w:rsidR="00CB29AC" w:rsidRPr="00C60D0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………………………………....…………………………</w:t>
      </w:r>
    </w:p>
    <w:p w14:paraId="7E7655FF" w14:textId="77777777" w:rsidR="00830970" w:rsidRPr="00C60D0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C60D0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CCE02B6" w14:textId="77777777" w:rsidR="00E27ABB" w:rsidRPr="00C60D0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……………………………………....…………………………</w:t>
      </w:r>
    </w:p>
    <w:bookmarkEnd w:id="0"/>
    <w:p w14:paraId="264AC953" w14:textId="77777777" w:rsidR="00C3678C" w:rsidRPr="00C60D0C" w:rsidRDefault="00C3678C" w:rsidP="00C3678C">
      <w:pPr>
        <w:spacing w:after="0" w:line="240" w:lineRule="auto"/>
        <w:ind w:left="284"/>
        <w:jc w:val="right"/>
        <w:rPr>
          <w:rFonts w:ascii="Times New Roman" w:hAnsi="Times New Roman"/>
          <w:i/>
          <w:sz w:val="20"/>
          <w:szCs w:val="20"/>
        </w:rPr>
      </w:pPr>
      <w:r w:rsidRPr="00C60D0C">
        <w:rPr>
          <w:rFonts w:ascii="Times New Roman" w:hAnsi="Times New Roman"/>
          <w:i/>
          <w:sz w:val="20"/>
          <w:szCs w:val="20"/>
        </w:rPr>
        <w:t xml:space="preserve">Oświadczenie musi być podpisane kwalifikowanym podpisem  </w:t>
      </w:r>
    </w:p>
    <w:p w14:paraId="1E1A3A63" w14:textId="77777777" w:rsidR="00C3678C" w:rsidRPr="00C60D0C" w:rsidRDefault="00C3678C" w:rsidP="00C3678C">
      <w:pPr>
        <w:spacing w:after="0" w:line="240" w:lineRule="auto"/>
        <w:ind w:left="284" w:firstLine="424"/>
        <w:jc w:val="right"/>
        <w:rPr>
          <w:rFonts w:ascii="Times New Roman" w:hAnsi="Times New Roman"/>
          <w:i/>
          <w:sz w:val="20"/>
          <w:szCs w:val="20"/>
        </w:rPr>
      </w:pPr>
      <w:r w:rsidRPr="00C60D0C">
        <w:rPr>
          <w:rFonts w:ascii="Times New Roman" w:hAnsi="Times New Roman"/>
          <w:i/>
          <w:sz w:val="20"/>
          <w:szCs w:val="20"/>
        </w:rPr>
        <w:t xml:space="preserve">elektronicznym lub podpisem  zaufanym lub podpisem  </w:t>
      </w:r>
    </w:p>
    <w:p w14:paraId="6F3EBB82" w14:textId="77777777" w:rsidR="00C3678C" w:rsidRPr="00C60D0C" w:rsidRDefault="00C3678C" w:rsidP="00C3678C">
      <w:pPr>
        <w:spacing w:after="0" w:line="240" w:lineRule="auto"/>
        <w:ind w:left="3824" w:firstLine="424"/>
        <w:jc w:val="center"/>
        <w:rPr>
          <w:rFonts w:ascii="Times New Roman" w:hAnsi="Times New Roman"/>
          <w:i/>
          <w:iCs/>
          <w:sz w:val="20"/>
          <w:szCs w:val="20"/>
        </w:rPr>
      </w:pPr>
      <w:r w:rsidRPr="00C60D0C">
        <w:rPr>
          <w:rFonts w:ascii="Times New Roman" w:hAnsi="Times New Roman"/>
          <w:i/>
          <w:sz w:val="20"/>
          <w:szCs w:val="20"/>
        </w:rPr>
        <w:t>osobistym przez osobę upoważnioną</w:t>
      </w:r>
    </w:p>
    <w:p w14:paraId="54AC585F" w14:textId="77777777" w:rsidR="00E27ABB" w:rsidRPr="00C60D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2C70EF3" w14:textId="77777777" w:rsidR="005E1B1E" w:rsidRPr="00C60D0C" w:rsidRDefault="005E1B1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5E1B1E" w:rsidRPr="00C60D0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50DFC" w14:textId="77777777" w:rsidR="00730DF4" w:rsidRDefault="00730DF4" w:rsidP="00025386">
      <w:pPr>
        <w:spacing w:after="0" w:line="240" w:lineRule="auto"/>
      </w:pPr>
      <w:r>
        <w:separator/>
      </w:r>
    </w:p>
  </w:endnote>
  <w:endnote w:type="continuationSeparator" w:id="0">
    <w:p w14:paraId="31FC0DFD" w14:textId="77777777" w:rsidR="00730DF4" w:rsidRDefault="00730D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31098" w14:textId="77777777" w:rsidR="00153037" w:rsidRDefault="001530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7809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809A" w14:textId="77777777" w:rsidR="00153037" w:rsidRDefault="001530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56355" w14:textId="77777777" w:rsidR="00730DF4" w:rsidRDefault="00730DF4" w:rsidP="00025386">
      <w:pPr>
        <w:spacing w:after="0" w:line="240" w:lineRule="auto"/>
      </w:pPr>
      <w:r>
        <w:separator/>
      </w:r>
    </w:p>
  </w:footnote>
  <w:footnote w:type="continuationSeparator" w:id="0">
    <w:p w14:paraId="3DDD14B9" w14:textId="77777777" w:rsidR="00730DF4" w:rsidRDefault="00730D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18446" w14:textId="77777777" w:rsidR="00153037" w:rsidRDefault="001530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317D8" w14:textId="77777777" w:rsidR="00153037" w:rsidRDefault="001530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63530" w14:textId="77777777" w:rsidR="00153037" w:rsidRDefault="001530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719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3037"/>
    <w:rsid w:val="00025386"/>
    <w:rsid w:val="000423B9"/>
    <w:rsid w:val="00053927"/>
    <w:rsid w:val="00066C44"/>
    <w:rsid w:val="00071D4C"/>
    <w:rsid w:val="00084786"/>
    <w:rsid w:val="00153037"/>
    <w:rsid w:val="0016158F"/>
    <w:rsid w:val="001C2314"/>
    <w:rsid w:val="00213980"/>
    <w:rsid w:val="004374F2"/>
    <w:rsid w:val="00443D62"/>
    <w:rsid w:val="00460705"/>
    <w:rsid w:val="00465743"/>
    <w:rsid w:val="00485239"/>
    <w:rsid w:val="004A107C"/>
    <w:rsid w:val="004E27D7"/>
    <w:rsid w:val="0055145C"/>
    <w:rsid w:val="005624D8"/>
    <w:rsid w:val="005E1B1E"/>
    <w:rsid w:val="00620476"/>
    <w:rsid w:val="00657A47"/>
    <w:rsid w:val="0071340C"/>
    <w:rsid w:val="00730DF4"/>
    <w:rsid w:val="00745A44"/>
    <w:rsid w:val="007666D6"/>
    <w:rsid w:val="007965D5"/>
    <w:rsid w:val="007D6755"/>
    <w:rsid w:val="007E2A71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3678C"/>
    <w:rsid w:val="00C60D0C"/>
    <w:rsid w:val="00CA00A7"/>
    <w:rsid w:val="00CB29AC"/>
    <w:rsid w:val="00D55FC4"/>
    <w:rsid w:val="00D9320D"/>
    <w:rsid w:val="00DC141D"/>
    <w:rsid w:val="00DC4842"/>
    <w:rsid w:val="00DC587A"/>
    <w:rsid w:val="00DC652A"/>
    <w:rsid w:val="00DE3B21"/>
    <w:rsid w:val="00DE73DD"/>
    <w:rsid w:val="00E27ABB"/>
    <w:rsid w:val="00E34BCA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952E3"/>
  <w15:docId w15:val="{9849A1BF-1C9A-4F79-974F-0B1D125BC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465743"/>
    <w:rPr>
      <w:sz w:val="22"/>
      <w:szCs w:val="22"/>
      <w:lang w:eastAsia="en-US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465743"/>
    <w:pPr>
      <w:spacing w:line="256" w:lineRule="auto"/>
      <w:ind w:left="720"/>
      <w:contextualSpacing/>
    </w:pPr>
  </w:style>
  <w:style w:type="character" w:customStyle="1" w:styleId="markedcontent">
    <w:name w:val="markedcontent"/>
    <w:basedOn w:val="Domylnaczcionkaakapitu"/>
    <w:rsid w:val="00C60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2023-10-24T11:58:00Z</cp:lastPrinted>
  <dcterms:created xsi:type="dcterms:W3CDTF">2023-11-14T14:08:00Z</dcterms:created>
  <dcterms:modified xsi:type="dcterms:W3CDTF">2023-11-14T14:08:00Z</dcterms:modified>
</cp:coreProperties>
</file>