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BB74B" w14:textId="01E552C0" w:rsidR="00FB7F50" w:rsidRPr="002245BE" w:rsidRDefault="002E575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E575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A21513">
        <w:rPr>
          <w:sz w:val="22"/>
          <w:szCs w:val="22"/>
        </w:rPr>
        <w:t>24.10.2023 r</w:t>
      </w:r>
    </w:p>
    <w:p w14:paraId="4863737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A507C8F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6CC750DD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5762319" w14:textId="77777777" w:rsidR="002032C0" w:rsidRPr="002032C0" w:rsidRDefault="002032C0" w:rsidP="002032C0">
      <w:r w:rsidRPr="002032C0">
        <w:t>ul. Prądnicka 35-37</w:t>
      </w:r>
    </w:p>
    <w:p w14:paraId="102D56D1" w14:textId="77777777" w:rsidR="002032C0" w:rsidRPr="002032C0" w:rsidRDefault="002032C0" w:rsidP="002032C0">
      <w:r w:rsidRPr="002032C0">
        <w:t>31-202 Kraków</w:t>
      </w:r>
    </w:p>
    <w:p w14:paraId="3668568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BCB971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E5759" w:rsidRPr="00607F9B" w14:paraId="61284DE1" w14:textId="77777777" w:rsidTr="00833E92">
        <w:trPr>
          <w:trHeight w:val="638"/>
        </w:trPr>
        <w:tc>
          <w:tcPr>
            <w:tcW w:w="959" w:type="dxa"/>
            <w:shd w:val="clear" w:color="auto" w:fill="auto"/>
          </w:tcPr>
          <w:p w14:paraId="2C70FDDE" w14:textId="77777777" w:rsidR="002E5759" w:rsidRPr="00607F9B" w:rsidRDefault="002E5759" w:rsidP="00833E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C7E852" w14:textId="79A77E99" w:rsidR="002E5759" w:rsidRPr="00607F9B" w:rsidRDefault="002E5759" w:rsidP="00833E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E5759">
              <w:rPr>
                <w:sz w:val="22"/>
                <w:szCs w:val="22"/>
              </w:rPr>
              <w:t>podstawowy</w:t>
            </w:r>
            <w:r w:rsidR="00E9311A">
              <w:rPr>
                <w:sz w:val="22"/>
                <w:szCs w:val="22"/>
              </w:rPr>
              <w:t>m</w:t>
            </w:r>
            <w:r w:rsidRPr="002E5759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5759">
              <w:rPr>
                <w:b/>
                <w:bCs/>
                <w:sz w:val="22"/>
                <w:szCs w:val="22"/>
              </w:rPr>
              <w:t>Zakup i dostawa materiałów opatrunkowych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E5759">
              <w:rPr>
                <w:b/>
                <w:sz w:val="22"/>
                <w:szCs w:val="22"/>
              </w:rPr>
              <w:t>ZP/42/2023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240A48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2E5759" w14:paraId="41D3104A" w14:textId="77777777" w:rsidTr="00E9311A">
        <w:trPr>
          <w:cantSplit/>
        </w:trPr>
        <w:tc>
          <w:tcPr>
            <w:tcW w:w="9072" w:type="dxa"/>
          </w:tcPr>
          <w:p w14:paraId="64F3B4B0" w14:textId="77777777" w:rsidR="002E5759" w:rsidRPr="00D26ED6" w:rsidRDefault="002E5759" w:rsidP="00833E9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5759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7467BD3E" w14:textId="77777777" w:rsidR="002E5759" w:rsidRPr="009F0E5C" w:rsidRDefault="002E5759" w:rsidP="00833E92">
            <w:pPr>
              <w:jc w:val="both"/>
              <w:rPr>
                <w:bCs/>
                <w:sz w:val="22"/>
                <w:szCs w:val="22"/>
              </w:rPr>
            </w:pPr>
            <w:r w:rsidRPr="002E5759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5759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D3F6A6" w14:textId="77777777" w:rsidR="002E5759" w:rsidRPr="009F0E5C" w:rsidRDefault="002E5759" w:rsidP="00833E92">
            <w:pPr>
              <w:jc w:val="both"/>
              <w:rPr>
                <w:bCs/>
                <w:sz w:val="22"/>
                <w:szCs w:val="22"/>
              </w:rPr>
            </w:pPr>
            <w:r w:rsidRPr="002E5759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5759">
              <w:rPr>
                <w:bCs/>
                <w:sz w:val="22"/>
                <w:szCs w:val="22"/>
              </w:rPr>
              <w:t>Zabrze</w:t>
            </w:r>
          </w:p>
          <w:p w14:paraId="40AA1359" w14:textId="77777777" w:rsidR="002E5759" w:rsidRDefault="002E5759" w:rsidP="00833E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B51D64" w14:textId="787B53F5" w:rsidR="002E5759" w:rsidRPr="00E9311A" w:rsidRDefault="002E5759" w:rsidP="00833E9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E9311A">
              <w:rPr>
                <w:sz w:val="22"/>
                <w:szCs w:val="22"/>
                <w:u w:val="single"/>
              </w:rPr>
              <w:t xml:space="preserve"> Pakiet 1 - Kompresy z gazy </w:t>
            </w:r>
          </w:p>
          <w:p w14:paraId="5A3559EC" w14:textId="77777777" w:rsidR="002E5759" w:rsidRPr="00D26ED6" w:rsidRDefault="002E5759" w:rsidP="00833E9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BC78F58" w14:textId="77777777" w:rsidR="002E5759" w:rsidRDefault="002E5759" w:rsidP="00833E9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5759">
              <w:t>Najkorzystniejsza oferta spełniająca wymagania SWZ.</w:t>
            </w:r>
          </w:p>
        </w:tc>
      </w:tr>
      <w:tr w:rsidR="002E5759" w14:paraId="0C5ACE0C" w14:textId="77777777" w:rsidTr="00E9311A">
        <w:trPr>
          <w:cantSplit/>
        </w:trPr>
        <w:tc>
          <w:tcPr>
            <w:tcW w:w="9072" w:type="dxa"/>
          </w:tcPr>
          <w:p w14:paraId="5924C13F" w14:textId="77777777" w:rsidR="002E5759" w:rsidRPr="00D26ED6" w:rsidRDefault="002E5759" w:rsidP="00833E9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5759">
              <w:rPr>
                <w:b/>
                <w:sz w:val="22"/>
                <w:szCs w:val="22"/>
              </w:rPr>
              <w:t>Konsorcjum firm: Citonet- Kraków Sp. z o.o. i Toruńskie Zakłady Materiałów Opatrunkowych S.A.</w:t>
            </w:r>
          </w:p>
          <w:p w14:paraId="721669F9" w14:textId="77777777" w:rsidR="002E5759" w:rsidRPr="009F0E5C" w:rsidRDefault="002E5759" w:rsidP="00833E92">
            <w:pPr>
              <w:jc w:val="both"/>
              <w:rPr>
                <w:bCs/>
                <w:sz w:val="22"/>
                <w:szCs w:val="22"/>
              </w:rPr>
            </w:pPr>
            <w:r w:rsidRPr="002E5759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5759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E5759">
              <w:rPr>
                <w:bCs/>
                <w:sz w:val="22"/>
                <w:szCs w:val="22"/>
              </w:rPr>
              <w:t>/26</w:t>
            </w:r>
          </w:p>
          <w:p w14:paraId="60EC585C" w14:textId="77777777" w:rsidR="002E5759" w:rsidRPr="009F0E5C" w:rsidRDefault="002E5759" w:rsidP="00833E92">
            <w:pPr>
              <w:jc w:val="both"/>
              <w:rPr>
                <w:bCs/>
                <w:sz w:val="22"/>
                <w:szCs w:val="22"/>
              </w:rPr>
            </w:pPr>
            <w:r w:rsidRPr="002E5759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5759">
              <w:rPr>
                <w:bCs/>
                <w:sz w:val="22"/>
                <w:szCs w:val="22"/>
              </w:rPr>
              <w:t>Toruń</w:t>
            </w:r>
          </w:p>
          <w:p w14:paraId="6606B8A1" w14:textId="77777777" w:rsidR="002E5759" w:rsidRDefault="002E5759" w:rsidP="00833E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E5F851" w14:textId="5523E000" w:rsidR="002E5759" w:rsidRPr="00E9311A" w:rsidRDefault="002E5759" w:rsidP="00833E9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211A34">
              <w:rPr>
                <w:sz w:val="22"/>
                <w:szCs w:val="22"/>
              </w:rPr>
              <w:t xml:space="preserve"> </w:t>
            </w:r>
            <w:r w:rsidRPr="00E9311A">
              <w:rPr>
                <w:sz w:val="22"/>
                <w:szCs w:val="22"/>
                <w:u w:val="single"/>
              </w:rPr>
              <w:t xml:space="preserve">Pakiet 3 - Chusty trójkątne do unieruchamiania kończyn górnych </w:t>
            </w:r>
          </w:p>
          <w:p w14:paraId="5374109E" w14:textId="77777777" w:rsidR="002E5759" w:rsidRPr="00D26ED6" w:rsidRDefault="002E5759" w:rsidP="00833E9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AE6B65" w14:textId="77777777" w:rsidR="002E5759" w:rsidRDefault="002E5759" w:rsidP="00833E9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5759">
              <w:t>Jedyna oferta, spełniająca wymagania SWZ.</w:t>
            </w:r>
          </w:p>
        </w:tc>
      </w:tr>
      <w:tr w:rsidR="002E5759" w14:paraId="0560015A" w14:textId="77777777" w:rsidTr="00E9311A">
        <w:trPr>
          <w:cantSplit/>
        </w:trPr>
        <w:tc>
          <w:tcPr>
            <w:tcW w:w="9072" w:type="dxa"/>
          </w:tcPr>
          <w:p w14:paraId="129F595C" w14:textId="77777777" w:rsidR="002E5759" w:rsidRPr="00D26ED6" w:rsidRDefault="002E5759" w:rsidP="00833E9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5759">
              <w:rPr>
                <w:b/>
                <w:sz w:val="22"/>
                <w:szCs w:val="22"/>
              </w:rPr>
              <w:t>Konsorcjum firm: Citonet- Kraków Sp. z o.o. i Toruńskie Zakłady Materiałów Opatrunkowych S.A.</w:t>
            </w:r>
          </w:p>
          <w:p w14:paraId="0633DE57" w14:textId="77777777" w:rsidR="002E5759" w:rsidRPr="009F0E5C" w:rsidRDefault="002E5759" w:rsidP="00833E92">
            <w:pPr>
              <w:jc w:val="both"/>
              <w:rPr>
                <w:bCs/>
                <w:sz w:val="22"/>
                <w:szCs w:val="22"/>
              </w:rPr>
            </w:pPr>
            <w:r w:rsidRPr="002E5759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5759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E5759">
              <w:rPr>
                <w:bCs/>
                <w:sz w:val="22"/>
                <w:szCs w:val="22"/>
              </w:rPr>
              <w:t>/26</w:t>
            </w:r>
          </w:p>
          <w:p w14:paraId="0EE560C3" w14:textId="77777777" w:rsidR="002E5759" w:rsidRPr="009F0E5C" w:rsidRDefault="002E5759" w:rsidP="00833E92">
            <w:pPr>
              <w:jc w:val="both"/>
              <w:rPr>
                <w:bCs/>
                <w:sz w:val="22"/>
                <w:szCs w:val="22"/>
              </w:rPr>
            </w:pPr>
            <w:r w:rsidRPr="002E5759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5759">
              <w:rPr>
                <w:bCs/>
                <w:sz w:val="22"/>
                <w:szCs w:val="22"/>
              </w:rPr>
              <w:t>Toruń</w:t>
            </w:r>
          </w:p>
          <w:p w14:paraId="10BDD250" w14:textId="77777777" w:rsidR="002E5759" w:rsidRDefault="002E5759" w:rsidP="00833E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3A06C0" w14:textId="5349F489" w:rsidR="002E5759" w:rsidRPr="00E9311A" w:rsidRDefault="002E5759" w:rsidP="00833E9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E9311A">
              <w:rPr>
                <w:sz w:val="22"/>
                <w:szCs w:val="22"/>
                <w:u w:val="single"/>
              </w:rPr>
              <w:t xml:space="preserve">Pakiet 4 - Pieluchomajtki </w:t>
            </w:r>
          </w:p>
          <w:p w14:paraId="1621DCBA" w14:textId="77777777" w:rsidR="002E5759" w:rsidRPr="00D26ED6" w:rsidRDefault="002E5759" w:rsidP="00833E9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1D9168" w14:textId="77777777" w:rsidR="002E5759" w:rsidRDefault="002E5759" w:rsidP="00833E9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5759">
              <w:t>Jedyna oferta, spełniająca wymagania SWZ.</w:t>
            </w:r>
          </w:p>
        </w:tc>
      </w:tr>
      <w:tr w:rsidR="002E5759" w14:paraId="77D32E02" w14:textId="77777777" w:rsidTr="00E9311A">
        <w:trPr>
          <w:cantSplit/>
        </w:trPr>
        <w:tc>
          <w:tcPr>
            <w:tcW w:w="9072" w:type="dxa"/>
          </w:tcPr>
          <w:p w14:paraId="4F208082" w14:textId="77777777" w:rsidR="002E5759" w:rsidRPr="00D26ED6" w:rsidRDefault="002E5759" w:rsidP="00833E9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5759">
              <w:rPr>
                <w:b/>
                <w:sz w:val="22"/>
                <w:szCs w:val="22"/>
              </w:rPr>
              <w:lastRenderedPageBreak/>
              <w:t>Konsorcjum firm: Citonet- Kraków Sp. z o.o. i Toruńskie Zakłady Materiałów Opatrunkowych S.A.</w:t>
            </w:r>
          </w:p>
          <w:p w14:paraId="2CEED884" w14:textId="77777777" w:rsidR="002E5759" w:rsidRPr="009F0E5C" w:rsidRDefault="002E5759" w:rsidP="00833E92">
            <w:pPr>
              <w:jc w:val="both"/>
              <w:rPr>
                <w:bCs/>
                <w:sz w:val="22"/>
                <w:szCs w:val="22"/>
              </w:rPr>
            </w:pPr>
            <w:r w:rsidRPr="002E5759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5759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E5759">
              <w:rPr>
                <w:bCs/>
                <w:sz w:val="22"/>
                <w:szCs w:val="22"/>
              </w:rPr>
              <w:t>/26</w:t>
            </w:r>
          </w:p>
          <w:p w14:paraId="61F4F8E6" w14:textId="77777777" w:rsidR="002E5759" w:rsidRPr="009F0E5C" w:rsidRDefault="002E5759" w:rsidP="00833E92">
            <w:pPr>
              <w:jc w:val="both"/>
              <w:rPr>
                <w:bCs/>
                <w:sz w:val="22"/>
                <w:szCs w:val="22"/>
              </w:rPr>
            </w:pPr>
            <w:r w:rsidRPr="002E5759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5759">
              <w:rPr>
                <w:bCs/>
                <w:sz w:val="22"/>
                <w:szCs w:val="22"/>
              </w:rPr>
              <w:t>Toruń</w:t>
            </w:r>
          </w:p>
          <w:p w14:paraId="0DFD6B32" w14:textId="77777777" w:rsidR="002E5759" w:rsidRDefault="002E5759" w:rsidP="00833E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061642" w14:textId="7879B9D4" w:rsidR="002E5759" w:rsidRPr="00E9311A" w:rsidRDefault="002E5759" w:rsidP="00833E9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211A34">
              <w:rPr>
                <w:sz w:val="22"/>
                <w:szCs w:val="22"/>
              </w:rPr>
              <w:t xml:space="preserve"> </w:t>
            </w:r>
            <w:r w:rsidRPr="00E9311A">
              <w:rPr>
                <w:sz w:val="22"/>
                <w:szCs w:val="22"/>
                <w:u w:val="single"/>
              </w:rPr>
              <w:t xml:space="preserve">Pakiet 5 - Podkłady chłonne </w:t>
            </w:r>
          </w:p>
          <w:p w14:paraId="5A90CB8D" w14:textId="77777777" w:rsidR="002E5759" w:rsidRPr="00D26ED6" w:rsidRDefault="002E5759" w:rsidP="00833E9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FDDB770" w14:textId="77777777" w:rsidR="002E5759" w:rsidRDefault="002E5759" w:rsidP="00833E9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5759">
              <w:t>Najkorzystniejsza oferta spełniająca wymagania SWZ.</w:t>
            </w:r>
          </w:p>
        </w:tc>
      </w:tr>
    </w:tbl>
    <w:p w14:paraId="7B98F95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835"/>
        <w:gridCol w:w="2552"/>
        <w:gridCol w:w="1418"/>
      </w:tblGrid>
      <w:tr w:rsidR="00211A34" w:rsidRPr="00834EF4" w14:paraId="0272B7FF" w14:textId="77777777" w:rsidTr="00E9311A">
        <w:tc>
          <w:tcPr>
            <w:tcW w:w="2268" w:type="dxa"/>
            <w:shd w:val="clear" w:color="auto" w:fill="F3F3F3"/>
            <w:vAlign w:val="center"/>
          </w:tcPr>
          <w:p w14:paraId="36A246C3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A817DAF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835" w:type="dxa"/>
            <w:shd w:val="clear" w:color="auto" w:fill="F3F3F3"/>
          </w:tcPr>
          <w:p w14:paraId="24BF6A0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14:paraId="5E547FD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6ABA26E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2E5759" w:rsidRPr="00834EF4" w14:paraId="3E8B53E8" w14:textId="77777777" w:rsidTr="00E9311A">
        <w:tc>
          <w:tcPr>
            <w:tcW w:w="2268" w:type="dxa"/>
            <w:shd w:val="clear" w:color="auto" w:fill="auto"/>
          </w:tcPr>
          <w:p w14:paraId="060969D6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5759">
              <w:rPr>
                <w:sz w:val="20"/>
                <w:szCs w:val="20"/>
              </w:rPr>
              <w:t>Pakiet 1 - Kompresy z gazy</w:t>
            </w:r>
          </w:p>
        </w:tc>
        <w:tc>
          <w:tcPr>
            <w:tcW w:w="2835" w:type="dxa"/>
            <w:shd w:val="clear" w:color="auto" w:fill="auto"/>
          </w:tcPr>
          <w:p w14:paraId="322DF310" w14:textId="77777777" w:rsidR="002E5759" w:rsidRPr="00211A34" w:rsidRDefault="002E5759" w:rsidP="00833E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5759">
              <w:rPr>
                <w:b/>
                <w:bCs/>
                <w:sz w:val="20"/>
                <w:szCs w:val="20"/>
              </w:rPr>
              <w:t>Konsorcjum firm: Citonet- Kraków Sp. z o.o. i Toruńskie Zakłady Materiałów Opatrunkowych S.A.</w:t>
            </w:r>
          </w:p>
          <w:p w14:paraId="27D27FC0" w14:textId="77777777" w:rsidR="002E5759" w:rsidRPr="00211A34" w:rsidRDefault="002E5759" w:rsidP="00833E92">
            <w:pPr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20/26</w:t>
            </w:r>
          </w:p>
          <w:p w14:paraId="517BB643" w14:textId="77777777" w:rsidR="002E5759" w:rsidRPr="00211A34" w:rsidRDefault="002E5759" w:rsidP="00833E92">
            <w:pPr>
              <w:spacing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Toruń</w:t>
            </w:r>
          </w:p>
        </w:tc>
        <w:tc>
          <w:tcPr>
            <w:tcW w:w="2552" w:type="dxa"/>
            <w:shd w:val="clear" w:color="auto" w:fill="auto"/>
          </w:tcPr>
          <w:p w14:paraId="120C11CE" w14:textId="77777777" w:rsidR="002E5759" w:rsidRPr="002E5759" w:rsidRDefault="002E5759" w:rsidP="00833E92">
            <w:pPr>
              <w:spacing w:before="40" w:after="40"/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1 - Cena - 250.75</w:t>
            </w:r>
          </w:p>
          <w:p w14:paraId="7413C561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880743" w14:textId="77777777" w:rsidR="002E5759" w:rsidRPr="00211A34" w:rsidRDefault="002E5759" w:rsidP="00833E92">
            <w:pPr>
              <w:jc w:val="center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 xml:space="preserve">  350,75</w:t>
            </w:r>
          </w:p>
        </w:tc>
      </w:tr>
      <w:tr w:rsidR="002E5759" w:rsidRPr="00834EF4" w14:paraId="77F7BF76" w14:textId="77777777" w:rsidTr="00E9311A">
        <w:tc>
          <w:tcPr>
            <w:tcW w:w="2268" w:type="dxa"/>
            <w:shd w:val="clear" w:color="auto" w:fill="auto"/>
          </w:tcPr>
          <w:p w14:paraId="021EB876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5759">
              <w:rPr>
                <w:sz w:val="20"/>
                <w:szCs w:val="20"/>
              </w:rPr>
              <w:t>Pakiet 1 - Kompresy z gazy</w:t>
            </w:r>
          </w:p>
        </w:tc>
        <w:tc>
          <w:tcPr>
            <w:tcW w:w="2835" w:type="dxa"/>
            <w:shd w:val="clear" w:color="auto" w:fill="auto"/>
          </w:tcPr>
          <w:p w14:paraId="6F973DC9" w14:textId="77777777" w:rsidR="002E5759" w:rsidRPr="00211A34" w:rsidRDefault="002E5759" w:rsidP="00833E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575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182A4DB2" w14:textId="77777777" w:rsidR="002E5759" w:rsidRPr="00211A34" w:rsidRDefault="002E5759" w:rsidP="00833E92">
            <w:pPr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18</w:t>
            </w:r>
          </w:p>
          <w:p w14:paraId="29F37205" w14:textId="77777777" w:rsidR="002E5759" w:rsidRPr="00211A34" w:rsidRDefault="002E5759" w:rsidP="00833E92">
            <w:pPr>
              <w:spacing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Zabrze</w:t>
            </w:r>
          </w:p>
        </w:tc>
        <w:tc>
          <w:tcPr>
            <w:tcW w:w="2552" w:type="dxa"/>
            <w:shd w:val="clear" w:color="auto" w:fill="auto"/>
          </w:tcPr>
          <w:p w14:paraId="7B69E0CF" w14:textId="77777777" w:rsidR="002E5759" w:rsidRPr="002E5759" w:rsidRDefault="002E5759" w:rsidP="00833E92">
            <w:pPr>
              <w:spacing w:before="40" w:after="40"/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1 - Cena - 400.00</w:t>
            </w:r>
          </w:p>
          <w:p w14:paraId="27E271D7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361CB3" w14:textId="77777777" w:rsidR="002E5759" w:rsidRPr="00211A34" w:rsidRDefault="002E5759" w:rsidP="00833E92">
            <w:pPr>
              <w:jc w:val="center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 xml:space="preserve">  500,00</w:t>
            </w:r>
          </w:p>
        </w:tc>
      </w:tr>
      <w:tr w:rsidR="002E5759" w:rsidRPr="00834EF4" w14:paraId="478A2DA3" w14:textId="77777777" w:rsidTr="00E9311A">
        <w:tc>
          <w:tcPr>
            <w:tcW w:w="2268" w:type="dxa"/>
            <w:shd w:val="clear" w:color="auto" w:fill="auto"/>
          </w:tcPr>
          <w:p w14:paraId="76791A29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5759">
              <w:rPr>
                <w:sz w:val="20"/>
                <w:szCs w:val="20"/>
              </w:rPr>
              <w:t>Pakiet 1 - Kompresy z gazy</w:t>
            </w:r>
          </w:p>
        </w:tc>
        <w:tc>
          <w:tcPr>
            <w:tcW w:w="2835" w:type="dxa"/>
            <w:shd w:val="clear" w:color="auto" w:fill="auto"/>
          </w:tcPr>
          <w:p w14:paraId="1EED8052" w14:textId="77777777" w:rsidR="002E5759" w:rsidRPr="00211A34" w:rsidRDefault="002E5759" w:rsidP="00833E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5759">
              <w:rPr>
                <w:b/>
                <w:bCs/>
                <w:sz w:val="20"/>
                <w:szCs w:val="20"/>
              </w:rPr>
              <w:t>Polmil sp. z o. o.</w:t>
            </w:r>
          </w:p>
          <w:p w14:paraId="18609326" w14:textId="77777777" w:rsidR="002E5759" w:rsidRPr="00211A34" w:rsidRDefault="002E5759" w:rsidP="00833E92">
            <w:pPr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8B</w:t>
            </w:r>
          </w:p>
          <w:p w14:paraId="4BF9C59D" w14:textId="77777777" w:rsidR="002E5759" w:rsidRPr="00211A34" w:rsidRDefault="002E5759" w:rsidP="00833E92">
            <w:pPr>
              <w:spacing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Bydgoszcz</w:t>
            </w:r>
          </w:p>
        </w:tc>
        <w:tc>
          <w:tcPr>
            <w:tcW w:w="2552" w:type="dxa"/>
            <w:shd w:val="clear" w:color="auto" w:fill="auto"/>
          </w:tcPr>
          <w:p w14:paraId="481EE357" w14:textId="77777777" w:rsidR="002E5759" w:rsidRPr="002E5759" w:rsidRDefault="002E5759" w:rsidP="00833E92">
            <w:pPr>
              <w:spacing w:before="40" w:after="40"/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1 - Cena - 355.60</w:t>
            </w:r>
          </w:p>
          <w:p w14:paraId="64044922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7696F7" w14:textId="77777777" w:rsidR="002E5759" w:rsidRPr="00211A34" w:rsidRDefault="002E5759" w:rsidP="00833E92">
            <w:pPr>
              <w:jc w:val="center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 xml:space="preserve">  355,60</w:t>
            </w:r>
          </w:p>
        </w:tc>
      </w:tr>
      <w:tr w:rsidR="002E5759" w:rsidRPr="00834EF4" w14:paraId="56A1492D" w14:textId="77777777" w:rsidTr="00E9311A">
        <w:tc>
          <w:tcPr>
            <w:tcW w:w="2268" w:type="dxa"/>
            <w:shd w:val="clear" w:color="auto" w:fill="auto"/>
          </w:tcPr>
          <w:p w14:paraId="1B05B0FE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5759">
              <w:rPr>
                <w:sz w:val="20"/>
                <w:szCs w:val="20"/>
              </w:rPr>
              <w:t>Pakiet 3 - Chusty trójkątne do unieruchamiania kończyn górnych</w:t>
            </w:r>
          </w:p>
        </w:tc>
        <w:tc>
          <w:tcPr>
            <w:tcW w:w="2835" w:type="dxa"/>
            <w:shd w:val="clear" w:color="auto" w:fill="auto"/>
          </w:tcPr>
          <w:p w14:paraId="4463AD88" w14:textId="77777777" w:rsidR="002E5759" w:rsidRPr="00211A34" w:rsidRDefault="002E5759" w:rsidP="00833E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5759">
              <w:rPr>
                <w:b/>
                <w:bCs/>
                <w:sz w:val="20"/>
                <w:szCs w:val="20"/>
              </w:rPr>
              <w:t>Konsorcjum firm: Citonet- Kraków Sp. z o.o. i Toruńskie Zakłady Materiałów Opatrunkowych S.A.</w:t>
            </w:r>
          </w:p>
          <w:p w14:paraId="3F050928" w14:textId="77777777" w:rsidR="002E5759" w:rsidRPr="00211A34" w:rsidRDefault="002E5759" w:rsidP="00833E92">
            <w:pPr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20/26</w:t>
            </w:r>
          </w:p>
          <w:p w14:paraId="3F3D19B3" w14:textId="77777777" w:rsidR="002E5759" w:rsidRPr="00211A34" w:rsidRDefault="002E5759" w:rsidP="00833E92">
            <w:pPr>
              <w:spacing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Toruń</w:t>
            </w:r>
          </w:p>
        </w:tc>
        <w:tc>
          <w:tcPr>
            <w:tcW w:w="2552" w:type="dxa"/>
            <w:shd w:val="clear" w:color="auto" w:fill="auto"/>
          </w:tcPr>
          <w:p w14:paraId="260FBD86" w14:textId="77777777" w:rsidR="002E5759" w:rsidRPr="002E5759" w:rsidRDefault="002E5759" w:rsidP="00833E92">
            <w:pPr>
              <w:spacing w:before="40" w:after="40"/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1 - Cena - 400.00</w:t>
            </w:r>
          </w:p>
          <w:p w14:paraId="44E67AD2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02AC85" w14:textId="77777777" w:rsidR="002E5759" w:rsidRPr="00211A34" w:rsidRDefault="002E5759" w:rsidP="00833E92">
            <w:pPr>
              <w:jc w:val="center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 xml:space="preserve">  500,00</w:t>
            </w:r>
          </w:p>
        </w:tc>
      </w:tr>
      <w:tr w:rsidR="002E5759" w:rsidRPr="00834EF4" w14:paraId="6BCEE62E" w14:textId="77777777" w:rsidTr="00E9311A">
        <w:tc>
          <w:tcPr>
            <w:tcW w:w="2268" w:type="dxa"/>
            <w:shd w:val="clear" w:color="auto" w:fill="auto"/>
          </w:tcPr>
          <w:p w14:paraId="04811B8B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5759">
              <w:rPr>
                <w:sz w:val="20"/>
                <w:szCs w:val="20"/>
              </w:rPr>
              <w:t>Pakiet 4 - Pieluchomajtki</w:t>
            </w:r>
          </w:p>
        </w:tc>
        <w:tc>
          <w:tcPr>
            <w:tcW w:w="2835" w:type="dxa"/>
            <w:shd w:val="clear" w:color="auto" w:fill="auto"/>
          </w:tcPr>
          <w:p w14:paraId="680A4EF4" w14:textId="77777777" w:rsidR="002E5759" w:rsidRPr="00211A34" w:rsidRDefault="002E5759" w:rsidP="00833E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5759">
              <w:rPr>
                <w:b/>
                <w:bCs/>
                <w:sz w:val="20"/>
                <w:szCs w:val="20"/>
              </w:rPr>
              <w:t>Konsorcjum firm: Citonet- Kraków Sp. z o.o. i Toruńskie Zakłady Materiałów Opatrunkowych S.A.</w:t>
            </w:r>
          </w:p>
          <w:p w14:paraId="6E83CDF7" w14:textId="77777777" w:rsidR="002E5759" w:rsidRPr="00211A34" w:rsidRDefault="002E5759" w:rsidP="00833E92">
            <w:pPr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20/26</w:t>
            </w:r>
          </w:p>
          <w:p w14:paraId="51816913" w14:textId="77777777" w:rsidR="002E5759" w:rsidRPr="00211A34" w:rsidRDefault="002E5759" w:rsidP="00833E92">
            <w:pPr>
              <w:spacing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Toruń</w:t>
            </w:r>
          </w:p>
        </w:tc>
        <w:tc>
          <w:tcPr>
            <w:tcW w:w="2552" w:type="dxa"/>
            <w:shd w:val="clear" w:color="auto" w:fill="auto"/>
          </w:tcPr>
          <w:p w14:paraId="6CA8F0EA" w14:textId="77777777" w:rsidR="002E5759" w:rsidRPr="002E5759" w:rsidRDefault="002E5759" w:rsidP="00833E92">
            <w:pPr>
              <w:spacing w:before="40" w:after="40"/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1 - Cena - 400.00</w:t>
            </w:r>
          </w:p>
          <w:p w14:paraId="282F3A3E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DA3278" w14:textId="77777777" w:rsidR="002E5759" w:rsidRPr="00211A34" w:rsidRDefault="002E5759" w:rsidP="00833E92">
            <w:pPr>
              <w:jc w:val="center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 xml:space="preserve">  500,00</w:t>
            </w:r>
          </w:p>
        </w:tc>
      </w:tr>
      <w:tr w:rsidR="002E5759" w:rsidRPr="00834EF4" w14:paraId="5286926D" w14:textId="77777777" w:rsidTr="00E9311A">
        <w:tc>
          <w:tcPr>
            <w:tcW w:w="2268" w:type="dxa"/>
            <w:shd w:val="clear" w:color="auto" w:fill="auto"/>
          </w:tcPr>
          <w:p w14:paraId="7B616293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5759">
              <w:rPr>
                <w:sz w:val="20"/>
                <w:szCs w:val="20"/>
              </w:rPr>
              <w:t>Pakiet 5 - Podkłady chłonne</w:t>
            </w:r>
          </w:p>
        </w:tc>
        <w:tc>
          <w:tcPr>
            <w:tcW w:w="2835" w:type="dxa"/>
            <w:shd w:val="clear" w:color="auto" w:fill="auto"/>
          </w:tcPr>
          <w:p w14:paraId="620FA8F2" w14:textId="77777777" w:rsidR="002E5759" w:rsidRPr="00211A34" w:rsidRDefault="002E5759" w:rsidP="00833E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5759">
              <w:rPr>
                <w:b/>
                <w:bCs/>
                <w:sz w:val="20"/>
                <w:szCs w:val="20"/>
              </w:rPr>
              <w:t>Konsorcjum firm: Citonet- Kraków Sp. z o.o. i Toruńskie Zakłady Materiałów Opatrunkowych S.A.</w:t>
            </w:r>
          </w:p>
          <w:p w14:paraId="0DD13C63" w14:textId="77777777" w:rsidR="002E5759" w:rsidRPr="00211A34" w:rsidRDefault="002E5759" w:rsidP="00833E92">
            <w:pPr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20/26</w:t>
            </w:r>
          </w:p>
          <w:p w14:paraId="2F0647BB" w14:textId="77777777" w:rsidR="002E5759" w:rsidRPr="00211A34" w:rsidRDefault="002E5759" w:rsidP="00833E92">
            <w:pPr>
              <w:spacing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Toruń</w:t>
            </w:r>
          </w:p>
        </w:tc>
        <w:tc>
          <w:tcPr>
            <w:tcW w:w="2552" w:type="dxa"/>
            <w:shd w:val="clear" w:color="auto" w:fill="auto"/>
          </w:tcPr>
          <w:p w14:paraId="1EFA9964" w14:textId="77777777" w:rsidR="002E5759" w:rsidRPr="002E5759" w:rsidRDefault="002E5759" w:rsidP="00833E92">
            <w:pPr>
              <w:spacing w:before="40" w:after="40"/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1 - Cena - 400.00</w:t>
            </w:r>
          </w:p>
          <w:p w14:paraId="0EDB5D9C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A2D9B4" w14:textId="77777777" w:rsidR="002E5759" w:rsidRPr="00211A34" w:rsidRDefault="002E5759" w:rsidP="00833E92">
            <w:pPr>
              <w:jc w:val="center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 xml:space="preserve">  500,00</w:t>
            </w:r>
          </w:p>
        </w:tc>
      </w:tr>
      <w:tr w:rsidR="002E5759" w:rsidRPr="00834EF4" w14:paraId="6296225C" w14:textId="77777777" w:rsidTr="00E9311A">
        <w:tc>
          <w:tcPr>
            <w:tcW w:w="2268" w:type="dxa"/>
            <w:shd w:val="clear" w:color="auto" w:fill="auto"/>
          </w:tcPr>
          <w:p w14:paraId="0FAC36BE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5759">
              <w:rPr>
                <w:sz w:val="20"/>
                <w:szCs w:val="20"/>
              </w:rPr>
              <w:t>Pakiet 5 - Podkłady chłonne</w:t>
            </w:r>
          </w:p>
        </w:tc>
        <w:tc>
          <w:tcPr>
            <w:tcW w:w="2835" w:type="dxa"/>
            <w:shd w:val="clear" w:color="auto" w:fill="auto"/>
          </w:tcPr>
          <w:p w14:paraId="5CBCD403" w14:textId="77777777" w:rsidR="002E5759" w:rsidRPr="00211A34" w:rsidRDefault="002E5759" w:rsidP="00833E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575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31E71BF" w14:textId="77777777" w:rsidR="002E5759" w:rsidRPr="00211A34" w:rsidRDefault="002E5759" w:rsidP="00833E92">
            <w:pPr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18</w:t>
            </w:r>
          </w:p>
          <w:p w14:paraId="51FE937D" w14:textId="77777777" w:rsidR="002E5759" w:rsidRPr="00211A34" w:rsidRDefault="002E5759" w:rsidP="00833E92">
            <w:pPr>
              <w:spacing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5759">
              <w:rPr>
                <w:sz w:val="20"/>
                <w:szCs w:val="20"/>
              </w:rPr>
              <w:t>Zabrze</w:t>
            </w:r>
          </w:p>
        </w:tc>
        <w:tc>
          <w:tcPr>
            <w:tcW w:w="2552" w:type="dxa"/>
            <w:shd w:val="clear" w:color="auto" w:fill="auto"/>
          </w:tcPr>
          <w:p w14:paraId="2E6CF9DA" w14:textId="77777777" w:rsidR="002E5759" w:rsidRPr="002E5759" w:rsidRDefault="002E5759" w:rsidP="00833E92">
            <w:pPr>
              <w:spacing w:before="40" w:after="40"/>
              <w:rPr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1 - Cena - 371.85</w:t>
            </w:r>
          </w:p>
          <w:p w14:paraId="25B9F910" w14:textId="77777777" w:rsidR="002E5759" w:rsidRPr="00211A34" w:rsidRDefault="002E5759" w:rsidP="00833E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949E9F" w14:textId="77777777" w:rsidR="002E5759" w:rsidRPr="00211A34" w:rsidRDefault="002E5759" w:rsidP="00833E92">
            <w:pPr>
              <w:jc w:val="center"/>
              <w:rPr>
                <w:color w:val="000000"/>
                <w:sz w:val="20"/>
                <w:szCs w:val="20"/>
              </w:rPr>
            </w:pPr>
            <w:r w:rsidRPr="002E5759">
              <w:rPr>
                <w:sz w:val="20"/>
                <w:szCs w:val="20"/>
              </w:rPr>
              <w:t xml:space="preserve">  471,85</w:t>
            </w:r>
          </w:p>
        </w:tc>
      </w:tr>
    </w:tbl>
    <w:p w14:paraId="34B11324" w14:textId="77777777" w:rsidR="008642B3" w:rsidRPr="00B464D3" w:rsidRDefault="008642B3" w:rsidP="00E9311A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99283" w14:textId="77777777" w:rsidR="008F4FEC" w:rsidRDefault="008F4FEC">
      <w:r>
        <w:separator/>
      </w:r>
    </w:p>
  </w:endnote>
  <w:endnote w:type="continuationSeparator" w:id="0">
    <w:p w14:paraId="023BE2EC" w14:textId="77777777" w:rsidR="008F4FEC" w:rsidRDefault="008F4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5984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02C8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8B8B50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055E5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A512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911EB" w14:textId="77777777" w:rsidR="008F4FEC" w:rsidRDefault="008F4FEC">
      <w:r>
        <w:separator/>
      </w:r>
    </w:p>
  </w:footnote>
  <w:footnote w:type="continuationSeparator" w:id="0">
    <w:p w14:paraId="4D72D0C5" w14:textId="77777777" w:rsidR="008F4FEC" w:rsidRDefault="008F4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05BB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EBD8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7FB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FEC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E5759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4FEC"/>
    <w:rsid w:val="00915B9E"/>
    <w:rsid w:val="00952256"/>
    <w:rsid w:val="0097748A"/>
    <w:rsid w:val="009F0E5C"/>
    <w:rsid w:val="00A029B8"/>
    <w:rsid w:val="00A21513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311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E5C370"/>
  <w15:chartTrackingRefBased/>
  <w15:docId w15:val="{941B7D70-1C4B-4158-9AAD-45FEF0625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E5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495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2023-10-23T12:19:00Z</dcterms:created>
  <dcterms:modified xsi:type="dcterms:W3CDTF">2023-10-24T12:40:00Z</dcterms:modified>
</cp:coreProperties>
</file>