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FAC15" w14:textId="77777777" w:rsidR="00CF7835" w:rsidRPr="009432A1" w:rsidRDefault="00361FE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61FED">
        <w:rPr>
          <w:rFonts w:ascii="Arial" w:hAnsi="Arial" w:cs="Arial"/>
          <w:sz w:val="24"/>
          <w:szCs w:val="24"/>
        </w:rPr>
        <w:t>Niepołomice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61FED">
        <w:rPr>
          <w:rFonts w:ascii="Arial" w:hAnsi="Arial" w:cs="Arial"/>
          <w:sz w:val="24"/>
          <w:szCs w:val="24"/>
        </w:rPr>
        <w:t>2023-10-24</w:t>
      </w:r>
    </w:p>
    <w:p w14:paraId="00395675" w14:textId="77777777" w:rsidR="00CF7835" w:rsidRPr="009432A1" w:rsidRDefault="00361FE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1FED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32B689CA" w14:textId="77777777" w:rsidR="00CF7835" w:rsidRPr="009432A1" w:rsidRDefault="00361FE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61FED">
        <w:rPr>
          <w:rFonts w:ascii="Arial" w:hAnsi="Arial" w:cs="Arial"/>
          <w:sz w:val="24"/>
          <w:szCs w:val="24"/>
        </w:rPr>
        <w:t>Pl. Zwycięstwa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61FED">
        <w:rPr>
          <w:rFonts w:ascii="Arial" w:hAnsi="Arial" w:cs="Arial"/>
          <w:sz w:val="24"/>
          <w:szCs w:val="24"/>
        </w:rPr>
        <w:t>13</w:t>
      </w:r>
    </w:p>
    <w:p w14:paraId="1FD0E892" w14:textId="77777777" w:rsidR="00CF7835" w:rsidRPr="009432A1" w:rsidRDefault="00361FED" w:rsidP="00CF7835">
      <w:pPr>
        <w:rPr>
          <w:rFonts w:ascii="Arial" w:hAnsi="Arial" w:cs="Arial"/>
          <w:sz w:val="24"/>
          <w:szCs w:val="24"/>
        </w:rPr>
      </w:pPr>
      <w:r w:rsidRPr="00361FED">
        <w:rPr>
          <w:rFonts w:ascii="Arial" w:hAnsi="Arial" w:cs="Arial"/>
          <w:sz w:val="24"/>
          <w:szCs w:val="24"/>
        </w:rPr>
        <w:t>32-005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61FED">
        <w:rPr>
          <w:rFonts w:ascii="Arial" w:hAnsi="Arial" w:cs="Arial"/>
          <w:sz w:val="24"/>
          <w:szCs w:val="24"/>
        </w:rPr>
        <w:t>Niepołomice</w:t>
      </w:r>
    </w:p>
    <w:p w14:paraId="6AF8B774" w14:textId="5E308209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AFE82B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A2CF7B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0E988F0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A372C98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0518F" w14:paraId="5F17CF14" w14:textId="77777777" w:rsidTr="000C1C6D">
        <w:tc>
          <w:tcPr>
            <w:tcW w:w="2269" w:type="dxa"/>
            <w:shd w:val="clear" w:color="auto" w:fill="auto"/>
          </w:tcPr>
          <w:p w14:paraId="01B668B0" w14:textId="77777777" w:rsidR="00CF7835" w:rsidRPr="0000518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518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DAD485" w14:textId="77777777" w:rsidR="00CF7835" w:rsidRPr="0000518F" w:rsidRDefault="00361FE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518F">
              <w:rPr>
                <w:rFonts w:ascii="Arial" w:hAnsi="Arial" w:cs="Arial"/>
                <w:bCs/>
                <w:sz w:val="24"/>
                <w:szCs w:val="24"/>
              </w:rPr>
              <w:t>Realizacja przedsięwzięć niskoemisyjnych budynków jednorodzinnych w ramach programu STOP SMOG dla Gminy Niepołomice - Etap II - ocieplenie podłogi poddasza</w:t>
            </w:r>
            <w:r w:rsidR="00CF7835" w:rsidRPr="0000518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61FED" w:rsidRPr="004E4B64" w14:paraId="2D2CACB9" w14:textId="77777777" w:rsidTr="005D5A17">
        <w:tc>
          <w:tcPr>
            <w:tcW w:w="2269" w:type="dxa"/>
            <w:shd w:val="clear" w:color="auto" w:fill="auto"/>
          </w:tcPr>
          <w:p w14:paraId="2F701E2A" w14:textId="77777777" w:rsidR="00361FED" w:rsidRPr="0000518F" w:rsidRDefault="00361FED" w:rsidP="005D5A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518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41FA4F" w14:textId="77777777" w:rsidR="00361FED" w:rsidRPr="004E4B64" w:rsidRDefault="00361FED" w:rsidP="005D5A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518F">
              <w:rPr>
                <w:rFonts w:ascii="Arial" w:hAnsi="Arial" w:cs="Arial"/>
                <w:bCs/>
                <w:sz w:val="24"/>
                <w:szCs w:val="24"/>
              </w:rPr>
              <w:t>ZP.271.28.2023</w:t>
            </w:r>
          </w:p>
        </w:tc>
      </w:tr>
    </w:tbl>
    <w:p w14:paraId="25EB112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61FED" w:rsidRPr="00361FED">
        <w:rPr>
          <w:rFonts w:ascii="Arial" w:hAnsi="Arial" w:cs="Arial"/>
          <w:sz w:val="24"/>
          <w:szCs w:val="24"/>
        </w:rPr>
        <w:t>(</w:t>
      </w:r>
      <w:proofErr w:type="spellStart"/>
      <w:r w:rsidR="00361FED" w:rsidRPr="00361FED">
        <w:rPr>
          <w:rFonts w:ascii="Arial" w:hAnsi="Arial" w:cs="Arial"/>
          <w:sz w:val="24"/>
          <w:szCs w:val="24"/>
        </w:rPr>
        <w:t>t.j</w:t>
      </w:r>
      <w:proofErr w:type="spellEnd"/>
      <w:r w:rsidR="00361FED" w:rsidRPr="00361FED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5FD8D69" w14:textId="6FDA1001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61FED" w:rsidRPr="00361FED">
        <w:rPr>
          <w:rFonts w:ascii="Arial" w:hAnsi="Arial" w:cs="Arial"/>
          <w:sz w:val="24"/>
          <w:szCs w:val="24"/>
        </w:rPr>
        <w:t>24</w:t>
      </w:r>
      <w:r w:rsidR="001260A3">
        <w:rPr>
          <w:rFonts w:ascii="Arial" w:hAnsi="Arial" w:cs="Arial"/>
          <w:sz w:val="24"/>
          <w:szCs w:val="24"/>
        </w:rPr>
        <w:t>.</w:t>
      </w:r>
      <w:r w:rsidR="00361FED" w:rsidRPr="00361FED">
        <w:rPr>
          <w:rFonts w:ascii="Arial" w:hAnsi="Arial" w:cs="Arial"/>
          <w:sz w:val="24"/>
          <w:szCs w:val="24"/>
        </w:rPr>
        <w:t>10</w:t>
      </w:r>
      <w:r w:rsidR="001260A3">
        <w:rPr>
          <w:rFonts w:ascii="Arial" w:hAnsi="Arial" w:cs="Arial"/>
          <w:sz w:val="24"/>
          <w:szCs w:val="24"/>
        </w:rPr>
        <w:t>.</w:t>
      </w:r>
      <w:r w:rsidR="00361FED" w:rsidRPr="00361FED">
        <w:rPr>
          <w:rFonts w:ascii="Arial" w:hAnsi="Arial" w:cs="Arial"/>
          <w:sz w:val="24"/>
          <w:szCs w:val="24"/>
        </w:rPr>
        <w:t>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61FED" w:rsidRPr="00361FED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485D047F" w14:textId="77777777" w:rsidTr="0007307C">
        <w:tc>
          <w:tcPr>
            <w:tcW w:w="993" w:type="dxa"/>
            <w:shd w:val="clear" w:color="auto" w:fill="F2F2F2"/>
            <w:vAlign w:val="center"/>
          </w:tcPr>
          <w:p w14:paraId="2B26CE3C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244" w:type="dxa"/>
            <w:shd w:val="clear" w:color="auto" w:fill="F2F2F2"/>
            <w:vAlign w:val="center"/>
          </w:tcPr>
          <w:p w14:paraId="0AC2AC8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960F9D3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61FED" w:rsidRPr="00355C9D" w14:paraId="223AC8B6" w14:textId="77777777" w:rsidTr="0007307C">
        <w:tc>
          <w:tcPr>
            <w:tcW w:w="993" w:type="dxa"/>
            <w:shd w:val="clear" w:color="auto" w:fill="auto"/>
            <w:vAlign w:val="center"/>
          </w:tcPr>
          <w:p w14:paraId="338244BE" w14:textId="77777777" w:rsidR="00361FED" w:rsidRPr="00CF7835" w:rsidRDefault="00361FED" w:rsidP="005D5A1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794073D" w14:textId="77777777" w:rsidR="00361FED" w:rsidRPr="00CF7835" w:rsidRDefault="00361FED" w:rsidP="005D5A1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>PRZEDSIĘBIORSTWO BUDOWLANO REMONTOWO HANDLOWE P.B.R.SP.ZO.O</w:t>
            </w:r>
          </w:p>
          <w:p w14:paraId="74E67D4F" w14:textId="2B9AE85E" w:rsidR="00361FED" w:rsidRPr="00CF7835" w:rsidRDefault="00361FED" w:rsidP="005D5A17">
            <w:pPr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>Maszkienice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FED">
              <w:rPr>
                <w:rFonts w:ascii="Arial" w:hAnsi="Arial" w:cs="Arial"/>
                <w:sz w:val="24"/>
                <w:szCs w:val="24"/>
              </w:rPr>
              <w:t>175</w:t>
            </w:r>
          </w:p>
          <w:p w14:paraId="49622AD9" w14:textId="442BDC0A" w:rsidR="00361FED" w:rsidRPr="00CF7835" w:rsidRDefault="00361FED" w:rsidP="005D5A1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>32-828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518F">
              <w:rPr>
                <w:rFonts w:ascii="Arial" w:hAnsi="Arial" w:cs="Arial"/>
                <w:sz w:val="24"/>
                <w:szCs w:val="24"/>
              </w:rPr>
              <w:t>Biadoliny Szlacheckie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129714" w14:textId="77777777" w:rsidR="00361FED" w:rsidRPr="00CF7835" w:rsidRDefault="00361FED" w:rsidP="005D5A1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>162 112.00 zł</w:t>
            </w:r>
          </w:p>
        </w:tc>
      </w:tr>
      <w:tr w:rsidR="00361FED" w:rsidRPr="00355C9D" w14:paraId="0335F95D" w14:textId="77777777" w:rsidTr="0007307C">
        <w:tc>
          <w:tcPr>
            <w:tcW w:w="993" w:type="dxa"/>
            <w:shd w:val="clear" w:color="auto" w:fill="auto"/>
            <w:vAlign w:val="center"/>
          </w:tcPr>
          <w:p w14:paraId="4432BDEA" w14:textId="77777777" w:rsidR="00361FED" w:rsidRPr="00CF7835" w:rsidRDefault="00361FED" w:rsidP="005D5A1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9ACA501" w14:textId="06200CFB" w:rsidR="00361FED" w:rsidRPr="00CF7835" w:rsidRDefault="00361FED" w:rsidP="005D5A1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 xml:space="preserve">Kosztorysowanie Robót Budowlanych </w:t>
            </w:r>
            <w:r w:rsidR="0007307C">
              <w:rPr>
                <w:rFonts w:ascii="Arial" w:hAnsi="Arial" w:cs="Arial"/>
                <w:sz w:val="24"/>
                <w:szCs w:val="24"/>
              </w:rPr>
              <w:br/>
            </w:r>
            <w:r w:rsidRPr="00361FED">
              <w:rPr>
                <w:rFonts w:ascii="Arial" w:hAnsi="Arial" w:cs="Arial"/>
                <w:sz w:val="24"/>
                <w:szCs w:val="24"/>
              </w:rPr>
              <w:t>mgr Szczepan Kapustka</w:t>
            </w:r>
          </w:p>
          <w:p w14:paraId="1F42FFE4" w14:textId="1D6D5344" w:rsidR="00361FED" w:rsidRPr="00CF7835" w:rsidRDefault="0007307C" w:rsidP="005D5A17">
            <w:pPr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 xml:space="preserve">Pogórska Wola </w:t>
            </w:r>
            <w:r w:rsidR="00361FED" w:rsidRPr="00361FED">
              <w:rPr>
                <w:rFonts w:ascii="Arial" w:hAnsi="Arial" w:cs="Arial"/>
                <w:sz w:val="24"/>
                <w:szCs w:val="24"/>
              </w:rPr>
              <w:t>148</w:t>
            </w: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  <w:p w14:paraId="685F9036" w14:textId="77777777" w:rsidR="00361FED" w:rsidRPr="00CF7835" w:rsidRDefault="00361FED" w:rsidP="005D5A1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>33-152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1FED">
              <w:rPr>
                <w:rFonts w:ascii="Arial" w:hAnsi="Arial" w:cs="Arial"/>
                <w:sz w:val="24"/>
                <w:szCs w:val="24"/>
              </w:rPr>
              <w:t>Pogórska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2C6546" w14:textId="77777777" w:rsidR="00361FED" w:rsidRPr="00CF7835" w:rsidRDefault="00361FED" w:rsidP="005D5A1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>173 928.00 zł</w:t>
            </w:r>
          </w:p>
        </w:tc>
      </w:tr>
      <w:tr w:rsidR="00361FED" w:rsidRPr="00355C9D" w14:paraId="720DB6A5" w14:textId="77777777" w:rsidTr="001260A3">
        <w:tc>
          <w:tcPr>
            <w:tcW w:w="993" w:type="dxa"/>
            <w:shd w:val="clear" w:color="auto" w:fill="auto"/>
            <w:vAlign w:val="center"/>
          </w:tcPr>
          <w:p w14:paraId="48AC0A79" w14:textId="77777777" w:rsidR="00361FED" w:rsidRPr="00CF7835" w:rsidRDefault="00361FED" w:rsidP="005D5A1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A11EA3F" w14:textId="2D0CB162" w:rsidR="0007307C" w:rsidRDefault="0007307C" w:rsidP="005D5A1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0B1AABD0" w14:textId="7FA849B4" w:rsidR="00361FED" w:rsidRPr="00CF7835" w:rsidRDefault="0007307C" w:rsidP="005D5A1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Lider: </w:t>
            </w:r>
            <w:proofErr w:type="spellStart"/>
            <w:r w:rsidR="00361FED" w:rsidRPr="00361FED">
              <w:rPr>
                <w:rFonts w:ascii="Arial" w:hAnsi="Arial" w:cs="Arial"/>
                <w:sz w:val="24"/>
                <w:szCs w:val="24"/>
              </w:rPr>
              <w:t>Stambud</w:t>
            </w:r>
            <w:proofErr w:type="spellEnd"/>
            <w:r w:rsidR="00361FED" w:rsidRPr="00361F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92FE4FA" w14:textId="76D05A74" w:rsidR="00361FED" w:rsidRDefault="0007307C" w:rsidP="001260A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361FED" w:rsidRPr="00361FED">
              <w:rPr>
                <w:rFonts w:ascii="Arial" w:hAnsi="Arial" w:cs="Arial"/>
                <w:sz w:val="24"/>
                <w:szCs w:val="24"/>
              </w:rPr>
              <w:t>Św. Wojciecha</w:t>
            </w:r>
            <w:r w:rsidR="00361FE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61FED" w:rsidRPr="00361FED">
              <w:rPr>
                <w:rFonts w:ascii="Arial" w:hAnsi="Arial" w:cs="Arial"/>
                <w:sz w:val="24"/>
                <w:szCs w:val="24"/>
              </w:rPr>
              <w:t>89</w:t>
            </w:r>
            <w:r w:rsidR="001260A3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361FED" w:rsidRPr="00361FED">
              <w:rPr>
                <w:rFonts w:ascii="Arial" w:hAnsi="Arial" w:cs="Arial"/>
                <w:sz w:val="24"/>
                <w:szCs w:val="24"/>
              </w:rPr>
              <w:t>32-085</w:t>
            </w:r>
            <w:r w:rsidR="00361FE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61FED" w:rsidRPr="00361FED">
              <w:rPr>
                <w:rFonts w:ascii="Arial" w:hAnsi="Arial" w:cs="Arial"/>
                <w:sz w:val="24"/>
                <w:szCs w:val="24"/>
              </w:rPr>
              <w:t>Modlnica</w:t>
            </w:r>
          </w:p>
          <w:p w14:paraId="1193AB50" w14:textId="77777777" w:rsidR="001260A3" w:rsidRPr="001260A3" w:rsidRDefault="001260A3" w:rsidP="001260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60A3">
              <w:rPr>
                <w:rFonts w:ascii="Arial" w:hAnsi="Arial" w:cs="Arial"/>
                <w:sz w:val="24"/>
                <w:szCs w:val="24"/>
              </w:rPr>
              <w:lastRenderedPageBreak/>
              <w:t>Partner:</w:t>
            </w:r>
          </w:p>
          <w:p w14:paraId="691FD275" w14:textId="7549BC53" w:rsidR="001260A3" w:rsidRPr="001260A3" w:rsidRDefault="001260A3" w:rsidP="001260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60A3">
              <w:rPr>
                <w:rFonts w:ascii="Arial" w:hAnsi="Arial" w:cs="Arial"/>
                <w:sz w:val="24"/>
                <w:szCs w:val="24"/>
              </w:rPr>
              <w:t>2K Budownictwo  sp. z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60A3">
              <w:rPr>
                <w:rFonts w:ascii="Arial" w:hAnsi="Arial" w:cs="Arial"/>
                <w:sz w:val="24"/>
                <w:szCs w:val="24"/>
              </w:rPr>
              <w:t>o.o. sp.k.</w:t>
            </w:r>
          </w:p>
          <w:p w14:paraId="7C4FDFE5" w14:textId="18FB21BB" w:rsidR="001260A3" w:rsidRPr="00CF7835" w:rsidRDefault="001260A3" w:rsidP="005D5A1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60A3">
              <w:rPr>
                <w:rFonts w:ascii="Arial" w:hAnsi="Arial" w:cs="Arial"/>
                <w:sz w:val="24"/>
                <w:szCs w:val="24"/>
              </w:rPr>
              <w:t>ul. Św. Wojciecha 89, 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4D42F0" w14:textId="77777777" w:rsidR="00361FED" w:rsidRPr="00CF7835" w:rsidRDefault="00361FED" w:rsidP="001260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1FED">
              <w:rPr>
                <w:rFonts w:ascii="Arial" w:hAnsi="Arial" w:cs="Arial"/>
                <w:sz w:val="24"/>
                <w:szCs w:val="24"/>
              </w:rPr>
              <w:lastRenderedPageBreak/>
              <w:t>229 397.38 zł</w:t>
            </w:r>
          </w:p>
        </w:tc>
      </w:tr>
    </w:tbl>
    <w:p w14:paraId="1324C065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3F59E43" w14:textId="77777777" w:rsidR="00577BC6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95F29A7" w14:textId="77777777" w:rsidR="001260A3" w:rsidRDefault="001260A3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733AB08" w14:textId="77777777" w:rsidR="001260A3" w:rsidRPr="00355C9D" w:rsidRDefault="001260A3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84EDFD4" w14:textId="0C8D850D" w:rsidR="00C236D3" w:rsidRDefault="0007307C" w:rsidP="00173B20">
      <w:pPr>
        <w:jc w:val="right"/>
      </w:pPr>
      <w:r>
        <w:t>…………………………………………………</w:t>
      </w:r>
    </w:p>
    <w:sectPr w:rsidR="00C236D3" w:rsidSect="00960CEB">
      <w:footerReference w:type="even" r:id="rId6"/>
      <w:footerReference w:type="first" r:id="rId7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42C35" w14:textId="77777777" w:rsidR="00880EE9" w:rsidRDefault="00880EE9">
      <w:r>
        <w:separator/>
      </w:r>
    </w:p>
  </w:endnote>
  <w:endnote w:type="continuationSeparator" w:id="0">
    <w:p w14:paraId="680716B3" w14:textId="77777777" w:rsidR="00880EE9" w:rsidRDefault="00880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E1F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AAAF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26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29A0F5" w14:textId="77777777" w:rsidR="009F189D" w:rsidRDefault="009F189D">
    <w:pPr>
      <w:pStyle w:val="Stopka"/>
      <w:tabs>
        <w:tab w:val="clear" w:pos="4536"/>
      </w:tabs>
      <w:jc w:val="center"/>
    </w:pPr>
  </w:p>
  <w:p w14:paraId="7F10CB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37523" w14:textId="77777777" w:rsidR="00880EE9" w:rsidRDefault="00880EE9">
      <w:r>
        <w:separator/>
      </w:r>
    </w:p>
  </w:footnote>
  <w:footnote w:type="continuationSeparator" w:id="0">
    <w:p w14:paraId="541B4386" w14:textId="77777777" w:rsidR="00880EE9" w:rsidRDefault="00880E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EE9"/>
    <w:rsid w:val="0000518F"/>
    <w:rsid w:val="00007727"/>
    <w:rsid w:val="00017720"/>
    <w:rsid w:val="00035488"/>
    <w:rsid w:val="0007307C"/>
    <w:rsid w:val="000C1C6D"/>
    <w:rsid w:val="000D7F25"/>
    <w:rsid w:val="000E00E5"/>
    <w:rsid w:val="001146A4"/>
    <w:rsid w:val="001260A3"/>
    <w:rsid w:val="00173B20"/>
    <w:rsid w:val="001841CC"/>
    <w:rsid w:val="001C69FF"/>
    <w:rsid w:val="0023318D"/>
    <w:rsid w:val="00355C9D"/>
    <w:rsid w:val="00361FE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0EE9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2F5B0B"/>
  <w15:chartTrackingRefBased/>
  <w15:docId w15:val="{F2EB84D0-80CF-439D-B044-20419065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005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2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2023-10-24T09:18:00Z</cp:lastPrinted>
  <dcterms:created xsi:type="dcterms:W3CDTF">2023-10-24T09:19:00Z</dcterms:created>
  <dcterms:modified xsi:type="dcterms:W3CDTF">2023-10-24T09:19:00Z</dcterms:modified>
</cp:coreProperties>
</file>