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0EF8A" w14:textId="315956C0" w:rsidR="00CF7835" w:rsidRPr="009432A1" w:rsidRDefault="00B5248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52486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52486">
        <w:rPr>
          <w:rFonts w:ascii="Arial" w:hAnsi="Arial" w:cs="Arial"/>
          <w:sz w:val="24"/>
          <w:szCs w:val="24"/>
        </w:rPr>
        <w:t>2023-10-2</w:t>
      </w:r>
      <w:r w:rsidR="00080275">
        <w:rPr>
          <w:rFonts w:ascii="Arial" w:hAnsi="Arial" w:cs="Arial"/>
          <w:sz w:val="24"/>
          <w:szCs w:val="24"/>
        </w:rPr>
        <w:t>3</w:t>
      </w:r>
    </w:p>
    <w:p w14:paraId="6E426948" w14:textId="77777777" w:rsidR="00CF7835" w:rsidRPr="009432A1" w:rsidRDefault="00B5248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248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4CDDB6E" w14:textId="77777777" w:rsidR="00CF7835" w:rsidRPr="009432A1" w:rsidRDefault="00B5248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52486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52486">
        <w:rPr>
          <w:rFonts w:ascii="Arial" w:hAnsi="Arial" w:cs="Arial"/>
          <w:sz w:val="24"/>
          <w:szCs w:val="24"/>
        </w:rPr>
        <w:t>66</w:t>
      </w:r>
    </w:p>
    <w:p w14:paraId="6867D091" w14:textId="77777777" w:rsidR="00CF7835" w:rsidRPr="009432A1" w:rsidRDefault="00B52486" w:rsidP="00CF7835">
      <w:pPr>
        <w:rPr>
          <w:rFonts w:ascii="Arial" w:hAnsi="Arial" w:cs="Arial"/>
          <w:sz w:val="24"/>
          <w:szCs w:val="24"/>
        </w:rPr>
      </w:pPr>
      <w:r w:rsidRPr="00B52486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52486">
        <w:rPr>
          <w:rFonts w:ascii="Arial" w:hAnsi="Arial" w:cs="Arial"/>
          <w:sz w:val="24"/>
          <w:szCs w:val="24"/>
        </w:rPr>
        <w:t>Kraków</w:t>
      </w:r>
    </w:p>
    <w:p w14:paraId="71B9410F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B01DC59" w14:textId="663252CB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39F2B3C" w14:textId="580768E8" w:rsidR="00FA66EE" w:rsidRPr="009432A1" w:rsidRDefault="00FA66EE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SZP.271-41/23.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64B44F6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6F44EF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4560BCF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41000A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C31895D" w14:textId="77777777" w:rsidTr="000C1C6D">
        <w:tc>
          <w:tcPr>
            <w:tcW w:w="2269" w:type="dxa"/>
            <w:shd w:val="clear" w:color="auto" w:fill="auto"/>
          </w:tcPr>
          <w:p w14:paraId="14F5FBA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C33E15" w14:textId="77777777" w:rsidR="00CF7835" w:rsidRPr="004E4B64" w:rsidRDefault="00B5248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2486">
              <w:rPr>
                <w:rFonts w:ascii="Arial" w:hAnsi="Arial" w:cs="Arial"/>
                <w:bCs/>
                <w:sz w:val="24"/>
                <w:szCs w:val="24"/>
              </w:rPr>
              <w:t>Zakup narzędzi medycznych jednorazowego użytku z dzierżawą zestawów  elektrochirurgicznych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2486" w:rsidRPr="004E4B64" w14:paraId="50D2E17D" w14:textId="77777777" w:rsidTr="00616D6D">
        <w:tc>
          <w:tcPr>
            <w:tcW w:w="2269" w:type="dxa"/>
            <w:shd w:val="clear" w:color="auto" w:fill="auto"/>
          </w:tcPr>
          <w:p w14:paraId="236F978B" w14:textId="77777777" w:rsidR="00B52486" w:rsidRPr="004E4B64" w:rsidRDefault="00B52486" w:rsidP="00616D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157269" w14:textId="77777777" w:rsidR="00B52486" w:rsidRPr="004E4B64" w:rsidRDefault="00B52486" w:rsidP="00616D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2486">
              <w:rPr>
                <w:rFonts w:ascii="Arial" w:hAnsi="Arial" w:cs="Arial"/>
                <w:bCs/>
                <w:sz w:val="24"/>
                <w:szCs w:val="24"/>
              </w:rPr>
              <w:t>SZP-271-41-2023</w:t>
            </w:r>
          </w:p>
        </w:tc>
      </w:tr>
    </w:tbl>
    <w:p w14:paraId="45214CDB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52486" w:rsidRPr="00B52486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98E3C3C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52486" w:rsidRPr="00B52486">
        <w:rPr>
          <w:rFonts w:ascii="Arial" w:hAnsi="Arial" w:cs="Arial"/>
          <w:sz w:val="24"/>
          <w:szCs w:val="24"/>
        </w:rPr>
        <w:t>23/10/2023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52486" w:rsidRPr="00B5248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05948FE" w14:textId="77777777" w:rsidTr="000C1C6D">
        <w:tc>
          <w:tcPr>
            <w:tcW w:w="1276" w:type="dxa"/>
            <w:shd w:val="clear" w:color="auto" w:fill="F2F2F2"/>
            <w:vAlign w:val="center"/>
          </w:tcPr>
          <w:p w14:paraId="50A998FF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55F484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363A26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52486" w:rsidRPr="00355C9D" w14:paraId="737197C1" w14:textId="77777777" w:rsidTr="00616D6D">
        <w:tc>
          <w:tcPr>
            <w:tcW w:w="1276" w:type="dxa"/>
            <w:shd w:val="clear" w:color="auto" w:fill="auto"/>
            <w:vAlign w:val="center"/>
          </w:tcPr>
          <w:p w14:paraId="1C520561" w14:textId="77777777" w:rsidR="00B52486" w:rsidRPr="00CF7835" w:rsidRDefault="00B52486" w:rsidP="00616D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24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1A50A32" w14:textId="77777777" w:rsidR="00B52486" w:rsidRPr="00CF7835" w:rsidRDefault="00B52486" w:rsidP="00616D6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2486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0384DD3C" w14:textId="77777777" w:rsidR="00B52486" w:rsidRPr="00CF7835" w:rsidRDefault="00B52486" w:rsidP="00616D6D">
            <w:pPr>
              <w:rPr>
                <w:rFonts w:ascii="Arial" w:hAnsi="Arial" w:cs="Arial"/>
                <w:sz w:val="24"/>
                <w:szCs w:val="24"/>
              </w:rPr>
            </w:pPr>
            <w:r w:rsidRPr="00B52486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2486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27FBB3" w14:textId="77777777" w:rsidR="00B52486" w:rsidRPr="00CF7835" w:rsidRDefault="00B52486" w:rsidP="00616D6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2486">
              <w:rPr>
                <w:rFonts w:ascii="Arial" w:hAnsi="Arial" w:cs="Arial"/>
                <w:sz w:val="24"/>
                <w:szCs w:val="24"/>
              </w:rPr>
              <w:t>02-677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248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EFBEA4" w14:textId="77777777" w:rsidR="00B52486" w:rsidRPr="00CF7835" w:rsidRDefault="00B52486" w:rsidP="00616D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2486">
              <w:rPr>
                <w:rFonts w:ascii="Arial" w:hAnsi="Arial" w:cs="Arial"/>
                <w:sz w:val="24"/>
                <w:szCs w:val="24"/>
              </w:rPr>
              <w:t>709 416.00 zł</w:t>
            </w:r>
          </w:p>
        </w:tc>
      </w:tr>
    </w:tbl>
    <w:p w14:paraId="67D7C2D1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B59C7E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E57E6E8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34C49" w14:textId="77777777" w:rsidR="00F75173" w:rsidRDefault="00F75173">
      <w:r>
        <w:separator/>
      </w:r>
    </w:p>
  </w:endnote>
  <w:endnote w:type="continuationSeparator" w:id="0">
    <w:p w14:paraId="6201B988" w14:textId="77777777" w:rsidR="00F75173" w:rsidRDefault="00F75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B71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21C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FD911" w14:textId="77777777" w:rsidR="00960CEB" w:rsidRPr="00986737" w:rsidRDefault="0008027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12AF7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A7102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2D0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460CB" w14:textId="77777777" w:rsidR="009F189D" w:rsidRDefault="009F189D">
    <w:pPr>
      <w:pStyle w:val="Stopka"/>
      <w:tabs>
        <w:tab w:val="clear" w:pos="4536"/>
      </w:tabs>
      <w:jc w:val="center"/>
    </w:pPr>
  </w:p>
  <w:p w14:paraId="1AA23A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3BC53" w14:textId="77777777" w:rsidR="00F75173" w:rsidRDefault="00F75173">
      <w:r>
        <w:separator/>
      </w:r>
    </w:p>
  </w:footnote>
  <w:footnote w:type="continuationSeparator" w:id="0">
    <w:p w14:paraId="0E2C35F1" w14:textId="77777777" w:rsidR="00F75173" w:rsidRDefault="00F75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A3D47" w14:textId="77777777" w:rsidR="00B52486" w:rsidRDefault="00B524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7781D" w14:textId="77777777" w:rsidR="00B52486" w:rsidRDefault="00B524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4910" w14:textId="77777777" w:rsidR="00B52486" w:rsidRDefault="00B524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173"/>
    <w:rsid w:val="00007727"/>
    <w:rsid w:val="00017720"/>
    <w:rsid w:val="00035488"/>
    <w:rsid w:val="00080275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52486"/>
    <w:rsid w:val="00C236D3"/>
    <w:rsid w:val="00C659E2"/>
    <w:rsid w:val="00CB0802"/>
    <w:rsid w:val="00CF7835"/>
    <w:rsid w:val="00D665F5"/>
    <w:rsid w:val="00D7128F"/>
    <w:rsid w:val="00EA3476"/>
    <w:rsid w:val="00F44906"/>
    <w:rsid w:val="00F75173"/>
    <w:rsid w:val="00F95C33"/>
    <w:rsid w:val="00FA66E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ABE16"/>
  <w15:chartTrackingRefBased/>
  <w15:docId w15:val="{9A952347-A6AC-4764-90E7-6CFC2BF98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2023-10-24T11:37:00Z</dcterms:created>
  <dcterms:modified xsi:type="dcterms:W3CDTF">2023-10-24T11:52:00Z</dcterms:modified>
</cp:coreProperties>
</file>