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AB04B" w14:textId="4A002608" w:rsidR="009432A1" w:rsidRPr="009432A1" w:rsidRDefault="005A434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A4349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A4349">
        <w:rPr>
          <w:rFonts w:ascii="Arial" w:hAnsi="Arial" w:cs="Arial"/>
          <w:sz w:val="24"/>
          <w:szCs w:val="24"/>
        </w:rPr>
        <w:t>2023-10-2</w:t>
      </w:r>
      <w:r w:rsidR="00052E49">
        <w:rPr>
          <w:rFonts w:ascii="Arial" w:hAnsi="Arial" w:cs="Arial"/>
          <w:sz w:val="24"/>
          <w:szCs w:val="24"/>
        </w:rPr>
        <w:t>3</w:t>
      </w:r>
    </w:p>
    <w:p w14:paraId="2529E85E" w14:textId="77777777" w:rsidR="009432A1" w:rsidRPr="009432A1" w:rsidRDefault="005A434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434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3C41DB0" w14:textId="77777777" w:rsidR="009432A1" w:rsidRPr="009432A1" w:rsidRDefault="005A434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A4349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A4349">
        <w:rPr>
          <w:rFonts w:ascii="Arial" w:hAnsi="Arial" w:cs="Arial"/>
          <w:sz w:val="24"/>
          <w:szCs w:val="24"/>
        </w:rPr>
        <w:t>66</w:t>
      </w:r>
    </w:p>
    <w:p w14:paraId="25B3C3FA" w14:textId="77777777" w:rsidR="009432A1" w:rsidRPr="009432A1" w:rsidRDefault="005A4349" w:rsidP="009432A1">
      <w:pPr>
        <w:rPr>
          <w:rFonts w:ascii="Arial" w:hAnsi="Arial" w:cs="Arial"/>
          <w:sz w:val="24"/>
          <w:szCs w:val="24"/>
        </w:rPr>
      </w:pPr>
      <w:r w:rsidRPr="005A4349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A4349">
        <w:rPr>
          <w:rFonts w:ascii="Arial" w:hAnsi="Arial" w:cs="Arial"/>
          <w:sz w:val="24"/>
          <w:szCs w:val="24"/>
        </w:rPr>
        <w:t>Kraków</w:t>
      </w:r>
    </w:p>
    <w:p w14:paraId="7C721BE4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A5045F" w14:textId="70338C83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04A26A77" w14:textId="54726C0F" w:rsidR="00C04043" w:rsidRPr="009432A1" w:rsidRDefault="00C04043" w:rsidP="009432A1">
      <w:pPr>
        <w:spacing w:after="60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Pismo: SZP.271-41/2023-764.EJK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6BE03A1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584CF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9E4B9F1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29E105A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4E636D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AAE508E" w14:textId="77777777" w:rsidTr="00A652DF">
        <w:tc>
          <w:tcPr>
            <w:tcW w:w="2269" w:type="dxa"/>
            <w:shd w:val="clear" w:color="auto" w:fill="auto"/>
          </w:tcPr>
          <w:p w14:paraId="6ED3CB3F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291F9B" w14:textId="77777777" w:rsidR="009432A1" w:rsidRPr="004E4B64" w:rsidRDefault="005A434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4349">
              <w:rPr>
                <w:rFonts w:ascii="Arial" w:hAnsi="Arial" w:cs="Arial"/>
                <w:bCs/>
                <w:sz w:val="24"/>
                <w:szCs w:val="24"/>
              </w:rPr>
              <w:t>Zakup narzędzi medycznych jednorazowego użytku z dzierżawą zestawów  elektrochirurgicznych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4349" w:rsidRPr="004E4B64" w14:paraId="09C10D81" w14:textId="77777777" w:rsidTr="003C4166">
        <w:tc>
          <w:tcPr>
            <w:tcW w:w="2269" w:type="dxa"/>
            <w:shd w:val="clear" w:color="auto" w:fill="auto"/>
          </w:tcPr>
          <w:p w14:paraId="2C5529DC" w14:textId="77777777" w:rsidR="005A4349" w:rsidRPr="004E4B64" w:rsidRDefault="005A4349" w:rsidP="003C41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33A155" w14:textId="77777777" w:rsidR="005A4349" w:rsidRPr="004E4B64" w:rsidRDefault="005A4349" w:rsidP="003C41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4349">
              <w:rPr>
                <w:rFonts w:ascii="Arial" w:hAnsi="Arial" w:cs="Arial"/>
                <w:bCs/>
                <w:sz w:val="24"/>
                <w:szCs w:val="24"/>
              </w:rPr>
              <w:t>SZP-271-41-2023</w:t>
            </w:r>
          </w:p>
        </w:tc>
      </w:tr>
    </w:tbl>
    <w:p w14:paraId="4E2FB640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A4349" w:rsidRPr="005A4349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76F8B6C" w14:textId="77777777" w:rsidR="0069085C" w:rsidRPr="00382A4A" w:rsidRDefault="005A434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A4349">
        <w:rPr>
          <w:rFonts w:ascii="Arial" w:hAnsi="Arial" w:cs="Arial"/>
          <w:b/>
          <w:sz w:val="24"/>
          <w:szCs w:val="24"/>
        </w:rPr>
        <w:t>709 416.00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D445D5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BE9C4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57EA51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912864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C1E6C" w14:textId="77777777" w:rsidR="005E76D3" w:rsidRDefault="005E76D3">
      <w:r>
        <w:separator/>
      </w:r>
    </w:p>
  </w:endnote>
  <w:endnote w:type="continuationSeparator" w:id="0">
    <w:p w14:paraId="32976F09" w14:textId="77777777" w:rsidR="005E76D3" w:rsidRDefault="005E7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5C6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6ED0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C32F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0BA544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276C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3349EC" w14:textId="77777777" w:rsidR="009F189D" w:rsidRDefault="009F189D">
    <w:pPr>
      <w:pStyle w:val="Stopka"/>
      <w:tabs>
        <w:tab w:val="clear" w:pos="4536"/>
      </w:tabs>
      <w:jc w:val="center"/>
    </w:pPr>
  </w:p>
  <w:p w14:paraId="67A7B1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C9E56" w14:textId="77777777" w:rsidR="005E76D3" w:rsidRDefault="005E76D3">
      <w:r>
        <w:separator/>
      </w:r>
    </w:p>
  </w:footnote>
  <w:footnote w:type="continuationSeparator" w:id="0">
    <w:p w14:paraId="3CEFE869" w14:textId="77777777" w:rsidR="005E76D3" w:rsidRDefault="005E7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7399" w14:textId="77777777" w:rsidR="005A4349" w:rsidRDefault="005A4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5D519" w14:textId="77777777" w:rsidR="005A4349" w:rsidRDefault="005A4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C97F6" w14:textId="77777777" w:rsidR="005A4349" w:rsidRDefault="005A43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6D3"/>
    <w:rsid w:val="00007727"/>
    <w:rsid w:val="00017720"/>
    <w:rsid w:val="00035488"/>
    <w:rsid w:val="00052E4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4349"/>
    <w:rsid w:val="005E76D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0404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2C19F2"/>
  <w15:chartTrackingRefBased/>
  <w15:docId w15:val="{C1AE783E-49BF-4EAB-AC19-F4E6BC4BB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93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2023-10-24T11:43:00Z</dcterms:created>
  <dcterms:modified xsi:type="dcterms:W3CDTF">2023-10-24T11:52:00Z</dcterms:modified>
</cp:coreProperties>
</file>