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B1CF6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C4D3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4D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dostawa gazu ziemnego wysokometanowego  dla  obiektów użyteczności publicznej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4D3C" w:rsidRPr="00A2540E" w:rsidTr="00B24F00">
        <w:tc>
          <w:tcPr>
            <w:tcW w:w="2269" w:type="dxa"/>
            <w:shd w:val="clear" w:color="auto" w:fill="auto"/>
          </w:tcPr>
          <w:p w:rsidR="003C4D3C" w:rsidRPr="00A2540E" w:rsidRDefault="003C4D3C" w:rsidP="00B24F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4D3C" w:rsidRPr="00A2540E" w:rsidRDefault="003C4D3C" w:rsidP="00B24F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4D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ZP.271.32.2023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C4D3C" w:rsidRPr="003C4D3C">
        <w:rPr>
          <w:rFonts w:ascii="Arial" w:hAnsi="Arial" w:cs="Arial"/>
          <w:b/>
          <w:sz w:val="24"/>
          <w:szCs w:val="24"/>
        </w:rPr>
        <w:t>GMINA NIEPOŁOMICE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C4D3C" w:rsidRPr="003C4D3C">
        <w:rPr>
          <w:rFonts w:ascii="Arial" w:hAnsi="Arial" w:cs="Arial"/>
          <w:sz w:val="24"/>
          <w:szCs w:val="24"/>
        </w:rPr>
        <w:t>(</w:t>
      </w:r>
      <w:proofErr w:type="spellStart"/>
      <w:r w:rsidR="003C4D3C" w:rsidRPr="003C4D3C">
        <w:rPr>
          <w:rFonts w:ascii="Arial" w:hAnsi="Arial" w:cs="Arial"/>
          <w:sz w:val="24"/>
          <w:szCs w:val="24"/>
        </w:rPr>
        <w:t>t.j</w:t>
      </w:r>
      <w:proofErr w:type="spellEnd"/>
      <w:r w:rsidR="003C4D3C" w:rsidRPr="003C4D3C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AB1CF6" w:rsidRDefault="00AB1CF6" w:rsidP="00AB1CF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7F5" w:rsidRDefault="000A77F5" w:rsidP="00025386">
      <w:pPr>
        <w:spacing w:after="0" w:line="240" w:lineRule="auto"/>
      </w:pPr>
      <w:r>
        <w:separator/>
      </w:r>
    </w:p>
  </w:endnote>
  <w:endnote w:type="continuationSeparator" w:id="0">
    <w:p w:rsidR="000A77F5" w:rsidRDefault="000A77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D3C" w:rsidRDefault="003C4D3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D3C" w:rsidRDefault="003C4D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7F5" w:rsidRDefault="000A77F5" w:rsidP="00025386">
      <w:pPr>
        <w:spacing w:after="0" w:line="240" w:lineRule="auto"/>
      </w:pPr>
      <w:r>
        <w:separator/>
      </w:r>
    </w:p>
  </w:footnote>
  <w:footnote w:type="continuationSeparator" w:id="0">
    <w:p w:rsidR="000A77F5" w:rsidRDefault="000A77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D3C" w:rsidRDefault="003C4D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D3C" w:rsidRDefault="003C4D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D3C" w:rsidRDefault="003C4D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D3C"/>
    <w:rsid w:val="00025386"/>
    <w:rsid w:val="000423B9"/>
    <w:rsid w:val="00053927"/>
    <w:rsid w:val="00084786"/>
    <w:rsid w:val="000A77F5"/>
    <w:rsid w:val="0016158F"/>
    <w:rsid w:val="001C2314"/>
    <w:rsid w:val="00213980"/>
    <w:rsid w:val="0024648D"/>
    <w:rsid w:val="003A486D"/>
    <w:rsid w:val="003C4D3C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B1CF6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2023-10-23T14:07:00Z</cp:lastPrinted>
  <dcterms:created xsi:type="dcterms:W3CDTF">2023-10-23T14:07:00Z</dcterms:created>
  <dcterms:modified xsi:type="dcterms:W3CDTF">2023-10-23T14:07:00Z</dcterms:modified>
</cp:coreProperties>
</file>