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74AB4">
        <w:rPr>
          <w:rFonts w:ascii="Arial" w:hAnsi="Arial" w:cs="Arial"/>
          <w:bCs/>
          <w:i w:val="0"/>
          <w:szCs w:val="24"/>
        </w:rPr>
        <w:t xml:space="preserve">3 </w:t>
      </w:r>
      <w:r w:rsidR="00B36ABD" w:rsidRPr="00A90D0E">
        <w:rPr>
          <w:rFonts w:ascii="Arial" w:hAnsi="Arial" w:cs="Arial"/>
          <w:bCs/>
          <w:i w:val="0"/>
          <w:szCs w:val="24"/>
        </w:rPr>
        <w:t>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0466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04660">
        <w:rPr>
          <w:rFonts w:ascii="Arial" w:hAnsi="Arial" w:cs="Arial"/>
        </w:rPr>
        <w:t>GMINA NIEPOŁOMICE</w:t>
      </w:r>
    </w:p>
    <w:p w:rsidR="006676AE" w:rsidRPr="0012157F" w:rsidRDefault="0020466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04660">
        <w:rPr>
          <w:rFonts w:ascii="Arial" w:hAnsi="Arial" w:cs="Arial"/>
        </w:rPr>
        <w:t>Pl. Zwycięstwa</w:t>
      </w:r>
      <w:r w:rsidR="006676AE" w:rsidRPr="0012157F">
        <w:rPr>
          <w:rFonts w:ascii="Arial" w:hAnsi="Arial" w:cs="Arial"/>
        </w:rPr>
        <w:t xml:space="preserve"> </w:t>
      </w:r>
      <w:r w:rsidRPr="00204660">
        <w:rPr>
          <w:rFonts w:ascii="Arial" w:hAnsi="Arial" w:cs="Arial"/>
        </w:rPr>
        <w:t>13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0466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04660">
        <w:rPr>
          <w:rFonts w:ascii="Arial" w:hAnsi="Arial" w:cs="Arial"/>
        </w:rPr>
        <w:t>32-005</w:t>
      </w:r>
      <w:r w:rsidR="006676AE" w:rsidRPr="0012157F">
        <w:rPr>
          <w:rFonts w:ascii="Arial" w:hAnsi="Arial" w:cs="Arial"/>
        </w:rPr>
        <w:t xml:space="preserve"> </w:t>
      </w:r>
      <w:r w:rsidRPr="00204660">
        <w:rPr>
          <w:rFonts w:ascii="Arial" w:hAnsi="Arial" w:cs="Arial"/>
        </w:rPr>
        <w:t>Niepołomice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04660" w:rsidRPr="0012157F" w:rsidTr="00B24F00">
        <w:tc>
          <w:tcPr>
            <w:tcW w:w="9104" w:type="dxa"/>
            <w:shd w:val="clear" w:color="auto" w:fill="D9D9D9"/>
          </w:tcPr>
          <w:p w:rsidR="00204660" w:rsidRPr="0012157F" w:rsidRDefault="00204660" w:rsidP="00B24F00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04660" w:rsidRPr="0012157F" w:rsidRDefault="00204660" w:rsidP="00B24F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0466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0466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04660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04660" w:rsidRPr="00612283" w:rsidRDefault="00204660" w:rsidP="00B24F00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04660" w:rsidRPr="00612283" w:rsidRDefault="00204660" w:rsidP="00B24F00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204660" w:rsidRPr="0012157F" w:rsidRDefault="00204660" w:rsidP="00B24F00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20466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046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Kompleksowa dostawa gazu ziemnego wysokometanowego  dla  obiektów użyteczności publicznej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04660" w:rsidRPr="00A2540E" w:rsidTr="00B24F00">
        <w:tc>
          <w:tcPr>
            <w:tcW w:w="2269" w:type="dxa"/>
            <w:shd w:val="clear" w:color="auto" w:fill="auto"/>
          </w:tcPr>
          <w:p w:rsidR="00204660" w:rsidRPr="00A2540E" w:rsidRDefault="00204660" w:rsidP="00B24F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04660" w:rsidRPr="00A2540E" w:rsidRDefault="00204660" w:rsidP="00B24F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046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ZP.271.32.2023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04660" w:rsidRPr="00204660">
        <w:rPr>
          <w:rFonts w:ascii="Arial" w:hAnsi="Arial" w:cs="Arial"/>
          <w:b/>
          <w:sz w:val="24"/>
          <w:szCs w:val="24"/>
        </w:rPr>
        <w:t>GMINA NIEPOŁOMICE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04660" w:rsidRPr="0012157F" w:rsidTr="00B24F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660" w:rsidRPr="0012157F" w:rsidRDefault="00204660" w:rsidP="00B24F0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466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660" w:rsidRPr="0012157F" w:rsidRDefault="00204660" w:rsidP="00B24F00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0466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04660" w:rsidRPr="0012157F" w:rsidRDefault="00204660" w:rsidP="00B24F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4660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</w:t>
            </w:r>
            <w:r w:rsidRPr="00204660">
              <w:rPr>
                <w:rFonts w:ascii="Arial" w:hAnsi="Arial" w:cs="Arial"/>
                <w:sz w:val="24"/>
                <w:szCs w:val="24"/>
              </w:rPr>
              <w:lastRenderedPageBreak/>
              <w:t>odrębnych przepisów. Zamawiający uzna warunek za spełniony jeżeli wykonawca wykaże, że posiada aktualną koncesję  na prowadzenie działalności gospodarczej w zakresie obrotu gazem ziemnym wydaną przez Prezesa Urzędu Regulacji Energetyki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74AB4" w:rsidRDefault="00E74AB4" w:rsidP="00E74AB4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E74AB4" w:rsidRDefault="00E74AB4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74AB4" w:rsidRDefault="00E74AB4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74AB4" w:rsidRPr="0012157F" w:rsidRDefault="00524951" w:rsidP="00E74AB4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484F88" w:rsidRPr="0012157F" w:rsidRDefault="00484F88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52E" w:rsidRDefault="0054052E" w:rsidP="0038231F">
      <w:pPr>
        <w:spacing w:after="0" w:line="240" w:lineRule="auto"/>
      </w:pPr>
      <w:r>
        <w:separator/>
      </w:r>
    </w:p>
  </w:endnote>
  <w:endnote w:type="continuationSeparator" w:id="0">
    <w:p w:rsidR="0054052E" w:rsidRDefault="005405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660" w:rsidRDefault="0020466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74AB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74AB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660" w:rsidRDefault="002046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52E" w:rsidRDefault="0054052E" w:rsidP="0038231F">
      <w:pPr>
        <w:spacing w:after="0" w:line="240" w:lineRule="auto"/>
      </w:pPr>
      <w:r>
        <w:separator/>
      </w:r>
    </w:p>
  </w:footnote>
  <w:footnote w:type="continuationSeparator" w:id="0">
    <w:p w:rsidR="0054052E" w:rsidRDefault="0054052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660" w:rsidRDefault="0020466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660" w:rsidRDefault="0020466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660" w:rsidRDefault="0020466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466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0466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052E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74AB4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6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DC42C-9BC0-4CD3-986B-389F3C68E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721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2023-10-23T14:07:00Z</cp:lastPrinted>
  <dcterms:created xsi:type="dcterms:W3CDTF">2023-10-23T14:07:00Z</dcterms:created>
  <dcterms:modified xsi:type="dcterms:W3CDTF">2023-10-23T14:07:00Z</dcterms:modified>
</cp:coreProperties>
</file>