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40CBD" w14:textId="77777777" w:rsidR="00081D13" w:rsidRPr="00353FDC" w:rsidRDefault="007070CE" w:rsidP="00081D13">
      <w:pPr>
        <w:spacing w:after="600"/>
        <w:jc w:val="right"/>
        <w:rPr>
          <w:rFonts w:ascii="Arial" w:hAnsi="Arial" w:cs="Arial"/>
        </w:rPr>
      </w:pPr>
      <w:bookmarkStart w:id="0" w:name="_Hlk53520193"/>
      <w:r w:rsidRPr="007070CE">
        <w:rPr>
          <w:rFonts w:ascii="Arial" w:hAnsi="Arial" w:cs="Arial"/>
        </w:rPr>
        <w:t>Niepołomice</w:t>
      </w:r>
      <w:r w:rsidR="00081D13" w:rsidRPr="00353FDC">
        <w:rPr>
          <w:rFonts w:ascii="Arial" w:hAnsi="Arial" w:cs="Arial"/>
        </w:rPr>
        <w:t xml:space="preserve"> dnia: </w:t>
      </w:r>
      <w:r w:rsidRPr="007070CE">
        <w:rPr>
          <w:rFonts w:ascii="Arial" w:hAnsi="Arial" w:cs="Arial"/>
        </w:rPr>
        <w:t>2023-10-23</w:t>
      </w:r>
    </w:p>
    <w:p w14:paraId="4B997C23" w14:textId="77777777" w:rsidR="00081D13" w:rsidRPr="00353FDC" w:rsidRDefault="007070C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7070CE">
        <w:rPr>
          <w:rFonts w:ascii="Arial" w:hAnsi="Arial" w:cs="Arial"/>
          <w:b/>
          <w:bCs/>
        </w:rPr>
        <w:t>GMINA NIEPOŁOMICE</w:t>
      </w:r>
    </w:p>
    <w:p w14:paraId="5A3C1D82" w14:textId="77777777" w:rsidR="00081D13" w:rsidRPr="00353FDC" w:rsidRDefault="007070CE" w:rsidP="00081D13">
      <w:pPr>
        <w:spacing w:line="360" w:lineRule="auto"/>
        <w:ind w:right="3969"/>
        <w:rPr>
          <w:rFonts w:ascii="Arial" w:hAnsi="Arial" w:cs="Arial"/>
        </w:rPr>
      </w:pPr>
      <w:r w:rsidRPr="007070CE">
        <w:rPr>
          <w:rFonts w:ascii="Arial" w:hAnsi="Arial" w:cs="Arial"/>
        </w:rPr>
        <w:t>Pl. Zwycięstwa</w:t>
      </w:r>
      <w:r w:rsidR="00081D13" w:rsidRPr="00353FDC">
        <w:rPr>
          <w:rFonts w:ascii="Arial" w:hAnsi="Arial" w:cs="Arial"/>
        </w:rPr>
        <w:t xml:space="preserve"> </w:t>
      </w:r>
      <w:r w:rsidRPr="007070CE">
        <w:rPr>
          <w:rFonts w:ascii="Arial" w:hAnsi="Arial" w:cs="Arial"/>
        </w:rPr>
        <w:t>13</w:t>
      </w:r>
    </w:p>
    <w:p w14:paraId="4F44F96A" w14:textId="77777777" w:rsidR="00081D13" w:rsidRPr="00353FDC" w:rsidRDefault="007070CE" w:rsidP="00081D13">
      <w:pPr>
        <w:ind w:right="3969"/>
        <w:rPr>
          <w:rFonts w:ascii="Arial" w:hAnsi="Arial" w:cs="Arial"/>
        </w:rPr>
      </w:pPr>
      <w:r w:rsidRPr="007070CE">
        <w:rPr>
          <w:rFonts w:ascii="Arial" w:hAnsi="Arial" w:cs="Arial"/>
        </w:rPr>
        <w:t>32-005</w:t>
      </w:r>
      <w:r w:rsidR="00081D13" w:rsidRPr="00353FDC">
        <w:rPr>
          <w:rFonts w:ascii="Arial" w:hAnsi="Arial" w:cs="Arial"/>
        </w:rPr>
        <w:t xml:space="preserve"> </w:t>
      </w:r>
      <w:r w:rsidRPr="007070CE">
        <w:rPr>
          <w:rFonts w:ascii="Arial" w:hAnsi="Arial" w:cs="Arial"/>
        </w:rPr>
        <w:t>Niepołomice</w:t>
      </w:r>
    </w:p>
    <w:p w14:paraId="37D433F1" w14:textId="77777777"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p w14:paraId="76AAA348" w14:textId="77777777" w:rsidR="00D504D5" w:rsidRDefault="00D504D5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14:paraId="45658048" w14:textId="77777777" w:rsidTr="00C13EA9">
        <w:tc>
          <w:tcPr>
            <w:tcW w:w="10065" w:type="dxa"/>
            <w:shd w:val="clear" w:color="auto" w:fill="F2F2F2"/>
            <w:hideMark/>
          </w:tcPr>
          <w:p w14:paraId="62D98342" w14:textId="77777777"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4D8D6B98" w14:textId="77777777"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61F730BB" w14:textId="77777777"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14:paraId="63156952" w14:textId="77777777"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14:paraId="58C34F9C" w14:textId="77777777" w:rsidTr="00081D13">
        <w:tc>
          <w:tcPr>
            <w:tcW w:w="2269" w:type="dxa"/>
            <w:shd w:val="clear" w:color="auto" w:fill="auto"/>
          </w:tcPr>
          <w:p w14:paraId="47766480" w14:textId="77777777"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7E0B62B6" w14:textId="77777777" w:rsidR="00081D13" w:rsidRDefault="007070C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70CE">
              <w:rPr>
                <w:rFonts w:ascii="Arial" w:hAnsi="Arial" w:cs="Arial"/>
                <w:bCs/>
              </w:rPr>
              <w:t>Realizacja przedsięwzięć niskoemisyjnych budynków jednorodzinnych w ramach programu STOP SMOG dla Gminy Niepołomice - Etap II - wymiana kotłów na paliwa stałe</w:t>
            </w:r>
          </w:p>
          <w:p w14:paraId="23FA6A0E" w14:textId="77777777" w:rsidR="00D504D5" w:rsidRPr="00353FDC" w:rsidRDefault="00D504D5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</w:p>
        </w:tc>
      </w:tr>
      <w:tr w:rsidR="007070CE" w:rsidRPr="00353FDC" w14:paraId="563AA740" w14:textId="77777777" w:rsidTr="006C6E97">
        <w:tc>
          <w:tcPr>
            <w:tcW w:w="2269" w:type="dxa"/>
            <w:shd w:val="clear" w:color="auto" w:fill="auto"/>
          </w:tcPr>
          <w:p w14:paraId="57D1FA2C" w14:textId="77777777" w:rsidR="007070CE" w:rsidRPr="00353FDC" w:rsidRDefault="007070CE" w:rsidP="006C6E9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2D775668" w14:textId="77777777" w:rsidR="007070CE" w:rsidRPr="00353FDC" w:rsidRDefault="007070CE" w:rsidP="006C6E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7070CE">
              <w:rPr>
                <w:rFonts w:ascii="Arial" w:hAnsi="Arial" w:cs="Arial"/>
                <w:bCs/>
              </w:rPr>
              <w:t>ZP.271.27.2023</w:t>
            </w:r>
          </w:p>
        </w:tc>
      </w:tr>
    </w:tbl>
    <w:p w14:paraId="232F296E" w14:textId="77777777"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14:paraId="63551901" w14:textId="77777777"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7070CE" w:rsidRPr="007070CE">
        <w:rPr>
          <w:rFonts w:ascii="Arial" w:hAnsi="Arial" w:cs="Arial"/>
          <w:b/>
        </w:rPr>
        <w:t>GMINA NIEPOŁOMICE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7070CE" w:rsidRPr="007070CE">
        <w:rPr>
          <w:rFonts w:ascii="Arial" w:hAnsi="Arial" w:cs="Arial"/>
        </w:rPr>
        <w:t>(</w:t>
      </w:r>
      <w:proofErr w:type="spellStart"/>
      <w:r w:rsidR="007070CE" w:rsidRPr="007070CE">
        <w:rPr>
          <w:rFonts w:ascii="Arial" w:hAnsi="Arial" w:cs="Arial"/>
        </w:rPr>
        <w:t>t.j</w:t>
      </w:r>
      <w:proofErr w:type="spellEnd"/>
      <w:r w:rsidR="007070CE" w:rsidRPr="007070CE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070CE" w:rsidRPr="00E1738E" w14:paraId="4BF59EE7" w14:textId="77777777" w:rsidTr="006C6E9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52AD3678" w14:textId="77777777" w:rsidR="007070CE" w:rsidRDefault="007070CE" w:rsidP="006C6E9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070CE">
              <w:rPr>
                <w:rFonts w:ascii="Arial" w:hAnsi="Arial" w:cs="Arial"/>
                <w:b/>
              </w:rPr>
              <w:t>MCE MAŁOPOLSKIE CENTRUM EKOLOGICZNE SŁAWOMIR MIGDAŁEK, PIOTR KOZŁOWSKI S.C.</w:t>
            </w:r>
          </w:p>
          <w:p w14:paraId="5A0F8424" w14:textId="77777777" w:rsidR="007070CE" w:rsidRPr="00AC1F4A" w:rsidRDefault="007070CE" w:rsidP="006C6E9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7070CE">
              <w:rPr>
                <w:rFonts w:ascii="Arial" w:hAnsi="Arial" w:cs="Arial"/>
                <w:bCs/>
              </w:rPr>
              <w:t>Klecza Dolna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070CE">
              <w:rPr>
                <w:rFonts w:ascii="Arial" w:hAnsi="Arial" w:cs="Arial"/>
                <w:bCs/>
              </w:rPr>
              <w:t>15A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04D3E29" w14:textId="77777777" w:rsidR="007070CE" w:rsidRPr="00E1738E" w:rsidRDefault="007070CE" w:rsidP="006C6E9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7070CE">
              <w:rPr>
                <w:rFonts w:ascii="Arial" w:hAnsi="Arial" w:cs="Arial"/>
                <w:bCs/>
              </w:rPr>
              <w:t>34-124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7070CE">
              <w:rPr>
                <w:rFonts w:ascii="Arial" w:hAnsi="Arial" w:cs="Arial"/>
                <w:bCs/>
              </w:rPr>
              <w:t>Klecza Dolna</w:t>
            </w:r>
          </w:p>
          <w:p w14:paraId="4E565FA5" w14:textId="77777777" w:rsidR="007070CE" w:rsidRPr="00BC506C" w:rsidRDefault="007070CE" w:rsidP="006C6E9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7070CE">
              <w:rPr>
                <w:rFonts w:ascii="Arial" w:hAnsi="Arial" w:cs="Arial"/>
                <w:b/>
              </w:rPr>
              <w:t>278 800.00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2A011FC" w14:textId="77777777" w:rsidR="007070CE" w:rsidRPr="00E1738E" w:rsidRDefault="007070CE" w:rsidP="006C6E9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31DED09B" w14:textId="77777777" w:rsidR="007070CE" w:rsidRPr="00E1738E" w:rsidRDefault="007070CE" w:rsidP="006C6E9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7070CE">
              <w:rPr>
                <w:rFonts w:ascii="Arial" w:hAnsi="Arial" w:cs="Arial"/>
              </w:rPr>
              <w:t>Dokonano wyboru oferty przedstawiającej najlepszy bilans ceny i kryterium poza cenowego</w:t>
            </w:r>
          </w:p>
        </w:tc>
      </w:tr>
    </w:tbl>
    <w:p w14:paraId="3931EB98" w14:textId="77777777" w:rsidR="00D504D5" w:rsidRDefault="007070CE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 xml:space="preserve"> </w:t>
      </w:r>
    </w:p>
    <w:p w14:paraId="221238C8" w14:textId="77777777" w:rsidR="00D504D5" w:rsidRDefault="00D504D5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14:paraId="4BC5F241" w14:textId="77777777" w:rsidR="00D504D5" w:rsidRDefault="00D504D5" w:rsidP="00081D13">
      <w:pPr>
        <w:spacing w:before="240" w:after="120"/>
        <w:jc w:val="both"/>
        <w:rPr>
          <w:rFonts w:ascii="Arial" w:hAnsi="Arial" w:cs="Arial"/>
          <w:b/>
          <w:bCs/>
          <w:color w:val="000000"/>
        </w:rPr>
      </w:pPr>
    </w:p>
    <w:p w14:paraId="28DDE088" w14:textId="30190AF4"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6"/>
        <w:gridCol w:w="3529"/>
        <w:gridCol w:w="1660"/>
        <w:gridCol w:w="1867"/>
        <w:gridCol w:w="1660"/>
      </w:tblGrid>
      <w:tr w:rsidR="00D504D5" w:rsidRPr="008567C7" w14:paraId="30F72A8C" w14:textId="77777777" w:rsidTr="00D504D5">
        <w:trPr>
          <w:trHeight w:val="515"/>
        </w:trPr>
        <w:tc>
          <w:tcPr>
            <w:tcW w:w="1246" w:type="dxa"/>
            <w:shd w:val="clear" w:color="auto" w:fill="F2F2F2"/>
            <w:vAlign w:val="center"/>
          </w:tcPr>
          <w:p w14:paraId="62FB885D" w14:textId="77777777" w:rsidR="00D504D5" w:rsidRPr="00553EDC" w:rsidRDefault="00D504D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529" w:type="dxa"/>
            <w:shd w:val="clear" w:color="auto" w:fill="F2F2F2"/>
            <w:vAlign w:val="center"/>
          </w:tcPr>
          <w:p w14:paraId="66AB3226" w14:textId="77777777" w:rsidR="00D504D5" w:rsidRPr="00553EDC" w:rsidRDefault="00D504D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660" w:type="dxa"/>
            <w:shd w:val="clear" w:color="auto" w:fill="F2F2F2"/>
            <w:vAlign w:val="center"/>
          </w:tcPr>
          <w:p w14:paraId="50AFB7E4" w14:textId="77777777" w:rsidR="00D504D5" w:rsidRPr="00553EDC" w:rsidRDefault="00D504D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070C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867" w:type="dxa"/>
            <w:shd w:val="clear" w:color="auto" w:fill="F2F2F2"/>
            <w:vAlign w:val="center"/>
          </w:tcPr>
          <w:p w14:paraId="002E88BD" w14:textId="77777777" w:rsidR="00D504D5" w:rsidRPr="00553EDC" w:rsidRDefault="00D504D5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7070CE">
              <w:rPr>
                <w:rFonts w:ascii="Arial" w:hAnsi="Arial" w:cs="Arial"/>
                <w:bCs/>
                <w:sz w:val="24"/>
                <w:szCs w:val="24"/>
              </w:rPr>
              <w:t>Okres gwarancji i rękojmi</w:t>
            </w:r>
          </w:p>
        </w:tc>
        <w:tc>
          <w:tcPr>
            <w:tcW w:w="1660" w:type="dxa"/>
            <w:shd w:val="clear" w:color="auto" w:fill="F2F2F2"/>
            <w:vAlign w:val="center"/>
          </w:tcPr>
          <w:p w14:paraId="72B55127" w14:textId="77777777" w:rsidR="00D504D5" w:rsidRPr="00553EDC" w:rsidRDefault="00D504D5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D504D5" w:rsidRPr="008567C7" w14:paraId="4E9998D0" w14:textId="77777777" w:rsidTr="00D504D5">
        <w:trPr>
          <w:trHeight w:val="333"/>
        </w:trPr>
        <w:tc>
          <w:tcPr>
            <w:tcW w:w="1246" w:type="dxa"/>
            <w:vAlign w:val="center"/>
          </w:tcPr>
          <w:p w14:paraId="15280D8F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529" w:type="dxa"/>
            <w:vAlign w:val="center"/>
          </w:tcPr>
          <w:p w14:paraId="3C9CF27A" w14:textId="77777777" w:rsidR="00D504D5" w:rsidRPr="00553EDC" w:rsidRDefault="00D504D5" w:rsidP="006C6E9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070CE">
              <w:rPr>
                <w:rFonts w:ascii="Arial" w:hAnsi="Arial" w:cs="Arial"/>
                <w:b/>
                <w:sz w:val="22"/>
                <w:szCs w:val="22"/>
              </w:rPr>
              <w:t>MCE MAŁOPOLSKIE CENTRUM EKOLOGICZNE SŁAWOMIR MIGDAŁEK, PIOTR KOZŁOWSKI S.C.</w:t>
            </w:r>
          </w:p>
          <w:p w14:paraId="6C0F0FC1" w14:textId="77777777" w:rsidR="00D504D5" w:rsidRPr="00553EDC" w:rsidRDefault="00D504D5" w:rsidP="006C6E9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0CE">
              <w:rPr>
                <w:rFonts w:ascii="Arial" w:hAnsi="Arial" w:cs="Arial"/>
                <w:bCs/>
                <w:sz w:val="22"/>
                <w:szCs w:val="22"/>
              </w:rPr>
              <w:t>Klecza Dolna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15A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18DC4C5D" w14:textId="77777777" w:rsidR="00D504D5" w:rsidRPr="00553EDC" w:rsidRDefault="00D504D5" w:rsidP="006C6E9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0CE">
              <w:rPr>
                <w:rFonts w:ascii="Arial" w:hAnsi="Arial" w:cs="Arial"/>
                <w:bCs/>
                <w:sz w:val="22"/>
                <w:szCs w:val="22"/>
              </w:rPr>
              <w:t>34-124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Klecza Dolna</w:t>
            </w:r>
          </w:p>
        </w:tc>
        <w:tc>
          <w:tcPr>
            <w:tcW w:w="1660" w:type="dxa"/>
            <w:vAlign w:val="center"/>
          </w:tcPr>
          <w:p w14:paraId="566A38F7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867" w:type="dxa"/>
            <w:vAlign w:val="center"/>
          </w:tcPr>
          <w:p w14:paraId="441849E0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2529C5E5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D504D5" w:rsidRPr="008567C7" w14:paraId="300E1310" w14:textId="77777777" w:rsidTr="00D504D5">
        <w:trPr>
          <w:trHeight w:val="145"/>
        </w:trPr>
        <w:tc>
          <w:tcPr>
            <w:tcW w:w="1246" w:type="dxa"/>
            <w:vAlign w:val="center"/>
          </w:tcPr>
          <w:p w14:paraId="75884D5C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3529" w:type="dxa"/>
            <w:vAlign w:val="center"/>
          </w:tcPr>
          <w:p w14:paraId="090CAE8C" w14:textId="77777777" w:rsidR="00D504D5" w:rsidRPr="00553EDC" w:rsidRDefault="00D504D5" w:rsidP="006C6E9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070CE">
              <w:rPr>
                <w:rFonts w:ascii="Arial" w:hAnsi="Arial" w:cs="Arial"/>
                <w:b/>
                <w:sz w:val="22"/>
                <w:szCs w:val="22"/>
              </w:rPr>
              <w:t>ZPH Krzaczek Sp. z o.o.</w:t>
            </w:r>
          </w:p>
          <w:p w14:paraId="4690E888" w14:textId="77777777" w:rsidR="00D504D5" w:rsidRPr="00553EDC" w:rsidRDefault="00D504D5" w:rsidP="006C6E9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0CE">
              <w:rPr>
                <w:rFonts w:ascii="Arial" w:hAnsi="Arial" w:cs="Arial"/>
                <w:bCs/>
                <w:sz w:val="22"/>
                <w:szCs w:val="22"/>
              </w:rPr>
              <w:t>Klikawa ul. Leśna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03581AC" w14:textId="77777777" w:rsidR="00D504D5" w:rsidRPr="00553EDC" w:rsidRDefault="00D504D5" w:rsidP="006C6E9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0CE">
              <w:rPr>
                <w:rFonts w:ascii="Arial" w:hAnsi="Arial" w:cs="Arial"/>
                <w:bCs/>
                <w:sz w:val="22"/>
                <w:szCs w:val="22"/>
              </w:rPr>
              <w:t>24-100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Puławy</w:t>
            </w:r>
          </w:p>
        </w:tc>
        <w:tc>
          <w:tcPr>
            <w:tcW w:w="1660" w:type="dxa"/>
            <w:vAlign w:val="center"/>
          </w:tcPr>
          <w:p w14:paraId="5FBC7C46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41,03</w:t>
            </w:r>
          </w:p>
        </w:tc>
        <w:tc>
          <w:tcPr>
            <w:tcW w:w="1867" w:type="dxa"/>
            <w:vAlign w:val="center"/>
          </w:tcPr>
          <w:p w14:paraId="5CF86CA2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36B7463B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81,03</w:t>
            </w:r>
          </w:p>
        </w:tc>
      </w:tr>
      <w:tr w:rsidR="00D504D5" w:rsidRPr="008567C7" w14:paraId="6F29B0D2" w14:textId="77777777" w:rsidTr="00D504D5">
        <w:trPr>
          <w:trHeight w:val="145"/>
        </w:trPr>
        <w:tc>
          <w:tcPr>
            <w:tcW w:w="1246" w:type="dxa"/>
            <w:vAlign w:val="center"/>
          </w:tcPr>
          <w:p w14:paraId="26FE072F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529" w:type="dxa"/>
            <w:vAlign w:val="center"/>
          </w:tcPr>
          <w:p w14:paraId="7A665CA7" w14:textId="77777777" w:rsidR="00D504D5" w:rsidRPr="00553EDC" w:rsidRDefault="00D504D5" w:rsidP="006C6E9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070CE">
              <w:rPr>
                <w:rFonts w:ascii="Arial" w:hAnsi="Arial" w:cs="Arial"/>
                <w:b/>
                <w:sz w:val="22"/>
                <w:szCs w:val="22"/>
              </w:rPr>
              <w:t>Kosztorysowanie Robót Budowlanych mgr Szczepan Kapustka</w:t>
            </w:r>
          </w:p>
          <w:p w14:paraId="43FD76EB" w14:textId="77777777" w:rsidR="00D504D5" w:rsidRPr="00553EDC" w:rsidRDefault="00D504D5" w:rsidP="006C6E9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0CE">
              <w:rPr>
                <w:rFonts w:ascii="Arial" w:hAnsi="Arial" w:cs="Arial"/>
                <w:bCs/>
                <w:sz w:val="22"/>
                <w:szCs w:val="22"/>
              </w:rPr>
              <w:t>-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148c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/c</w:t>
            </w:r>
          </w:p>
          <w:p w14:paraId="6DC7DFC6" w14:textId="77777777" w:rsidR="00D504D5" w:rsidRPr="00553EDC" w:rsidRDefault="00D504D5" w:rsidP="006C6E9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0CE">
              <w:rPr>
                <w:rFonts w:ascii="Arial" w:hAnsi="Arial" w:cs="Arial"/>
                <w:bCs/>
                <w:sz w:val="22"/>
                <w:szCs w:val="22"/>
              </w:rPr>
              <w:t>33-152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Pogórska Wola</w:t>
            </w:r>
          </w:p>
        </w:tc>
        <w:tc>
          <w:tcPr>
            <w:tcW w:w="1660" w:type="dxa"/>
            <w:vAlign w:val="center"/>
          </w:tcPr>
          <w:p w14:paraId="27E096EF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39,73</w:t>
            </w:r>
          </w:p>
        </w:tc>
        <w:tc>
          <w:tcPr>
            <w:tcW w:w="1867" w:type="dxa"/>
            <w:vAlign w:val="center"/>
          </w:tcPr>
          <w:p w14:paraId="6E0B06CB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40,00</w:t>
            </w:r>
          </w:p>
        </w:tc>
        <w:tc>
          <w:tcPr>
            <w:tcW w:w="1660" w:type="dxa"/>
            <w:vAlign w:val="center"/>
          </w:tcPr>
          <w:p w14:paraId="779D78A1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79,73</w:t>
            </w:r>
          </w:p>
        </w:tc>
      </w:tr>
      <w:tr w:rsidR="00D504D5" w:rsidRPr="008567C7" w14:paraId="010C5BD8" w14:textId="77777777" w:rsidTr="00D504D5">
        <w:trPr>
          <w:trHeight w:val="1258"/>
        </w:trPr>
        <w:tc>
          <w:tcPr>
            <w:tcW w:w="1246" w:type="dxa"/>
            <w:vAlign w:val="center"/>
          </w:tcPr>
          <w:p w14:paraId="2D715DB4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529" w:type="dxa"/>
            <w:vAlign w:val="center"/>
          </w:tcPr>
          <w:p w14:paraId="71248E24" w14:textId="77777777" w:rsidR="00D504D5" w:rsidRPr="00553EDC" w:rsidRDefault="00D504D5" w:rsidP="006C6E9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7070CE">
              <w:rPr>
                <w:rFonts w:ascii="Arial" w:hAnsi="Arial" w:cs="Arial"/>
                <w:b/>
                <w:sz w:val="22"/>
                <w:szCs w:val="22"/>
              </w:rPr>
              <w:t>Galaxy House Sp. z o.o.</w:t>
            </w:r>
          </w:p>
          <w:p w14:paraId="226DED6C" w14:textId="77777777" w:rsidR="00D504D5" w:rsidRPr="00553EDC" w:rsidRDefault="00D504D5" w:rsidP="006C6E9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0CE">
              <w:rPr>
                <w:rFonts w:ascii="Arial" w:hAnsi="Arial" w:cs="Arial"/>
                <w:bCs/>
                <w:sz w:val="22"/>
                <w:szCs w:val="22"/>
              </w:rPr>
              <w:t>Mrozowa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20A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/22</w:t>
            </w:r>
          </w:p>
          <w:p w14:paraId="6E3A02E7" w14:textId="77777777" w:rsidR="00D504D5" w:rsidRPr="00553EDC" w:rsidRDefault="00D504D5" w:rsidP="006C6E9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7070CE">
              <w:rPr>
                <w:rFonts w:ascii="Arial" w:hAnsi="Arial" w:cs="Arial"/>
                <w:bCs/>
                <w:sz w:val="22"/>
                <w:szCs w:val="22"/>
              </w:rPr>
              <w:t>31-752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7070CE">
              <w:rPr>
                <w:rFonts w:ascii="Arial" w:hAnsi="Arial" w:cs="Arial"/>
                <w:bCs/>
                <w:sz w:val="22"/>
                <w:szCs w:val="22"/>
              </w:rPr>
              <w:t>Kraków</w:t>
            </w:r>
          </w:p>
        </w:tc>
        <w:tc>
          <w:tcPr>
            <w:tcW w:w="1660" w:type="dxa"/>
            <w:vAlign w:val="center"/>
          </w:tcPr>
          <w:p w14:paraId="428E3A60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52,55</w:t>
            </w:r>
          </w:p>
        </w:tc>
        <w:tc>
          <w:tcPr>
            <w:tcW w:w="1867" w:type="dxa"/>
            <w:vAlign w:val="center"/>
          </w:tcPr>
          <w:p w14:paraId="6562426C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20,00</w:t>
            </w:r>
          </w:p>
        </w:tc>
        <w:tc>
          <w:tcPr>
            <w:tcW w:w="1660" w:type="dxa"/>
            <w:vAlign w:val="center"/>
          </w:tcPr>
          <w:p w14:paraId="0E983A97" w14:textId="77777777" w:rsidR="00D504D5" w:rsidRPr="00553EDC" w:rsidRDefault="00D504D5" w:rsidP="006C6E9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070CE">
              <w:rPr>
                <w:rFonts w:ascii="Arial" w:hAnsi="Arial" w:cs="Arial"/>
                <w:sz w:val="22"/>
                <w:szCs w:val="22"/>
              </w:rPr>
              <w:t xml:space="preserve">  72,55</w:t>
            </w:r>
          </w:p>
        </w:tc>
      </w:tr>
    </w:tbl>
    <w:p w14:paraId="522C2EA8" w14:textId="77777777"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14:paraId="0406BDED" w14:textId="77777777"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86C02" w14:textId="77777777" w:rsidR="002C6115" w:rsidRDefault="002C6115">
      <w:r>
        <w:separator/>
      </w:r>
    </w:p>
  </w:endnote>
  <w:endnote w:type="continuationSeparator" w:id="0">
    <w:p w14:paraId="2FB6C9FD" w14:textId="77777777" w:rsidR="002C6115" w:rsidRDefault="002C6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66FE6C" w14:textId="77777777" w:rsidR="007070CE" w:rsidRDefault="007070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187DC3" w14:textId="77777777" w:rsidR="00081D13" w:rsidRPr="00D504D5" w:rsidRDefault="00081D13" w:rsidP="00D504D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ACD719" w14:textId="77777777" w:rsidR="007070CE" w:rsidRDefault="007070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4349A4" w14:textId="77777777" w:rsidR="002C6115" w:rsidRDefault="002C6115">
      <w:r>
        <w:separator/>
      </w:r>
    </w:p>
  </w:footnote>
  <w:footnote w:type="continuationSeparator" w:id="0">
    <w:p w14:paraId="7B16842B" w14:textId="77777777" w:rsidR="002C6115" w:rsidRDefault="002C61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27641" w14:textId="77777777" w:rsidR="007070CE" w:rsidRDefault="007070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D5162" w14:textId="77777777" w:rsidR="007070CE" w:rsidRDefault="007070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F76FC" w14:textId="77777777" w:rsidR="007070CE" w:rsidRDefault="007070C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115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2C6115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070CE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504D5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A54A23"/>
  <w15:chartTrackingRefBased/>
  <w15:docId w15:val="{0D8F6B85-8A99-4448-A03A-577359F42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230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1601-01-01T00:00:00Z</cp:lastPrinted>
  <dcterms:created xsi:type="dcterms:W3CDTF">2023-10-23T08:51:00Z</dcterms:created>
  <dcterms:modified xsi:type="dcterms:W3CDTF">2023-10-23T08:51:00Z</dcterms:modified>
</cp:coreProperties>
</file>