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ED978" w14:textId="77777777" w:rsidR="00B36EDA" w:rsidRPr="00353FDC" w:rsidRDefault="003C14B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C14B4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3C14B4">
        <w:rPr>
          <w:rFonts w:ascii="Arial" w:hAnsi="Arial" w:cs="Arial"/>
        </w:rPr>
        <w:t>2023-10-20</w:t>
      </w:r>
    </w:p>
    <w:p w14:paraId="4759B286" w14:textId="77777777" w:rsidR="00B36EDA" w:rsidRPr="00353FDC" w:rsidRDefault="003C14B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3C14B4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722A807" w14:textId="77777777" w:rsidR="00B36EDA" w:rsidRPr="00353FDC" w:rsidRDefault="003C14B4" w:rsidP="00B36EDA">
      <w:pPr>
        <w:spacing w:line="360" w:lineRule="auto"/>
        <w:ind w:right="3969"/>
        <w:rPr>
          <w:rFonts w:ascii="Arial" w:hAnsi="Arial" w:cs="Arial"/>
        </w:rPr>
      </w:pPr>
      <w:r w:rsidRPr="003C14B4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3C14B4">
        <w:rPr>
          <w:rFonts w:ascii="Arial" w:hAnsi="Arial" w:cs="Arial"/>
        </w:rPr>
        <w:t>66</w:t>
      </w:r>
    </w:p>
    <w:p w14:paraId="6794FD37" w14:textId="77777777" w:rsidR="00B36EDA" w:rsidRPr="00353FDC" w:rsidRDefault="003C14B4" w:rsidP="00B36EDA">
      <w:pPr>
        <w:ind w:right="3969"/>
        <w:rPr>
          <w:rFonts w:ascii="Arial" w:hAnsi="Arial" w:cs="Arial"/>
        </w:rPr>
      </w:pPr>
      <w:r w:rsidRPr="003C14B4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3C14B4">
        <w:rPr>
          <w:rFonts w:ascii="Arial" w:hAnsi="Arial" w:cs="Arial"/>
        </w:rPr>
        <w:t>Kraków</w:t>
      </w:r>
    </w:p>
    <w:p w14:paraId="2D55F82C" w14:textId="290FF817" w:rsidR="00B36EDA" w:rsidRPr="00524B34" w:rsidRDefault="00490851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SZP-271-40/23-758.IW</w:t>
      </w:r>
    </w:p>
    <w:p w14:paraId="561E7BA9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E048E65" w14:textId="77777777" w:rsidTr="00B36EDA">
        <w:tc>
          <w:tcPr>
            <w:tcW w:w="9923" w:type="dxa"/>
            <w:shd w:val="clear" w:color="auto" w:fill="F2F2F2"/>
            <w:hideMark/>
          </w:tcPr>
          <w:p w14:paraId="6A7AEDC4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9005D36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FD7B838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1C31C2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5CE772BD" w14:textId="77777777" w:rsidTr="00B36EDA">
        <w:tc>
          <w:tcPr>
            <w:tcW w:w="2269" w:type="dxa"/>
            <w:shd w:val="clear" w:color="auto" w:fill="auto"/>
          </w:tcPr>
          <w:p w14:paraId="451CD06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D73C207" w14:textId="77777777" w:rsidR="00B36EDA" w:rsidRPr="00353FDC" w:rsidRDefault="003C14B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14B4">
              <w:rPr>
                <w:rFonts w:ascii="Arial" w:hAnsi="Arial" w:cs="Arial"/>
                <w:bCs/>
              </w:rPr>
              <w:t>Implanty i wszczepy ortopedyczne</w:t>
            </w:r>
          </w:p>
        </w:tc>
      </w:tr>
      <w:tr w:rsidR="003C14B4" w:rsidRPr="00353FDC" w14:paraId="1ACD6F32" w14:textId="77777777" w:rsidTr="008C7D71">
        <w:tc>
          <w:tcPr>
            <w:tcW w:w="2269" w:type="dxa"/>
            <w:shd w:val="clear" w:color="auto" w:fill="auto"/>
          </w:tcPr>
          <w:p w14:paraId="3629A197" w14:textId="77777777" w:rsidR="003C14B4" w:rsidRPr="00353FDC" w:rsidRDefault="003C14B4" w:rsidP="008C7D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628EB07" w14:textId="77777777" w:rsidR="003C14B4" w:rsidRPr="00353FDC" w:rsidRDefault="003C14B4" w:rsidP="008C7D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14B4">
              <w:rPr>
                <w:rFonts w:ascii="Arial" w:hAnsi="Arial" w:cs="Arial"/>
                <w:bCs/>
              </w:rPr>
              <w:t>SZP-271-40-2023</w:t>
            </w:r>
          </w:p>
        </w:tc>
      </w:tr>
    </w:tbl>
    <w:p w14:paraId="562F8A2F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8D50FAD" w14:textId="64AD59A1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3C14B4" w:rsidRPr="003C14B4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3C14B4" w:rsidRPr="003C14B4">
        <w:rPr>
          <w:rFonts w:ascii="Arial" w:hAnsi="Arial" w:cs="Arial"/>
        </w:rPr>
        <w:t>(t.j.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C14B4" w14:paraId="6E4FC57A" w14:textId="77777777" w:rsidTr="008C7D7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7618D" w14:textId="77777777" w:rsidR="003C14B4" w:rsidRPr="003C14B4" w:rsidRDefault="003C14B4" w:rsidP="008C7D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C14B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C14B4">
              <w:rPr>
                <w:rFonts w:ascii="Arial" w:hAnsi="Arial" w:cs="Arial"/>
              </w:rPr>
              <w:t>Zakup i dostawa endoprotez jednoprzedziałowych stawu kolanowego cementowych i bezcementowych antyalergicznych - 50 kpl.</w:t>
            </w:r>
          </w:p>
          <w:p w14:paraId="1BF621E3" w14:textId="77777777" w:rsidR="003C14B4" w:rsidRPr="00F245C5" w:rsidRDefault="003C14B4" w:rsidP="008C7D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3C14B4">
              <w:rPr>
                <w:rFonts w:ascii="Arial" w:hAnsi="Arial" w:cs="Arial"/>
              </w:rPr>
              <w:t>1 linia (instrumentarium+implanty+wiertarka+ piła)</w:t>
            </w:r>
          </w:p>
          <w:p w14:paraId="4C7EB5C4" w14:textId="77777777" w:rsidR="003C14B4" w:rsidRPr="00F245C5" w:rsidRDefault="003C14B4" w:rsidP="008C7D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C14B4">
              <w:rPr>
                <w:rFonts w:ascii="Arial" w:hAnsi="Arial" w:cs="Arial"/>
                <w:b/>
              </w:rPr>
              <w:t>Mediway International Sp. z o.o.</w:t>
            </w:r>
          </w:p>
          <w:p w14:paraId="340FF1CD" w14:textId="77777777" w:rsidR="003C14B4" w:rsidRPr="00F245C5" w:rsidRDefault="003C14B4" w:rsidP="008C7D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14B4">
              <w:rPr>
                <w:rFonts w:ascii="Arial" w:hAnsi="Arial" w:cs="Arial"/>
                <w:bCs/>
              </w:rPr>
              <w:t>Aleja Rzeczypospolitej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C14B4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2BC17E4" w14:textId="77777777" w:rsidR="003C14B4" w:rsidRPr="00F245C5" w:rsidRDefault="003C14B4" w:rsidP="008C7D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C14B4">
              <w:rPr>
                <w:rFonts w:ascii="Arial" w:hAnsi="Arial" w:cs="Arial"/>
                <w:bCs/>
              </w:rPr>
              <w:t>02-972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C14B4">
              <w:rPr>
                <w:rFonts w:ascii="Arial" w:hAnsi="Arial" w:cs="Arial"/>
                <w:bCs/>
              </w:rPr>
              <w:t>Warszawa</w:t>
            </w:r>
          </w:p>
          <w:p w14:paraId="64ED7E89" w14:textId="77777777" w:rsidR="003C14B4" w:rsidRPr="00F245C5" w:rsidRDefault="003C14B4" w:rsidP="008C7D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C14B4">
              <w:rPr>
                <w:rFonts w:ascii="Arial" w:hAnsi="Arial" w:cs="Arial"/>
                <w:b/>
              </w:rPr>
              <w:t>304 506.00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1C3F84" w14:textId="77777777" w:rsidR="003C14B4" w:rsidRPr="00F245C5" w:rsidRDefault="003C14B4" w:rsidP="008C7D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4BD5418" w14:textId="77777777" w:rsidR="003C14B4" w:rsidRPr="00F245C5" w:rsidRDefault="003C14B4" w:rsidP="008C7D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C14B4">
              <w:rPr>
                <w:rFonts w:ascii="Arial" w:hAnsi="Arial" w:cs="Arial"/>
              </w:rPr>
              <w:t>Oferta spełnia warunki zawarte w SWZ, w ustawie Prawo zamówień publicznych oraz jest najkorzystniejsza w kryteriach określonych w SWZ</w:t>
            </w:r>
          </w:p>
        </w:tc>
      </w:tr>
    </w:tbl>
    <w:p w14:paraId="0557D255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12CD5E49" w14:textId="77777777" w:rsidTr="003C14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2CC7D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FB6F7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EF81A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4D5BF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C14B4" w14:paraId="6F0D06F6" w14:textId="77777777" w:rsidTr="003C14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C44C" w14:textId="77777777" w:rsidR="003C14B4" w:rsidRPr="003C14B4" w:rsidRDefault="003C14B4" w:rsidP="008C7D7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C14B4">
              <w:rPr>
                <w:rFonts w:ascii="Arial" w:hAnsi="Arial" w:cs="Arial"/>
                <w:sz w:val="22"/>
                <w:szCs w:val="22"/>
              </w:rPr>
              <w:t>Zakup i dostawa endoprotez jednoprzedziałowych stawu kolanowego cementowych i bezcementowych antyalergicznych - 50 kpl.</w:t>
            </w:r>
          </w:p>
          <w:p w14:paraId="77C59722" w14:textId="77777777" w:rsidR="003C14B4" w:rsidRPr="007D7932" w:rsidRDefault="003C14B4" w:rsidP="008C7D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>1 linia (instrumentarium+implanty+wiertarka+ piła)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3F98C" w14:textId="77777777" w:rsidR="003C14B4" w:rsidRPr="007D7932" w:rsidRDefault="003C14B4" w:rsidP="008C7D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C14B4">
              <w:rPr>
                <w:rFonts w:ascii="Arial" w:hAnsi="Arial" w:cs="Arial"/>
                <w:b/>
                <w:bCs/>
                <w:sz w:val="22"/>
                <w:szCs w:val="22"/>
              </w:rPr>
              <w:t>Mediway International Sp. z o.o.</w:t>
            </w:r>
          </w:p>
          <w:p w14:paraId="34C955FD" w14:textId="77777777" w:rsidR="003C14B4" w:rsidRPr="007D7932" w:rsidRDefault="003C14B4" w:rsidP="008C7D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14B4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2AF49491" w14:textId="77777777" w:rsidR="003C14B4" w:rsidRPr="007D7932" w:rsidRDefault="003C14B4" w:rsidP="008C7D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14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475C" w14:textId="77777777" w:rsidR="003C14B4" w:rsidRPr="003C14B4" w:rsidRDefault="003C14B4" w:rsidP="008C7D7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D624F3D" w14:textId="69545612" w:rsidR="003C14B4" w:rsidRPr="003C14B4" w:rsidRDefault="003C14B4" w:rsidP="008C7D7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 xml:space="preserve">2 - serwis użyczonego sprzętu - </w:t>
            </w:r>
            <w:r w:rsidR="00490851">
              <w:rPr>
                <w:rFonts w:ascii="Arial" w:hAnsi="Arial" w:cs="Arial"/>
                <w:sz w:val="22"/>
                <w:szCs w:val="22"/>
              </w:rPr>
              <w:t>2</w:t>
            </w:r>
            <w:r w:rsidRPr="003C14B4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4F86C78D" w14:textId="6376CF8C" w:rsidR="003C14B4" w:rsidRPr="007D7932" w:rsidRDefault="003C14B4" w:rsidP="008C7D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 xml:space="preserve">3 - czas realizacji zamówienia  - </w:t>
            </w:r>
            <w:r w:rsidR="00490851">
              <w:rPr>
                <w:rFonts w:ascii="Arial" w:hAnsi="Arial" w:cs="Arial"/>
                <w:sz w:val="22"/>
                <w:szCs w:val="22"/>
              </w:rPr>
              <w:t>2</w:t>
            </w:r>
            <w:r w:rsidRPr="003C14B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57C0" w14:textId="1FDF31EE" w:rsidR="003C14B4" w:rsidRPr="007D7932" w:rsidRDefault="003C14B4" w:rsidP="008C7D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14B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90851">
              <w:rPr>
                <w:rFonts w:ascii="Arial" w:hAnsi="Arial" w:cs="Arial"/>
                <w:sz w:val="22"/>
                <w:szCs w:val="22"/>
              </w:rPr>
              <w:t>10</w:t>
            </w:r>
            <w:r w:rsidRPr="003C14B4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170F5B8A" w14:textId="77777777" w:rsidR="00490851" w:rsidRDefault="00490851" w:rsidP="00490851">
      <w:pPr>
        <w:ind w:left="3119" w:right="-425" w:firstLine="425"/>
        <w:jc w:val="right"/>
        <w:rPr>
          <w:rFonts w:ascii="Arial" w:hAnsi="Arial" w:cs="Arial"/>
          <w:i/>
        </w:rPr>
      </w:pPr>
    </w:p>
    <w:p w14:paraId="42FE8A4A" w14:textId="77777777" w:rsidR="00490851" w:rsidRDefault="00490851" w:rsidP="00490851">
      <w:pPr>
        <w:ind w:left="3119" w:right="-425" w:firstLine="425"/>
        <w:jc w:val="right"/>
        <w:rPr>
          <w:rFonts w:ascii="Arial" w:hAnsi="Arial" w:cs="Arial"/>
          <w:i/>
        </w:rPr>
      </w:pPr>
    </w:p>
    <w:p w14:paraId="61D0FDA2" w14:textId="3A0C1306" w:rsidR="00B464D3" w:rsidRDefault="00B464D3" w:rsidP="00490851">
      <w:pPr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C42945C" w14:textId="61C0A7CA" w:rsidR="00490851" w:rsidRDefault="00490851" w:rsidP="00490851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p.o. Dyrektor</w:t>
      </w:r>
    </w:p>
    <w:p w14:paraId="36F1EBA4" w14:textId="22A12FB8" w:rsidR="00490851" w:rsidRPr="00B36EDA" w:rsidRDefault="00490851" w:rsidP="00490851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lek. Lech Kucharski</w:t>
      </w:r>
    </w:p>
    <w:bookmarkEnd w:id="0"/>
    <w:p w14:paraId="299F1562" w14:textId="08BE2B0D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C8BBB" w14:textId="77777777" w:rsidR="00B605F8" w:rsidRDefault="00B605F8">
      <w:r>
        <w:separator/>
      </w:r>
    </w:p>
  </w:endnote>
  <w:endnote w:type="continuationSeparator" w:id="0">
    <w:p w14:paraId="46AA0F50" w14:textId="77777777" w:rsidR="00B605F8" w:rsidRDefault="00B60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1BDA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532A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6597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83FAB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37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D6EEA" w14:textId="77777777" w:rsidR="00B605F8" w:rsidRDefault="00B605F8">
      <w:r>
        <w:separator/>
      </w:r>
    </w:p>
  </w:footnote>
  <w:footnote w:type="continuationSeparator" w:id="0">
    <w:p w14:paraId="6CBEBCC4" w14:textId="77777777" w:rsidR="00B605F8" w:rsidRDefault="00B60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6E0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1C3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73EB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5F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C14B4"/>
    <w:rsid w:val="003D611C"/>
    <w:rsid w:val="00431C0B"/>
    <w:rsid w:val="00437CAD"/>
    <w:rsid w:val="004657DA"/>
    <w:rsid w:val="00490851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605F8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EB0193"/>
  <w15:chartTrackingRefBased/>
  <w15:docId w15:val="{68A4A9CC-99A2-44E7-A3AE-B215C51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1601-01-01T00:00:00Z</cp:lastPrinted>
  <dcterms:created xsi:type="dcterms:W3CDTF">2023-10-20T10:04:00Z</dcterms:created>
  <dcterms:modified xsi:type="dcterms:W3CDTF">2023-10-20T10:05:00Z</dcterms:modified>
</cp:coreProperties>
</file>