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67ACF3DA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CA7757">
        <w:rPr>
          <w:b/>
          <w:bCs/>
          <w:iCs/>
          <w:color w:val="000000"/>
          <w:lang w:val="x-none" w:eastAsia="x-none"/>
        </w:rPr>
        <w:t xml:space="preserve">Dostawa stanowisk integratorskich systemów automatyki domowej i budynkowej oraz rozproszonych sieci informatycznych w automatyce dla </w:t>
      </w:r>
      <w:proofErr w:type="spellStart"/>
      <w:r w:rsidR="00CA7757">
        <w:rPr>
          <w:b/>
          <w:bCs/>
          <w:iCs/>
          <w:color w:val="000000"/>
          <w:lang w:val="x-none" w:eastAsia="x-none"/>
        </w:rPr>
        <w:t>WEAIiIB</w:t>
      </w:r>
      <w:proofErr w:type="spellEnd"/>
      <w:r w:rsidR="00CA7757">
        <w:rPr>
          <w:b/>
          <w:bCs/>
          <w:iCs/>
          <w:color w:val="000000"/>
          <w:lang w:val="x-none" w:eastAsia="x-none"/>
        </w:rPr>
        <w:t xml:space="preserve"> - KC-zp.272-633/23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E5313D" w:rsidR="002577EF" w:rsidRP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25703ABE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do</w:t>
      </w:r>
      <w:r w:rsidR="00CA7757">
        <w:rPr>
          <w:b/>
        </w:rPr>
        <w:t xml:space="preserve"> </w:t>
      </w:r>
      <w:r w:rsidR="00CA7757">
        <w:rPr>
          <w:bCs/>
        </w:rPr>
        <w:t>30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3A4D583B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>…….. m-</w:t>
      </w:r>
      <w:proofErr w:type="spellStart"/>
      <w:r w:rsidR="00CA7757">
        <w:rPr>
          <w:b/>
        </w:rPr>
        <w:t>cy</w:t>
      </w:r>
      <w:proofErr w:type="spellEnd"/>
      <w:r w:rsidR="00CA7757">
        <w:rPr>
          <w:b/>
        </w:rPr>
        <w:t xml:space="preserve"> </w:t>
      </w:r>
      <w:r w:rsidR="00CA7757"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A6ED2" w14:textId="77777777" w:rsidR="00B8201A" w:rsidRDefault="00B8201A">
      <w:r>
        <w:separator/>
      </w:r>
    </w:p>
  </w:endnote>
  <w:endnote w:type="continuationSeparator" w:id="0">
    <w:p w14:paraId="6B9659C2" w14:textId="77777777" w:rsidR="00B8201A" w:rsidRDefault="00B82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4A9A4" w14:textId="77777777" w:rsidR="00B8201A" w:rsidRDefault="00B8201A">
      <w:r>
        <w:separator/>
      </w:r>
    </w:p>
  </w:footnote>
  <w:footnote w:type="continuationSeparator" w:id="0">
    <w:p w14:paraId="069C63B7" w14:textId="77777777" w:rsidR="00B8201A" w:rsidRDefault="00B82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57DD2"/>
    <w:rsid w:val="001801DD"/>
    <w:rsid w:val="00185784"/>
    <w:rsid w:val="001B35E1"/>
    <w:rsid w:val="001B54EB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5F5A02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774DC"/>
    <w:rsid w:val="00B8201A"/>
    <w:rsid w:val="00BD3780"/>
    <w:rsid w:val="00BE5FCF"/>
    <w:rsid w:val="00C148A8"/>
    <w:rsid w:val="00C969A6"/>
    <w:rsid w:val="00CA7757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AEDD-E2ED-4FAB-8382-28F99A66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2023-07-28T05:38:00Z</cp:lastPrinted>
  <dcterms:created xsi:type="dcterms:W3CDTF">2023-10-11T12:02:00Z</dcterms:created>
  <dcterms:modified xsi:type="dcterms:W3CDTF">2023-10-18T06:08:00Z</dcterms:modified>
</cp:coreProperties>
</file>