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1F6370" w14:textId="77777777" w:rsidR="00500576" w:rsidRDefault="00500576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</w:p>
    <w:p w14:paraId="0834D176" w14:textId="5F9CE58E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D6C7443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550049" w:rsidRPr="00550049">
        <w:rPr>
          <w:rFonts w:ascii="Times New Roman" w:hAnsi="Times New Roman"/>
          <w:b/>
        </w:rPr>
        <w:t>czynności doradcze i konsultacyjne w zakresie sektora kosmicznego i technologii kosmicznych - KC-zp.272-587/23</w:t>
      </w:r>
      <w:bookmarkStart w:id="0" w:name="_GoBack"/>
      <w:bookmarkEnd w:id="0"/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B75A4" w14:textId="77777777" w:rsidR="00222DB7" w:rsidRDefault="00222DB7" w:rsidP="0038231F">
      <w:pPr>
        <w:spacing w:after="0" w:line="240" w:lineRule="auto"/>
      </w:pPr>
      <w:r>
        <w:separator/>
      </w:r>
    </w:p>
  </w:endnote>
  <w:endnote w:type="continuationSeparator" w:id="0">
    <w:p w14:paraId="2C1179FC" w14:textId="77777777" w:rsidR="00222DB7" w:rsidRDefault="00222D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E27DF4" w14:textId="77777777" w:rsidR="00222DB7" w:rsidRDefault="00222DB7" w:rsidP="0038231F">
      <w:pPr>
        <w:spacing w:after="0" w:line="240" w:lineRule="auto"/>
      </w:pPr>
      <w:r>
        <w:separator/>
      </w:r>
    </w:p>
  </w:footnote>
  <w:footnote w:type="continuationSeparator" w:id="0">
    <w:p w14:paraId="6DF40483" w14:textId="77777777" w:rsidR="00222DB7" w:rsidRDefault="00222DB7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22DB7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3A10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50049"/>
    <w:rsid w:val="005641F0"/>
    <w:rsid w:val="00586F1F"/>
    <w:rsid w:val="005A4CE4"/>
    <w:rsid w:val="005A6711"/>
    <w:rsid w:val="005C39CA"/>
    <w:rsid w:val="005E176A"/>
    <w:rsid w:val="00634311"/>
    <w:rsid w:val="00641874"/>
    <w:rsid w:val="00647667"/>
    <w:rsid w:val="006676AE"/>
    <w:rsid w:val="00695807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2A6F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62D4C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983C7-8A53-432A-BA22-3084A85C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2023-10-10T10:35:00Z</cp:lastPrinted>
  <dcterms:created xsi:type="dcterms:W3CDTF">2023-09-22T06:33:00Z</dcterms:created>
  <dcterms:modified xsi:type="dcterms:W3CDTF">2023-10-10T10:35:00Z</dcterms:modified>
</cp:coreProperties>
</file>