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F53A4" w14:textId="13901E66" w:rsidR="001C4A94" w:rsidRDefault="001C4A94" w:rsidP="001C4A9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KC-zp.272-601/23</w:t>
      </w:r>
    </w:p>
    <w:p w14:paraId="20487061" w14:textId="77777777" w:rsidR="001C4A94" w:rsidRDefault="001C4A94" w:rsidP="001C4A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60BFCC0" w14:textId="77777777" w:rsidR="001C4A94" w:rsidRDefault="001C4A94" w:rsidP="001C4A94">
      <w:pPr>
        <w:jc w:val="center"/>
        <w:rPr>
          <w:b/>
          <w:sz w:val="28"/>
          <w:szCs w:val="28"/>
        </w:rPr>
      </w:pPr>
    </w:p>
    <w:p w14:paraId="64EC1E7A" w14:textId="77777777" w:rsidR="001C4A94" w:rsidRDefault="001C4A94" w:rsidP="001C4A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15A0829" w14:textId="77777777" w:rsidR="001C4A94" w:rsidRDefault="001C4A94" w:rsidP="001C4A94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5F7DE92" w14:textId="77777777" w:rsidR="001C4A94" w:rsidRDefault="001C4A94" w:rsidP="001C4A9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1223A12" w14:textId="77777777" w:rsidR="001C4A94" w:rsidRDefault="001C4A94" w:rsidP="001C4A9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91A6C66" w14:textId="3FB79C12" w:rsidR="001C4A94" w:rsidRDefault="006852BF" w:rsidP="001C4A94">
      <w:pPr>
        <w:rPr>
          <w:rFonts w:ascii="Verdana" w:eastAsia="Times New Roman" w:hAnsi="Verdana"/>
          <w:sz w:val="20"/>
          <w:szCs w:val="20"/>
          <w:lang w:eastAsia="pl-PL"/>
        </w:rPr>
      </w:pPr>
      <w:r w:rsidRPr="00F13856">
        <w:rPr>
          <w:b/>
        </w:rPr>
        <w:t xml:space="preserve">Dostawa subskrypcji pakietu bezpieczeństwa wraz z przedłużeniem gwarancji na sprzęt dla 2 urządzeń </w:t>
      </w:r>
      <w:proofErr w:type="spellStart"/>
      <w:r w:rsidRPr="00F13856">
        <w:rPr>
          <w:b/>
        </w:rPr>
        <w:t>FortiGate</w:t>
      </w:r>
      <w:proofErr w:type="spellEnd"/>
      <w:r w:rsidRPr="00F13856">
        <w:rPr>
          <w:b/>
        </w:rPr>
        <w:t xml:space="preserve"> 100F oraz 2 urządzeń </w:t>
      </w:r>
      <w:proofErr w:type="spellStart"/>
      <w:r w:rsidRPr="00F13856">
        <w:rPr>
          <w:b/>
        </w:rPr>
        <w:t>FortiWeb</w:t>
      </w:r>
      <w:proofErr w:type="spellEnd"/>
      <w:r w:rsidRPr="00F13856">
        <w:rPr>
          <w:b/>
        </w:rPr>
        <w:t xml:space="preserve"> 1000E na okres 12 miesięcy</w:t>
      </w:r>
      <w:r w:rsidR="001C4A94">
        <w:rPr>
          <w:b/>
          <w:bCs/>
          <w:iCs/>
          <w:sz w:val="24"/>
          <w:szCs w:val="24"/>
        </w:rPr>
        <w:t xml:space="preserve">, </w:t>
      </w:r>
      <w:r w:rsidR="001C4A94">
        <w:rPr>
          <w:sz w:val="24"/>
          <w:szCs w:val="24"/>
        </w:rPr>
        <w:t xml:space="preserve">prowadzonego przez Akademię Górniczo-Hutniczą w Krakowie, </w:t>
      </w:r>
    </w:p>
    <w:p w14:paraId="35BD772C" w14:textId="77777777" w:rsidR="001C4A94" w:rsidRDefault="001C4A94" w:rsidP="001C4A9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0919EF6" w14:textId="77777777" w:rsidR="001C4A94" w:rsidRDefault="001C4A94" w:rsidP="001C4A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D8C2440" w14:textId="77777777" w:rsidR="001C4A94" w:rsidRDefault="001C4A94" w:rsidP="001C4A9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4577FC4" w14:textId="77777777" w:rsidR="001C4A94" w:rsidRDefault="001C4A94" w:rsidP="001C4A94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5BCD7E35" w14:textId="77777777" w:rsidR="001C4A94" w:rsidRDefault="001C4A94" w:rsidP="001C4A94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56FA8C4" w14:textId="77777777" w:rsidR="001C4A94" w:rsidRDefault="001C4A94" w:rsidP="001C4A9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7AA6E86" w14:textId="77777777" w:rsidR="001C4A94" w:rsidRDefault="001C4A94" w:rsidP="001C4A9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C4A94" w14:paraId="1F561F11" w14:textId="77777777" w:rsidTr="00684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EE651" w14:textId="77777777" w:rsidR="001C4A94" w:rsidRDefault="001C4A94" w:rsidP="006847F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90E3" w14:textId="77777777" w:rsidR="001C4A94" w:rsidRDefault="001C4A94" w:rsidP="006847F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117AD" w14:textId="77777777" w:rsidR="001C4A94" w:rsidRDefault="001C4A94" w:rsidP="006847F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C4A94" w14:paraId="03362D79" w14:textId="77777777" w:rsidTr="00684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29323" w14:textId="77777777" w:rsidR="001C4A94" w:rsidRDefault="001C4A94" w:rsidP="006847FB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75E4" w14:textId="77777777" w:rsidR="001C4A94" w:rsidRDefault="001C4A94" w:rsidP="006847F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6CF1" w14:textId="77777777" w:rsidR="001C4A94" w:rsidRDefault="001C4A94" w:rsidP="006847FB">
            <w:pPr>
              <w:widowControl w:val="0"/>
              <w:spacing w:line="360" w:lineRule="auto"/>
              <w:jc w:val="both"/>
            </w:pPr>
          </w:p>
        </w:tc>
      </w:tr>
      <w:tr w:rsidR="001C4A94" w14:paraId="0491817D" w14:textId="77777777" w:rsidTr="00684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B3F37" w14:textId="77777777" w:rsidR="001C4A94" w:rsidRDefault="001C4A94" w:rsidP="006847FB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0D08" w14:textId="77777777" w:rsidR="001C4A94" w:rsidRDefault="001C4A94" w:rsidP="006847F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B38A" w14:textId="77777777" w:rsidR="001C4A94" w:rsidRDefault="001C4A94" w:rsidP="006847FB">
            <w:pPr>
              <w:widowControl w:val="0"/>
              <w:spacing w:line="360" w:lineRule="auto"/>
              <w:jc w:val="both"/>
            </w:pPr>
          </w:p>
        </w:tc>
      </w:tr>
      <w:tr w:rsidR="001C4A94" w14:paraId="7638C890" w14:textId="77777777" w:rsidTr="00684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4F68" w14:textId="77777777" w:rsidR="001C4A94" w:rsidRDefault="001C4A94" w:rsidP="006847F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2F0E" w14:textId="77777777" w:rsidR="001C4A94" w:rsidRDefault="001C4A94" w:rsidP="006847F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29F7" w14:textId="77777777" w:rsidR="001C4A94" w:rsidRDefault="001C4A94" w:rsidP="006847FB">
            <w:pPr>
              <w:widowControl w:val="0"/>
              <w:spacing w:line="360" w:lineRule="auto"/>
              <w:jc w:val="both"/>
            </w:pPr>
          </w:p>
        </w:tc>
      </w:tr>
    </w:tbl>
    <w:p w14:paraId="7B73225D" w14:textId="77777777" w:rsidR="001C4A94" w:rsidRDefault="001C4A94" w:rsidP="001C4A94">
      <w:pPr>
        <w:widowControl w:val="0"/>
        <w:spacing w:line="360" w:lineRule="auto"/>
        <w:jc w:val="both"/>
      </w:pPr>
    </w:p>
    <w:p w14:paraId="0AFA32EA" w14:textId="77777777" w:rsidR="001C4A94" w:rsidRDefault="001C4A94" w:rsidP="001C4A94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B7FE87D" w14:textId="77777777" w:rsidR="001C4A94" w:rsidRDefault="001C4A94" w:rsidP="001C4A94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506E711" w14:textId="77777777" w:rsidR="001C4A94" w:rsidRDefault="001C4A94" w:rsidP="001C4A94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4DB40FA" w14:textId="77777777" w:rsidR="001C4A94" w:rsidRDefault="001C4A94" w:rsidP="001C4A94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58B3CD" w14:textId="77777777" w:rsidR="001C4A94" w:rsidRDefault="001C4A94" w:rsidP="001C4A94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7F6986A" w14:textId="77777777" w:rsidR="001C4A94" w:rsidRDefault="001C4A94" w:rsidP="001C4A94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A41E549" w14:textId="77777777" w:rsidR="001C4A94" w:rsidRDefault="001C4A94" w:rsidP="001C4A9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D060600" w14:textId="77777777" w:rsidR="001C4A94" w:rsidRDefault="001C4A94" w:rsidP="001C4A94">
      <w:pPr>
        <w:rPr>
          <w:rFonts w:eastAsia="Times New Roman"/>
          <w:lang w:eastAsia="pl-PL"/>
        </w:rPr>
      </w:pPr>
    </w:p>
    <w:p w14:paraId="5B20F7BA" w14:textId="77777777" w:rsidR="001C4A94" w:rsidRDefault="001C4A94" w:rsidP="001C4A94"/>
    <w:p w14:paraId="1ACC9096" w14:textId="77777777" w:rsidR="001C4A94" w:rsidRDefault="001C4A94" w:rsidP="001C4A94"/>
    <w:p w14:paraId="34D38131" w14:textId="77777777" w:rsidR="001C4A94" w:rsidRDefault="001C4A94" w:rsidP="001C4A94"/>
    <w:p w14:paraId="310FFF35" w14:textId="77777777" w:rsidR="001C4A94" w:rsidRPr="00D54AE7" w:rsidRDefault="001C4A94" w:rsidP="001C4A94"/>
    <w:p w14:paraId="4DBE55E4" w14:textId="77777777" w:rsidR="001C4A94" w:rsidRPr="007B5051" w:rsidRDefault="001C4A94" w:rsidP="001C4A94"/>
    <w:p w14:paraId="19F1EA2A" w14:textId="77777777" w:rsidR="001C4A94" w:rsidRPr="00F83C22" w:rsidRDefault="001C4A94" w:rsidP="001C4A94"/>
    <w:p w14:paraId="70B11B08" w14:textId="77777777" w:rsidR="001C4A94" w:rsidRPr="00762CF9" w:rsidRDefault="001C4A94" w:rsidP="001C4A94"/>
    <w:p w14:paraId="3B1DEA4E" w14:textId="77777777" w:rsidR="00E67EFE" w:rsidRPr="001C4A94" w:rsidRDefault="00E67EFE" w:rsidP="001C4A94"/>
    <w:sectPr w:rsidR="00E67EFE" w:rsidRPr="001C4A9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2D2FD" w14:textId="77777777" w:rsidR="00810A06" w:rsidRDefault="00810A06">
      <w:pPr>
        <w:spacing w:after="0" w:line="240" w:lineRule="auto"/>
      </w:pPr>
      <w:r>
        <w:separator/>
      </w:r>
    </w:p>
  </w:endnote>
  <w:endnote w:type="continuationSeparator" w:id="0">
    <w:p w14:paraId="7A6BF029" w14:textId="77777777" w:rsidR="00810A06" w:rsidRDefault="0081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34783" w14:textId="77777777" w:rsidR="001C4A94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4B435C" w14:textId="77777777" w:rsidR="001C4A94" w:rsidRDefault="001C4A9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19B9" w14:textId="77777777" w:rsidR="001C4A94" w:rsidRDefault="001C4A94" w:rsidP="004704CB">
    <w:pPr>
      <w:pStyle w:val="Stopka"/>
      <w:framePr w:wrap="around" w:vAnchor="text" w:hAnchor="margin" w:xAlign="right" w:y="1"/>
      <w:rPr>
        <w:rStyle w:val="Numerstrony"/>
      </w:rPr>
    </w:pPr>
  </w:p>
  <w:p w14:paraId="421CB36F" w14:textId="77777777" w:rsidR="001C4A94" w:rsidRDefault="006852BF" w:rsidP="00336EEB">
    <w:pPr>
      <w:pStyle w:val="Stopka"/>
      <w:tabs>
        <w:tab w:val="clear" w:pos="4536"/>
      </w:tabs>
      <w:jc w:val="center"/>
    </w:pPr>
    <w:r>
      <w:rPr>
        <w:noProof/>
      </w:rPr>
      <w:pict w14:anchorId="5C2BD9BC">
        <v:line id="_x0000_s1025" style="position:absolute;left:0;text-align:left;z-index:251659264" from="-3.85pt,8.7pt" to="455.15pt,8.7pt"/>
      </w:pict>
    </w:r>
  </w:p>
  <w:p w14:paraId="621C9272" w14:textId="77777777" w:rsidR="001C4A94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FC935" w14:textId="77777777" w:rsidR="001C4A94" w:rsidRDefault="001C4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D0DA5" w14:textId="77777777" w:rsidR="00810A06" w:rsidRDefault="00810A06">
      <w:pPr>
        <w:spacing w:after="0" w:line="240" w:lineRule="auto"/>
      </w:pPr>
      <w:r>
        <w:separator/>
      </w:r>
    </w:p>
  </w:footnote>
  <w:footnote w:type="continuationSeparator" w:id="0">
    <w:p w14:paraId="3BC2ABC3" w14:textId="77777777" w:rsidR="00810A06" w:rsidRDefault="00810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41CE1" w14:textId="77777777" w:rsidR="001C4A94" w:rsidRDefault="001C4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397D3" w14:textId="77777777" w:rsidR="001C4A94" w:rsidRDefault="001C4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EC8B" w14:textId="77777777" w:rsidR="001C4A94" w:rsidRDefault="001C4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2749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10A06"/>
    <w:rsid w:val="000563B7"/>
    <w:rsid w:val="000E6C60"/>
    <w:rsid w:val="001C4A94"/>
    <w:rsid w:val="001F4E82"/>
    <w:rsid w:val="00237270"/>
    <w:rsid w:val="00285E58"/>
    <w:rsid w:val="003D1274"/>
    <w:rsid w:val="00430A9F"/>
    <w:rsid w:val="005741C5"/>
    <w:rsid w:val="005E5BD1"/>
    <w:rsid w:val="00623F70"/>
    <w:rsid w:val="006852BF"/>
    <w:rsid w:val="00810A06"/>
    <w:rsid w:val="00927537"/>
    <w:rsid w:val="0093180B"/>
    <w:rsid w:val="00BC579B"/>
    <w:rsid w:val="00D137A1"/>
    <w:rsid w:val="00D35F72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EF6C2"/>
  <w15:docId w15:val="{B8BA1599-E891-40DA-9231-712DED9C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4A94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C4A9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2023-10-06T09:57:00Z</dcterms:created>
  <dcterms:modified xsi:type="dcterms:W3CDTF">2023-10-06T09:58:00Z</dcterms:modified>
</cp:coreProperties>
</file>