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8072B" w14:textId="7BDD4FD3" w:rsidR="005F4BC0" w:rsidRDefault="002A4A3A" w:rsidP="004F079B">
      <w:pPr>
        <w:spacing w:after="240"/>
        <w:jc w:val="right"/>
        <w:rPr>
          <w:sz w:val="22"/>
          <w:szCs w:val="22"/>
        </w:rPr>
      </w:pPr>
      <w:r w:rsidRPr="002A4A3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A4A3A">
        <w:rPr>
          <w:sz w:val="22"/>
          <w:szCs w:val="22"/>
        </w:rPr>
        <w:t>2023-10-</w:t>
      </w:r>
      <w:r w:rsidR="00744054">
        <w:rPr>
          <w:sz w:val="22"/>
          <w:szCs w:val="22"/>
        </w:rPr>
        <w:t>16</w:t>
      </w:r>
    </w:p>
    <w:p w14:paraId="4137BC8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48AB4A" w14:textId="77777777" w:rsidR="002A4A3A" w:rsidRPr="002A4A3A" w:rsidRDefault="002A4A3A">
      <w:pPr>
        <w:rPr>
          <w:b/>
          <w:bCs/>
          <w:sz w:val="22"/>
          <w:szCs w:val="22"/>
        </w:rPr>
      </w:pPr>
      <w:r w:rsidRPr="002A4A3A">
        <w:rPr>
          <w:b/>
          <w:bCs/>
          <w:sz w:val="22"/>
          <w:szCs w:val="22"/>
        </w:rPr>
        <w:t>Szpital Wojewódzki w Poznaniu</w:t>
      </w:r>
    </w:p>
    <w:p w14:paraId="08DFEF5B" w14:textId="77777777" w:rsidR="00F16C50" w:rsidRPr="00D91931" w:rsidRDefault="002A4A3A">
      <w:pPr>
        <w:rPr>
          <w:b/>
          <w:bCs/>
          <w:sz w:val="22"/>
          <w:szCs w:val="22"/>
        </w:rPr>
      </w:pPr>
      <w:r w:rsidRPr="002A4A3A">
        <w:rPr>
          <w:b/>
          <w:bCs/>
          <w:sz w:val="22"/>
          <w:szCs w:val="22"/>
        </w:rPr>
        <w:t>Dział Zamówień Publicznych</w:t>
      </w:r>
    </w:p>
    <w:p w14:paraId="11EE35C0" w14:textId="77777777" w:rsidR="00F16C50" w:rsidRPr="00BD5546" w:rsidRDefault="002A4A3A">
      <w:pPr>
        <w:rPr>
          <w:sz w:val="22"/>
          <w:szCs w:val="22"/>
        </w:rPr>
      </w:pPr>
      <w:r w:rsidRPr="002A4A3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A4A3A">
        <w:rPr>
          <w:sz w:val="22"/>
          <w:szCs w:val="22"/>
        </w:rPr>
        <w:t>7/19</w:t>
      </w:r>
    </w:p>
    <w:p w14:paraId="7A90C95C" w14:textId="77777777" w:rsidR="00F16C50" w:rsidRPr="00BD5546" w:rsidRDefault="002A4A3A">
      <w:pPr>
        <w:rPr>
          <w:sz w:val="22"/>
          <w:szCs w:val="22"/>
        </w:rPr>
      </w:pPr>
      <w:r w:rsidRPr="002A4A3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A4A3A">
        <w:rPr>
          <w:sz w:val="22"/>
          <w:szCs w:val="22"/>
        </w:rPr>
        <w:t>Poznań</w:t>
      </w:r>
    </w:p>
    <w:p w14:paraId="1C8377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39E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37D6C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A4A3A" w:rsidRPr="002A4A3A">
        <w:rPr>
          <w:bCs/>
          <w:sz w:val="22"/>
          <w:szCs w:val="22"/>
        </w:rPr>
        <w:t>SZW/DZP/100/2023/10</w:t>
      </w:r>
      <w:r w:rsidRPr="00D91931">
        <w:rPr>
          <w:sz w:val="22"/>
          <w:szCs w:val="22"/>
        </w:rPr>
        <w:tab/>
        <w:t xml:space="preserve"> </w:t>
      </w:r>
    </w:p>
    <w:p w14:paraId="55386F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19A8E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72BE3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F7A1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FEE96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C3D8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03CB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86949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A4A3A" w:rsidRPr="00607F9B" w14:paraId="681677CF" w14:textId="77777777" w:rsidTr="00CE26F1">
        <w:trPr>
          <w:trHeight w:val="638"/>
        </w:trPr>
        <w:tc>
          <w:tcPr>
            <w:tcW w:w="959" w:type="dxa"/>
            <w:shd w:val="clear" w:color="auto" w:fill="auto"/>
          </w:tcPr>
          <w:p w14:paraId="7E00648F" w14:textId="77777777" w:rsidR="002A4A3A" w:rsidRPr="00607F9B" w:rsidRDefault="002A4A3A" w:rsidP="00CE26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1EC91E" w14:textId="77777777" w:rsidR="002A4A3A" w:rsidRPr="00607F9B" w:rsidRDefault="002A4A3A" w:rsidP="00CE26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4A3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4A3A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4A3A">
              <w:rPr>
                <w:b/>
                <w:sz w:val="22"/>
                <w:szCs w:val="22"/>
              </w:rPr>
              <w:t>SZW/DZP/100/2023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0FF4067" w14:textId="77777777" w:rsidR="002A4A3A" w:rsidRPr="002A4A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A4A3A" w:rsidRPr="002A4A3A">
        <w:rPr>
          <w:rFonts w:ascii="Times New Roman" w:hAnsi="Times New Roman"/>
          <w:b/>
          <w:szCs w:val="22"/>
        </w:rPr>
        <w:t>Szpital Wojewódzki w Poznaniu</w:t>
      </w:r>
    </w:p>
    <w:p w14:paraId="1B568118" w14:textId="68144EEE" w:rsidR="004F079B" w:rsidRDefault="002A4A3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A4A3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A4A3A">
        <w:rPr>
          <w:rFonts w:ascii="Times New Roman" w:hAnsi="Times New Roman"/>
          <w:szCs w:val="22"/>
        </w:rPr>
        <w:t>(t.j. Dz. U. z 2022r. poz. 1710)</w:t>
      </w:r>
      <w:r w:rsidR="0074405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A328B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A4A3A" w:rsidRPr="002A4A3A">
        <w:rPr>
          <w:rFonts w:ascii="Times New Roman" w:hAnsi="Times New Roman"/>
          <w:b/>
          <w:szCs w:val="22"/>
        </w:rPr>
        <w:t>2023-10-18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A4A3A" w:rsidRPr="002A4A3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A4A3A" w:rsidRPr="002A4A3A">
        <w:rPr>
          <w:rFonts w:ascii="Times New Roman" w:hAnsi="Times New Roman"/>
          <w:b/>
          <w:szCs w:val="22"/>
        </w:rPr>
        <w:t>2023-10-24</w:t>
      </w:r>
      <w:r w:rsidR="008365E9">
        <w:rPr>
          <w:rFonts w:ascii="Times New Roman" w:hAnsi="Times New Roman"/>
          <w:szCs w:val="22"/>
        </w:rPr>
        <w:t xml:space="preserve"> godz. </w:t>
      </w:r>
      <w:r w:rsidR="002A4A3A" w:rsidRPr="002A4A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E5EF59C" w14:textId="77777777" w:rsidR="004F079B" w:rsidRPr="0074405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A4A3A" w:rsidRPr="002A4A3A">
        <w:rPr>
          <w:rFonts w:ascii="Times New Roman" w:hAnsi="Times New Roman"/>
          <w:b/>
          <w:szCs w:val="22"/>
        </w:rPr>
        <w:t>2023-10-18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A4A3A" w:rsidRPr="002A4A3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A4A3A" w:rsidRPr="002A4A3A">
        <w:rPr>
          <w:rFonts w:ascii="Times New Roman" w:hAnsi="Times New Roman"/>
          <w:b/>
          <w:szCs w:val="22"/>
        </w:rPr>
        <w:t>2023-10-24</w:t>
      </w:r>
      <w:r w:rsidR="008365E9">
        <w:rPr>
          <w:rFonts w:ascii="Times New Roman" w:hAnsi="Times New Roman"/>
          <w:szCs w:val="22"/>
        </w:rPr>
        <w:t xml:space="preserve"> godz. </w:t>
      </w:r>
      <w:r w:rsidR="002A4A3A" w:rsidRPr="002A4A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8B5D7F" w14:textId="69D343CA" w:rsidR="00744054" w:rsidRPr="00583D32" w:rsidRDefault="00744054" w:rsidP="00744054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ofertą, z dnia </w:t>
      </w:r>
      <w:r w:rsidRPr="00583D32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4</w:t>
      </w:r>
      <w:r w:rsidRPr="00583D32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01</w:t>
      </w:r>
      <w:r w:rsidRPr="00583D32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15</w:t>
      </w:r>
      <w:r>
        <w:rPr>
          <w:bCs/>
          <w:sz w:val="22"/>
          <w:szCs w:val="22"/>
        </w:rPr>
        <w:t xml:space="preserve"> na dzień </w:t>
      </w:r>
      <w:r w:rsidRPr="00583D32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4</w:t>
      </w:r>
      <w:r w:rsidRPr="00583D32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01</w:t>
      </w:r>
      <w:r w:rsidRPr="00583D32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</w:t>
      </w:r>
      <w:r w:rsidRPr="00583D32">
        <w:rPr>
          <w:b/>
          <w:bCs/>
          <w:sz w:val="22"/>
          <w:szCs w:val="22"/>
        </w:rPr>
        <w:t>1.</w:t>
      </w:r>
    </w:p>
    <w:p w14:paraId="755A34D7" w14:textId="77777777" w:rsidR="00744054" w:rsidRDefault="00744054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4C0153CA" w14:textId="06E75FFE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F8386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299E2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558AE22" w14:textId="77777777" w:rsidR="00403B78" w:rsidRDefault="00403B78" w:rsidP="00403B78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361D0C8B" w14:textId="77777777" w:rsidR="00403B78" w:rsidRDefault="00403B78" w:rsidP="00403B78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       /-/ Dyrektor Szpitala Wojewódzkiego </w:t>
      </w:r>
    </w:p>
    <w:p w14:paraId="13770132" w14:textId="77777777" w:rsidR="00403B78" w:rsidRDefault="00403B78" w:rsidP="00403B78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w Poznaniu</w:t>
      </w:r>
    </w:p>
    <w:p w14:paraId="5775A6B1" w14:textId="77777777" w:rsidR="00403B78" w:rsidRDefault="00403B78" w:rsidP="00403B78">
      <w:pPr>
        <w:pStyle w:val="Tekstpodstawowy"/>
        <w:ind w:left="3119" w:firstLine="425"/>
        <w:rPr>
          <w:i/>
          <w:sz w:val="22"/>
        </w:rPr>
      </w:pPr>
      <w:r>
        <w:rPr>
          <w:i/>
          <w:sz w:val="22"/>
        </w:rPr>
        <w:t xml:space="preserve">                                         Piotr Nowicki</w:t>
      </w:r>
    </w:p>
    <w:p w14:paraId="0D047D7C" w14:textId="6E25018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5EE55" w14:textId="77777777" w:rsidR="005C3151" w:rsidRDefault="005C3151">
      <w:r>
        <w:separator/>
      </w:r>
    </w:p>
  </w:endnote>
  <w:endnote w:type="continuationSeparator" w:id="0">
    <w:p w14:paraId="30981374" w14:textId="77777777" w:rsidR="005C3151" w:rsidRDefault="005C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768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63A47E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E626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A897B" w14:textId="77777777" w:rsidR="005C3151" w:rsidRDefault="005C3151">
      <w:r>
        <w:separator/>
      </w:r>
    </w:p>
  </w:footnote>
  <w:footnote w:type="continuationSeparator" w:id="0">
    <w:p w14:paraId="7AD47199" w14:textId="77777777" w:rsidR="005C3151" w:rsidRDefault="005C3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840E6" w14:textId="5C54384A" w:rsidR="00F32BF6" w:rsidRDefault="00744054">
    <w:pPr>
      <w:pStyle w:val="Nagwek"/>
    </w:pPr>
    <w:r>
      <w:rPr>
        <w:noProof/>
      </w:rPr>
      <w:drawing>
        <wp:inline distT="0" distB="0" distL="0" distR="0" wp14:anchorId="2600674B" wp14:editId="78877E1C">
          <wp:extent cx="5759450" cy="568325"/>
          <wp:effectExtent l="0" t="0" r="0" b="317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483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51"/>
    <w:rsid w:val="00136AEA"/>
    <w:rsid w:val="0015679F"/>
    <w:rsid w:val="001C0165"/>
    <w:rsid w:val="001C5A4C"/>
    <w:rsid w:val="002A4A3A"/>
    <w:rsid w:val="002F480A"/>
    <w:rsid w:val="0033399E"/>
    <w:rsid w:val="0037248D"/>
    <w:rsid w:val="003D12E3"/>
    <w:rsid w:val="00403A44"/>
    <w:rsid w:val="00403B78"/>
    <w:rsid w:val="00416659"/>
    <w:rsid w:val="004360B0"/>
    <w:rsid w:val="0046562F"/>
    <w:rsid w:val="004E022D"/>
    <w:rsid w:val="004F079B"/>
    <w:rsid w:val="00540D03"/>
    <w:rsid w:val="00581997"/>
    <w:rsid w:val="005C3151"/>
    <w:rsid w:val="005F4BC0"/>
    <w:rsid w:val="006A0D80"/>
    <w:rsid w:val="00727D1F"/>
    <w:rsid w:val="00744054"/>
    <w:rsid w:val="00787406"/>
    <w:rsid w:val="00797C4E"/>
    <w:rsid w:val="00816FE0"/>
    <w:rsid w:val="00820E2C"/>
    <w:rsid w:val="008365E9"/>
    <w:rsid w:val="0085505E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A1573"/>
  <w15:chartTrackingRefBased/>
  <w15:docId w15:val="{BB94E783-8697-4DA4-A20C-0E562ED95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03B7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2023-10-16T08:24:00Z</dcterms:created>
  <dcterms:modified xsi:type="dcterms:W3CDTF">2023-10-16T10:19:00Z</dcterms:modified>
</cp:coreProperties>
</file>