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25B225A7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B50F6F" w:rsidRPr="00B50F6F">
        <w:rPr>
          <w:b/>
        </w:rPr>
        <w:t xml:space="preserve">Dostawa stanowiska badawczego do wyznaczania właściwości cieplnych materiałów dla </w:t>
      </w:r>
      <w:proofErr w:type="spellStart"/>
      <w:r w:rsidR="00B50F6F" w:rsidRPr="00B50F6F">
        <w:rPr>
          <w:b/>
        </w:rPr>
        <w:t>WEiP</w:t>
      </w:r>
      <w:proofErr w:type="spellEnd"/>
      <w:r w:rsidR="00B50F6F" w:rsidRPr="00B50F6F">
        <w:rPr>
          <w:b/>
        </w:rPr>
        <w:t xml:space="preserve"> - KC-zp.272-636/23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 xml:space="preserve">zgodnie z zasadami określonymi </w:t>
      </w:r>
      <w:r w:rsidR="00B50F6F">
        <w:br/>
      </w:r>
      <w:bookmarkStart w:id="0" w:name="_GoBack"/>
      <w:bookmarkEnd w:id="0"/>
      <w:r w:rsidRPr="00524B40">
        <w:t>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777777" w:rsidR="002577EF" w:rsidRP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04E5313D" w:rsidR="002577EF" w:rsidRP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577A3A9A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665B4010" w14:textId="68CB3C51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1B54EB">
        <w:rPr>
          <w:bCs/>
        </w:rPr>
        <w:t>…………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  <w:r w:rsidR="001B54EB" w:rsidRPr="002577EF">
        <w:rPr>
          <w:b/>
          <w:color w:val="FF0000"/>
        </w:rPr>
        <w:t>/kryterium oceny ofert/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73D7DB4C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1B54EB">
        <w:rPr>
          <w:b/>
        </w:rPr>
        <w:t>24</w:t>
      </w:r>
      <w:r w:rsidRPr="002577EF">
        <w:rPr>
          <w:b/>
        </w:rPr>
        <w:t xml:space="preserve"> m-c</w:t>
      </w:r>
      <w:r w:rsidR="001B54EB">
        <w:rPr>
          <w:b/>
        </w:rPr>
        <w:t>e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80884" w14:textId="77777777" w:rsidR="00B6720D" w:rsidRDefault="00B6720D">
      <w:r>
        <w:separator/>
      </w:r>
    </w:p>
  </w:endnote>
  <w:endnote w:type="continuationSeparator" w:id="0">
    <w:p w14:paraId="38823855" w14:textId="77777777" w:rsidR="00B6720D" w:rsidRDefault="00B67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9E636" w14:textId="77777777" w:rsidR="00B6720D" w:rsidRDefault="00B6720D">
      <w:r>
        <w:separator/>
      </w:r>
    </w:p>
  </w:footnote>
  <w:footnote w:type="continuationSeparator" w:id="0">
    <w:p w14:paraId="2B146121" w14:textId="77777777" w:rsidR="00B6720D" w:rsidRDefault="00B67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57DD2"/>
    <w:rsid w:val="001801DD"/>
    <w:rsid w:val="00185784"/>
    <w:rsid w:val="001B35E1"/>
    <w:rsid w:val="001B54EB"/>
    <w:rsid w:val="001D4612"/>
    <w:rsid w:val="0020254D"/>
    <w:rsid w:val="00207E98"/>
    <w:rsid w:val="002577EF"/>
    <w:rsid w:val="002723B0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D2C65"/>
    <w:rsid w:val="005E6D94"/>
    <w:rsid w:val="005F5A02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50D0B"/>
    <w:rsid w:val="00A717DD"/>
    <w:rsid w:val="00A83018"/>
    <w:rsid w:val="00B50F6F"/>
    <w:rsid w:val="00B6720D"/>
    <w:rsid w:val="00B774DC"/>
    <w:rsid w:val="00BD3780"/>
    <w:rsid w:val="00BE5FCF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24A45-300D-4902-9244-F690B466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735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4</cp:revision>
  <cp:lastPrinted>2023-07-28T05:38:00Z</cp:lastPrinted>
  <dcterms:created xsi:type="dcterms:W3CDTF">2023-10-11T12:02:00Z</dcterms:created>
  <dcterms:modified xsi:type="dcterms:W3CDTF">2023-10-19T07:56:00Z</dcterms:modified>
</cp:coreProperties>
</file>