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078494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C4CDE" w:rsidRPr="003C4CDE">
        <w:rPr>
          <w:b/>
        </w:rPr>
        <w:t xml:space="preserve">Dostawa stanowiska badawczego do wyznaczania właściwości cieplnych materiałów dla </w:t>
      </w:r>
      <w:proofErr w:type="spellStart"/>
      <w:r w:rsidR="003C4CDE" w:rsidRPr="003C4CDE">
        <w:rPr>
          <w:b/>
        </w:rPr>
        <w:t>WEiP</w:t>
      </w:r>
      <w:proofErr w:type="spellEnd"/>
      <w:r w:rsidR="003C4CDE" w:rsidRPr="003C4CDE">
        <w:rPr>
          <w:b/>
        </w:rPr>
        <w:t xml:space="preserve"> - KC-zp.272-636/23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59B05" w14:textId="77777777" w:rsidR="002706D1" w:rsidRDefault="002706D1" w:rsidP="0038231F">
      <w:pPr>
        <w:spacing w:after="0" w:line="240" w:lineRule="auto"/>
      </w:pPr>
      <w:r>
        <w:separator/>
      </w:r>
    </w:p>
  </w:endnote>
  <w:endnote w:type="continuationSeparator" w:id="0">
    <w:p w14:paraId="58909580" w14:textId="77777777" w:rsidR="002706D1" w:rsidRDefault="00270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C9D1F" w14:textId="77777777" w:rsidR="002706D1" w:rsidRDefault="002706D1" w:rsidP="0038231F">
      <w:pPr>
        <w:spacing w:after="0" w:line="240" w:lineRule="auto"/>
      </w:pPr>
      <w:r>
        <w:separator/>
      </w:r>
    </w:p>
  </w:footnote>
  <w:footnote w:type="continuationSeparator" w:id="0">
    <w:p w14:paraId="086AF082" w14:textId="77777777" w:rsidR="002706D1" w:rsidRDefault="002706D1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706D1"/>
    <w:rsid w:val="00284368"/>
    <w:rsid w:val="00290B01"/>
    <w:rsid w:val="00292198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C4CDE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B35B6-8113-41D0-9A3E-69DFC6E7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2023-06-06T08:18:00Z</cp:lastPrinted>
  <dcterms:created xsi:type="dcterms:W3CDTF">2023-10-11T12:02:00Z</dcterms:created>
  <dcterms:modified xsi:type="dcterms:W3CDTF">2023-10-19T07:56:00Z</dcterms:modified>
</cp:coreProperties>
</file>