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3BEF" w14:textId="77777777" w:rsidR="00554D72" w:rsidRPr="00AD45A9" w:rsidRDefault="00BF113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F1132">
        <w:rPr>
          <w:rFonts w:ascii="Arial" w:hAnsi="Arial" w:cs="Arial"/>
          <w:sz w:val="24"/>
          <w:szCs w:val="24"/>
        </w:rPr>
        <w:t>Niepołomice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F1132">
        <w:rPr>
          <w:rFonts w:ascii="Arial" w:hAnsi="Arial" w:cs="Arial"/>
          <w:sz w:val="24"/>
          <w:szCs w:val="24"/>
        </w:rPr>
        <w:t>2023-10-19</w:t>
      </w:r>
    </w:p>
    <w:p w14:paraId="54151458" w14:textId="77777777" w:rsidR="00554D72" w:rsidRPr="00AD45A9" w:rsidRDefault="00BF1132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1132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47BA499D" w14:textId="77777777" w:rsidR="00554D72" w:rsidRPr="00AD45A9" w:rsidRDefault="00BF1132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F1132">
        <w:rPr>
          <w:rFonts w:ascii="Arial" w:hAnsi="Arial" w:cs="Arial"/>
          <w:sz w:val="24"/>
          <w:szCs w:val="24"/>
        </w:rPr>
        <w:t>Pl. Zwycięstwa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F1132">
        <w:rPr>
          <w:rFonts w:ascii="Arial" w:hAnsi="Arial" w:cs="Arial"/>
          <w:sz w:val="24"/>
          <w:szCs w:val="24"/>
        </w:rPr>
        <w:t>13</w:t>
      </w:r>
    </w:p>
    <w:p w14:paraId="50A6D71D" w14:textId="77777777" w:rsidR="00554D72" w:rsidRDefault="00BF1132" w:rsidP="00554D72">
      <w:pPr>
        <w:rPr>
          <w:rFonts w:ascii="Arial" w:hAnsi="Arial" w:cs="Arial"/>
          <w:sz w:val="24"/>
          <w:szCs w:val="24"/>
        </w:rPr>
      </w:pPr>
      <w:r w:rsidRPr="00BF1132">
        <w:rPr>
          <w:rFonts w:ascii="Arial" w:hAnsi="Arial" w:cs="Arial"/>
          <w:sz w:val="24"/>
          <w:szCs w:val="24"/>
        </w:rPr>
        <w:t>32-005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F1132">
        <w:rPr>
          <w:rFonts w:ascii="Arial" w:hAnsi="Arial" w:cs="Arial"/>
          <w:sz w:val="24"/>
          <w:szCs w:val="24"/>
        </w:rPr>
        <w:t>Niepołomice</w:t>
      </w:r>
    </w:p>
    <w:p w14:paraId="41D3E629" w14:textId="77777777" w:rsidR="00176CB5" w:rsidRDefault="00176CB5" w:rsidP="00554D72">
      <w:pPr>
        <w:rPr>
          <w:rFonts w:ascii="Arial" w:hAnsi="Arial" w:cs="Arial"/>
          <w:sz w:val="24"/>
          <w:szCs w:val="24"/>
        </w:rPr>
      </w:pPr>
    </w:p>
    <w:p w14:paraId="68CD8EC2" w14:textId="6EF8036C" w:rsidR="00176CB5" w:rsidRPr="00AD45A9" w:rsidRDefault="00176CB5" w:rsidP="00554D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 nr </w:t>
      </w:r>
      <w:r w:rsidRPr="00BF1132">
        <w:rPr>
          <w:rFonts w:ascii="Arial" w:hAnsi="Arial" w:cs="Arial"/>
          <w:bCs/>
          <w:sz w:val="24"/>
          <w:szCs w:val="24"/>
        </w:rPr>
        <w:t>ZP.271.29.2023</w:t>
      </w:r>
      <w:r>
        <w:rPr>
          <w:rFonts w:ascii="Arial" w:hAnsi="Arial" w:cs="Arial"/>
          <w:bCs/>
          <w:sz w:val="24"/>
          <w:szCs w:val="24"/>
        </w:rPr>
        <w:t>.1</w:t>
      </w:r>
    </w:p>
    <w:p w14:paraId="616A1C7C" w14:textId="77777777" w:rsidR="002E68A4" w:rsidRDefault="002E68A4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</w:p>
    <w:p w14:paraId="3AED0108" w14:textId="1C8625F0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14D5EE2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058116E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3DC8D1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D4D9CB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4598E8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ABD2091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15DCBB5" w14:textId="77777777" w:rsidTr="00860A6D">
        <w:tc>
          <w:tcPr>
            <w:tcW w:w="2269" w:type="dxa"/>
            <w:shd w:val="clear" w:color="auto" w:fill="auto"/>
          </w:tcPr>
          <w:p w14:paraId="04972083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C70028" w14:textId="77777777" w:rsidR="00554D72" w:rsidRPr="004E4B64" w:rsidRDefault="00BF113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132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montaż pomp ciepła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1132" w:rsidRPr="004E4B64" w14:paraId="5AF8BB30" w14:textId="77777777" w:rsidTr="001D7217">
        <w:tc>
          <w:tcPr>
            <w:tcW w:w="2269" w:type="dxa"/>
            <w:shd w:val="clear" w:color="auto" w:fill="auto"/>
          </w:tcPr>
          <w:p w14:paraId="165CBC0B" w14:textId="77777777" w:rsidR="00BF1132" w:rsidRPr="004E4B64" w:rsidRDefault="00BF1132" w:rsidP="001D7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A6AAF0" w14:textId="77777777" w:rsidR="00BF1132" w:rsidRPr="004E4B64" w:rsidRDefault="00BF1132" w:rsidP="001D7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132">
              <w:rPr>
                <w:rFonts w:ascii="Arial" w:hAnsi="Arial" w:cs="Arial"/>
                <w:bCs/>
                <w:sz w:val="24"/>
                <w:szCs w:val="24"/>
              </w:rPr>
              <w:t>ZP.271.29.2023</w:t>
            </w:r>
          </w:p>
        </w:tc>
      </w:tr>
    </w:tbl>
    <w:p w14:paraId="1331FFF9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BF1132" w:rsidRPr="00BF1132">
        <w:rPr>
          <w:rFonts w:ascii="Arial" w:hAnsi="Arial" w:cs="Arial"/>
          <w:b/>
          <w:sz w:val="24"/>
          <w:szCs w:val="24"/>
        </w:rPr>
        <w:t>GMINA NIEPOŁOMICE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F1132" w:rsidRPr="00BF1132">
        <w:rPr>
          <w:rFonts w:ascii="Arial" w:hAnsi="Arial" w:cs="Arial"/>
          <w:sz w:val="24"/>
          <w:szCs w:val="24"/>
        </w:rPr>
        <w:t>(</w:t>
      </w:r>
      <w:proofErr w:type="spellStart"/>
      <w:r w:rsidR="00BF1132" w:rsidRPr="00BF1132">
        <w:rPr>
          <w:rFonts w:ascii="Arial" w:hAnsi="Arial" w:cs="Arial"/>
          <w:sz w:val="24"/>
          <w:szCs w:val="24"/>
        </w:rPr>
        <w:t>t.j</w:t>
      </w:r>
      <w:proofErr w:type="spellEnd"/>
      <w:r w:rsidR="00BF1132" w:rsidRPr="00BF1132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0035BDA4" w14:textId="77777777" w:rsidR="00BF1132" w:rsidRPr="00BF1132" w:rsidRDefault="00BF113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132">
        <w:rPr>
          <w:rFonts w:ascii="Arial" w:hAnsi="Arial" w:cs="Arial"/>
          <w:bCs/>
          <w:sz w:val="24"/>
          <w:szCs w:val="24"/>
        </w:rPr>
        <w:t>Punkt 15.1. SWZ otrzymuje brzmienie: Wykonawca pozostaje związany ofertą do dnia: 02.12.2023 r.</w:t>
      </w:r>
    </w:p>
    <w:p w14:paraId="28B8E950" w14:textId="77777777" w:rsidR="00BF1132" w:rsidRPr="00BF1132" w:rsidRDefault="00BF113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132">
        <w:rPr>
          <w:rFonts w:ascii="Arial" w:hAnsi="Arial" w:cs="Arial"/>
          <w:bCs/>
          <w:sz w:val="24"/>
          <w:szCs w:val="24"/>
        </w:rPr>
        <w:t>Punkt 17 SWZ otrzymuje brzmienie: Ofertę wraz z załącznikami, należy złożyć za pośrednictwem platformy, w terminie do dnia 03.11.2023 r do godz. 09:00.</w:t>
      </w:r>
    </w:p>
    <w:p w14:paraId="58DB6666" w14:textId="77777777" w:rsidR="00EF1037" w:rsidRPr="00152970" w:rsidRDefault="00BF1132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1132">
        <w:rPr>
          <w:rFonts w:ascii="Arial" w:hAnsi="Arial" w:cs="Arial"/>
          <w:bCs/>
          <w:sz w:val="24"/>
          <w:szCs w:val="24"/>
        </w:rPr>
        <w:t>Punkt 18.1. SWZ otrzymuje brzmienie: Otwarcie ofert nastąpi w dniu: 03.11.2023 r o godzinie 09:30, za pośrednictwem Platformy, na karcie ,,Oferta/Załączniki", poprzez ich odszyfrowanie, które jest jednoznaczne z ich upublicznieniem.</w:t>
      </w:r>
    </w:p>
    <w:p w14:paraId="73F43217" w14:textId="77777777" w:rsidR="00EF1037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A8FC3E1" w14:textId="77777777" w:rsidR="00176CB5" w:rsidRDefault="00176CB5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57261FD" w14:textId="35F9264E" w:rsidR="00176CB5" w:rsidRPr="00152970" w:rsidRDefault="00176CB5" w:rsidP="00E02559">
      <w:pPr>
        <w:pStyle w:val="Tekstpodstawowy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…………………………..</w:t>
      </w:r>
    </w:p>
    <w:sectPr w:rsidR="00176CB5" w:rsidRPr="00152970" w:rsidSect="00176CB5">
      <w:footerReference w:type="even" r:id="rId6"/>
      <w:footerReference w:type="first" r:id="rId7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D4ABB" w14:textId="77777777" w:rsidR="00B750A7" w:rsidRDefault="00B750A7">
      <w:r>
        <w:separator/>
      </w:r>
    </w:p>
  </w:endnote>
  <w:endnote w:type="continuationSeparator" w:id="0">
    <w:p w14:paraId="090A711C" w14:textId="77777777" w:rsidR="00B750A7" w:rsidRDefault="00B7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B042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8C03A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D37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EDC9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07A11" w14:textId="77777777" w:rsidR="00EF1037" w:rsidRDefault="00EF1037">
    <w:pPr>
      <w:pStyle w:val="Stopka"/>
      <w:tabs>
        <w:tab w:val="clear" w:pos="4536"/>
        <w:tab w:val="left" w:pos="6237"/>
      </w:tabs>
    </w:pPr>
  </w:p>
  <w:p w14:paraId="3957E4B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2B078" w14:textId="77777777" w:rsidR="00B750A7" w:rsidRDefault="00B750A7">
      <w:r>
        <w:separator/>
      </w:r>
    </w:p>
  </w:footnote>
  <w:footnote w:type="continuationSeparator" w:id="0">
    <w:p w14:paraId="5D7121E8" w14:textId="77777777" w:rsidR="00B750A7" w:rsidRDefault="00B75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0A7"/>
    <w:rsid w:val="00057D02"/>
    <w:rsid w:val="000613E0"/>
    <w:rsid w:val="000852B7"/>
    <w:rsid w:val="00152970"/>
    <w:rsid w:val="00176CB5"/>
    <w:rsid w:val="001A571A"/>
    <w:rsid w:val="002B1C74"/>
    <w:rsid w:val="002E68A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750A7"/>
    <w:rsid w:val="00BF1132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72500"/>
  <w15:chartTrackingRefBased/>
  <w15:docId w15:val="{A75E75BA-4B7A-4506-AD91-32CC3FBFD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2023-10-19T10:04:00Z</cp:lastPrinted>
  <dcterms:created xsi:type="dcterms:W3CDTF">2023-10-19T10:04:00Z</dcterms:created>
  <dcterms:modified xsi:type="dcterms:W3CDTF">2023-10-19T10:04:00Z</dcterms:modified>
</cp:coreProperties>
</file>