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12D31" w14:textId="77777777" w:rsidR="003A4BFE" w:rsidRDefault="003A4BFE" w:rsidP="003A4BFE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6</w:t>
      </w:r>
    </w:p>
    <w:p w14:paraId="74FFB3FF" w14:textId="77777777" w:rsidR="003A4BFE" w:rsidRDefault="003A4BFE" w:rsidP="003A4BFE"/>
    <w:p w14:paraId="10A93FF1" w14:textId="77777777" w:rsidR="003A4BFE" w:rsidRDefault="003A4BFE" w:rsidP="003A4BFE"/>
    <w:p w14:paraId="4806AF3B" w14:textId="77777777" w:rsidR="003A4BFE" w:rsidRDefault="003A4BFE" w:rsidP="003A4BFE"/>
    <w:p w14:paraId="437D4A7E" w14:textId="77777777"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89F985E" w14:textId="77777777"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DA52AC2" w14:textId="77777777"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246641CD" w14:textId="77777777"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01F7097A" w14:textId="2FBE493C" w:rsidR="003A4BFE" w:rsidRDefault="003A4BFE" w:rsidP="003A4BFE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>
        <w:rPr>
          <w:b/>
          <w:sz w:val="24"/>
          <w:szCs w:val="24"/>
        </w:rPr>
        <w:t xml:space="preserve">Usługa składu komputerowego i komputerowego opracowania rysunków do pozycji wydawniczych, w których wzory, tabele i rysunki stanowią powyżej </w:t>
      </w:r>
      <w:r w:rsidR="002636FA">
        <w:rPr>
          <w:b/>
          <w:sz w:val="24"/>
          <w:szCs w:val="24"/>
        </w:rPr>
        <w:t>80</w:t>
      </w:r>
      <w:r>
        <w:rPr>
          <w:b/>
          <w:sz w:val="24"/>
          <w:szCs w:val="24"/>
        </w:rPr>
        <w:t>% objętości książki, wraz z przygotowaniem plik</w:t>
      </w:r>
      <w:r w:rsidR="002636FA">
        <w:rPr>
          <w:b/>
          <w:sz w:val="24"/>
          <w:szCs w:val="24"/>
        </w:rPr>
        <w:t>u</w:t>
      </w:r>
      <w:r>
        <w:rPr>
          <w:b/>
          <w:sz w:val="24"/>
          <w:szCs w:val="24"/>
        </w:rPr>
        <w:t xml:space="preserve"> do druku - Kc-zp.272-</w:t>
      </w:r>
      <w:r w:rsidR="002636FA">
        <w:rPr>
          <w:b/>
          <w:sz w:val="24"/>
          <w:szCs w:val="24"/>
        </w:rPr>
        <w:t>468/23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534"/>
        <w:gridCol w:w="1628"/>
        <w:gridCol w:w="2411"/>
        <w:gridCol w:w="2410"/>
      </w:tblGrid>
      <w:tr w:rsidR="003A4BFE" w14:paraId="2A67BE74" w14:textId="77777777" w:rsidTr="003A4BFE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3430A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FDFE8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D88D8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79DD6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EECA4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33D91783" w14:textId="77777777"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A4BFE" w14:paraId="6366278F" w14:textId="77777777" w:rsidTr="003A4BFE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23504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8C23B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01ADE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36A6D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69EC8" w14:textId="77777777"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A4BFE" w14:paraId="5F6B5833" w14:textId="77777777" w:rsidTr="003A4BFE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88F09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4304D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DC041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565FD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F8675B9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F19BD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14:paraId="5E83987A" w14:textId="77777777" w:rsidTr="003A4BFE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395FD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DCF3E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47089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E3100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DCAC928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3DC9F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14:paraId="5578D9EE" w14:textId="77777777" w:rsidTr="003A4BFE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D5C8E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4A46D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4D8B8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ACCA1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13928C3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D8660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14:paraId="2A1298B8" w14:textId="77777777" w:rsidTr="003A4BFE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D5D20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A4A0C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79BC2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F1C73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0931961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18184" w14:textId="77777777"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67996AC" w14:textId="77777777" w:rsidR="003A4BFE" w:rsidRDefault="003A4BFE" w:rsidP="003A4BFE">
      <w:pPr>
        <w:spacing w:line="360" w:lineRule="auto"/>
        <w:jc w:val="both"/>
        <w:rPr>
          <w:b/>
        </w:rPr>
      </w:pPr>
    </w:p>
    <w:p w14:paraId="2196176F" w14:textId="77777777" w:rsidR="003A4BFE" w:rsidRDefault="003A4BFE" w:rsidP="003A4BFE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wykazie.</w:t>
      </w:r>
    </w:p>
    <w:p w14:paraId="160DB3BA" w14:textId="77777777" w:rsidR="003A4BFE" w:rsidRDefault="003A4BFE" w:rsidP="003A4BFE">
      <w:pPr>
        <w:spacing w:line="360" w:lineRule="auto"/>
        <w:jc w:val="both"/>
      </w:pPr>
    </w:p>
    <w:p w14:paraId="26B4951A" w14:textId="77777777" w:rsidR="003A4BFE" w:rsidRDefault="003A4BFE" w:rsidP="003A4BFE">
      <w:pPr>
        <w:spacing w:line="360" w:lineRule="auto"/>
        <w:jc w:val="both"/>
      </w:pPr>
    </w:p>
    <w:p w14:paraId="78C8D890" w14:textId="77777777" w:rsidR="00016715" w:rsidRPr="00016715" w:rsidRDefault="00016715" w:rsidP="00016715">
      <w:pPr>
        <w:spacing w:after="160" w:line="254" w:lineRule="auto"/>
        <w:jc w:val="center"/>
        <w:rPr>
          <w:rFonts w:ascii="Verdana" w:eastAsia="Calibri" w:hAnsi="Verdana"/>
          <w:sz w:val="18"/>
          <w:szCs w:val="18"/>
        </w:rPr>
      </w:pP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4C290F83" w14:textId="77777777" w:rsidR="003A4BFE" w:rsidRDefault="003A4BFE" w:rsidP="003A4BFE"/>
    <w:p w14:paraId="5E44F086" w14:textId="77777777" w:rsidR="00F213FB" w:rsidRPr="003A4BFE" w:rsidRDefault="00F213FB" w:rsidP="003A4BFE"/>
    <w:sectPr w:rsidR="00F213FB" w:rsidRPr="003A4B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8CA39" w14:textId="77777777" w:rsidR="00490D51" w:rsidRDefault="00490D51">
      <w:r>
        <w:separator/>
      </w:r>
    </w:p>
  </w:endnote>
  <w:endnote w:type="continuationSeparator" w:id="0">
    <w:p w14:paraId="65E29846" w14:textId="77777777" w:rsidR="00490D51" w:rsidRDefault="00490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A4E94" w14:textId="77777777" w:rsidR="00067CE6" w:rsidRDefault="00067C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6B1B0" w14:textId="77777777" w:rsidR="00067CE6" w:rsidRDefault="00067C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3D629" w14:textId="77777777" w:rsidR="00067CE6" w:rsidRDefault="00067C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C4004" w14:textId="77777777" w:rsidR="00490D51" w:rsidRDefault="00490D51">
      <w:r>
        <w:separator/>
      </w:r>
    </w:p>
  </w:footnote>
  <w:footnote w:type="continuationSeparator" w:id="0">
    <w:p w14:paraId="10CE996E" w14:textId="77777777" w:rsidR="00490D51" w:rsidRDefault="00490D51">
      <w:r>
        <w:continuationSeparator/>
      </w:r>
    </w:p>
  </w:footnote>
  <w:footnote w:id="1">
    <w:p w14:paraId="1A4F66B2" w14:textId="77777777" w:rsidR="003A4BFE" w:rsidRDefault="003A4BFE" w:rsidP="003A4BFE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="0046076C">
        <w:rPr>
          <w:b/>
          <w:u w:val="single"/>
        </w:rPr>
        <w:t>8.2.4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C6DB3" w14:textId="77777777" w:rsidR="00067CE6" w:rsidRDefault="00067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47822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9AB0" w14:textId="77777777" w:rsidR="00067CE6" w:rsidRDefault="00067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0D51"/>
    <w:rsid w:val="00016715"/>
    <w:rsid w:val="00067CE6"/>
    <w:rsid w:val="00082E0F"/>
    <w:rsid w:val="00210E8E"/>
    <w:rsid w:val="002636FA"/>
    <w:rsid w:val="00276C10"/>
    <w:rsid w:val="003A4BFE"/>
    <w:rsid w:val="0046076C"/>
    <w:rsid w:val="00490D51"/>
    <w:rsid w:val="00702A72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90D1E"/>
  <w15:chartTrackingRefBased/>
  <w15:docId w15:val="{4B136BFF-96D9-446B-B883-B90794DF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67C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7CE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4BF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4BFE"/>
  </w:style>
  <w:style w:type="character" w:styleId="Odwoanieprzypisudolnego">
    <w:name w:val="footnote reference"/>
    <w:uiPriority w:val="99"/>
    <w:semiHidden/>
    <w:unhideWhenUsed/>
    <w:rsid w:val="003A4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1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Zarzycka</cp:lastModifiedBy>
  <cp:revision>2</cp:revision>
  <cp:lastPrinted>2021-06-01T11:25:00Z</cp:lastPrinted>
  <dcterms:created xsi:type="dcterms:W3CDTF">2023-08-21T10:40:00Z</dcterms:created>
  <dcterms:modified xsi:type="dcterms:W3CDTF">2023-08-21T10:40:00Z</dcterms:modified>
</cp:coreProperties>
</file>