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400B3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4ABB0C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A90B99" w14:textId="77777777" w:rsidR="00AF41A1" w:rsidRDefault="00AF41A1" w:rsidP="00AF41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052EAF7F" w14:textId="77777777" w:rsidR="00AF41A1" w:rsidRDefault="00AF41A1" w:rsidP="00AF41A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B0F567A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6758121" w14:textId="77777777" w:rsidR="00AF41A1" w:rsidRDefault="00AF41A1" w:rsidP="00AF41A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4E79DBD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49B31D3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30D36783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936C9BB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05E5ED2B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0C8431E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DC3AE16" w14:textId="77777777"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56FA7A2D" w14:textId="77777777" w:rsidR="00AF41A1" w:rsidRDefault="00AF41A1" w:rsidP="00AF41A1">
      <w:pPr>
        <w:spacing w:line="360" w:lineRule="auto"/>
      </w:pPr>
      <w:r>
        <w:t>Do: Nazwa i siedziba Zamawiającego:</w:t>
      </w:r>
    </w:p>
    <w:p w14:paraId="622DF7AC" w14:textId="77777777" w:rsidR="00AF41A1" w:rsidRDefault="00AF41A1" w:rsidP="00AF41A1">
      <w:pPr>
        <w:ind w:right="-110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Kraków. </w:t>
      </w:r>
    </w:p>
    <w:p w14:paraId="18836DD5" w14:textId="31E89F34" w:rsidR="008D2AB8" w:rsidRDefault="008D2AB8" w:rsidP="00AF41A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A4FB3" w:rsidRPr="005A4FB3">
        <w:rPr>
          <w:b/>
        </w:rPr>
        <w:t xml:space="preserve">Usługa składu komputerowego i komputerowego opracowania rysunków do pozycji wydawniczych, w których wzory, tabele i rysunki stanowią powyżej </w:t>
      </w:r>
      <w:r w:rsidR="00FC2D62">
        <w:rPr>
          <w:b/>
        </w:rPr>
        <w:t>80</w:t>
      </w:r>
      <w:r w:rsidR="005A4FB3" w:rsidRPr="005A4FB3">
        <w:rPr>
          <w:b/>
        </w:rPr>
        <w:t>% objętości książki, wraz z przygotowaniem plik</w:t>
      </w:r>
      <w:r w:rsidR="001431CF">
        <w:rPr>
          <w:b/>
        </w:rPr>
        <w:t>u</w:t>
      </w:r>
      <w:r w:rsidR="005A4FB3" w:rsidRPr="005A4FB3">
        <w:rPr>
          <w:b/>
        </w:rPr>
        <w:t xml:space="preserve"> do druku </w:t>
      </w:r>
      <w:r w:rsidR="00FC2D62">
        <w:rPr>
          <w:b/>
        </w:rPr>
        <w:t>–</w:t>
      </w:r>
      <w:r w:rsidR="005A4FB3" w:rsidRPr="005A4FB3">
        <w:rPr>
          <w:b/>
        </w:rPr>
        <w:t xml:space="preserve"> </w:t>
      </w:r>
      <w:r w:rsidR="00FC2D62">
        <w:rPr>
          <w:b/>
        </w:rPr>
        <w:t>KC-zp. 272-468/23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F41A1">
        <w:t xml:space="preserve"> </w:t>
      </w:r>
      <w:r>
        <w:t>warunków zamówienia.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1"/>
        <w:gridCol w:w="6851"/>
      </w:tblGrid>
      <w:tr w:rsidR="00FC2D62" w14:paraId="235E7DA2" w14:textId="77777777" w:rsidTr="00FC2D62"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02BD" w14:textId="77777777" w:rsidR="00FC2D62" w:rsidRDefault="00FC2D62">
            <w:pPr>
              <w:widowControl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składu wraz z przygotowaniem PDF za 1 AW</w:t>
            </w:r>
          </w:p>
          <w:p w14:paraId="21FEC981" w14:textId="77777777" w:rsidR="00FC2D62" w:rsidRDefault="00FC2D62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F3AF" w14:textId="77777777" w:rsidR="00FC2D62" w:rsidRDefault="00FC2D62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FC2D62" w14:paraId="17947CDF" w14:textId="77777777" w:rsidTr="00FC2D62">
        <w:trPr>
          <w:trHeight w:val="650"/>
        </w:trPr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66978" w14:textId="77777777" w:rsidR="00FC2D62" w:rsidRDefault="00FC2D62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78DD" w14:textId="77777777" w:rsidR="00FC2D62" w:rsidRDefault="00FC2D62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FC2D62" w14:paraId="1322A312" w14:textId="77777777" w:rsidTr="00FC2D62"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2E89" w14:textId="77777777" w:rsidR="00FC2D62" w:rsidRDefault="00FC2D62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…%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881D" w14:textId="77777777" w:rsidR="00FC2D62" w:rsidRDefault="00FC2D62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FC2D62" w14:paraId="28928DE1" w14:textId="77777777" w:rsidTr="00FC2D62"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978C" w14:textId="77777777" w:rsidR="00FC2D62" w:rsidRDefault="00FC2D62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96FE" w14:textId="77777777" w:rsidR="00FC2D62" w:rsidRDefault="00FC2D62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Sukcesywnie przez 12 miesięcy od daty podpisania umowy.</w:t>
            </w:r>
          </w:p>
        </w:tc>
      </w:tr>
    </w:tbl>
    <w:p w14:paraId="678FAC06" w14:textId="77777777" w:rsidR="00FC2D62" w:rsidRDefault="00FC2D62" w:rsidP="008D2AB8">
      <w:pPr>
        <w:tabs>
          <w:tab w:val="left" w:pos="426"/>
        </w:tabs>
        <w:spacing w:line="360" w:lineRule="auto"/>
        <w:jc w:val="both"/>
        <w:rPr>
          <w:b/>
          <w:sz w:val="22"/>
        </w:rPr>
      </w:pPr>
    </w:p>
    <w:p w14:paraId="20EC0D69" w14:textId="578D6CB1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F41A1" w:rsidRPr="00AF41A1">
        <w:rPr>
          <w:sz w:val="22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1ACB3C41" w14:textId="77777777" w:rsidR="00AF41A1" w:rsidRDefault="008D2AB8" w:rsidP="00AF41A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AF41A1">
        <w:rPr>
          <w:b/>
          <w:sz w:val="22"/>
          <w:szCs w:val="22"/>
          <w:u w:val="single"/>
        </w:rPr>
        <w:lastRenderedPageBreak/>
        <w:t>Jednocześnie Oświadczam/my, że:</w:t>
      </w:r>
    </w:p>
    <w:p w14:paraId="01D34B8E" w14:textId="77777777" w:rsidR="00AF41A1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30 dni, licząc od dnia upływu terminu składania ofert, wskazanego w dokumentach zamówienia.</w:t>
      </w:r>
    </w:p>
    <w:p w14:paraId="22063412" w14:textId="77777777" w:rsidR="00AF41A1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630853D5" w14:textId="77777777"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84F32F" w14:textId="77777777" w:rsidR="00AF41A1" w:rsidRDefault="00AF41A1" w:rsidP="00AF41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7245FC" w14:textId="77777777" w:rsidR="00AF41A1" w:rsidRDefault="00AF41A1" w:rsidP="00AF41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F3D4AC" w14:textId="77777777" w:rsidR="00AF41A1" w:rsidRDefault="00AF41A1" w:rsidP="00AF41A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ppkt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4B32BBB3" w14:textId="77777777" w:rsidR="00AF41A1" w:rsidRDefault="00AF41A1" w:rsidP="00AF41A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41A1" w14:paraId="1A3CFE8C" w14:textId="77777777" w:rsidTr="00AF41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7AD79" w14:textId="77777777"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6E6ED" w14:textId="77777777"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7F6088F" w14:textId="77777777"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33674" w14:textId="77777777"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AF41A1" w14:paraId="727D1DE3" w14:textId="77777777" w:rsidTr="00AF41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04D2" w14:textId="77777777" w:rsidR="00AF41A1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BC77" w14:textId="77777777"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9E259" w14:textId="77777777"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F41A1" w14:paraId="1DEAC770" w14:textId="77777777" w:rsidTr="00AF41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7816" w14:textId="77777777" w:rsidR="00AF41A1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D01D" w14:textId="77777777"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BC680" w14:textId="77777777"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F1CA3C" w14:textId="77777777"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0E842A1" w14:textId="77777777" w:rsidR="00AF41A1" w:rsidRDefault="00AF41A1" w:rsidP="00AF41A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950E45F" w14:textId="77777777" w:rsidR="00AF41A1" w:rsidRDefault="00AF41A1" w:rsidP="00AF41A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F55C7BB" w14:textId="77777777"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8DC4C1E" w14:textId="77777777"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0E60D" w14:textId="77777777"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E6661AE" w14:textId="77777777"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8BE2BB3" w14:textId="77777777"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529F438C" w14:textId="77777777"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EF43AD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70041A50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6872606D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6EA2F0F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11C16C8" w14:textId="77777777"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0DA2E9AD" w14:textId="77777777" w:rsidR="00AF41A1" w:rsidRDefault="00AF41A1" w:rsidP="00AF41A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3DEB3E5B" w14:textId="77777777" w:rsidR="00AF41A1" w:rsidRDefault="00AF41A1" w:rsidP="00AF41A1">
      <w:pPr>
        <w:rPr>
          <w:i/>
          <w:sz w:val="22"/>
          <w:szCs w:val="22"/>
        </w:rPr>
      </w:pPr>
    </w:p>
    <w:p w14:paraId="04C3FEDB" w14:textId="77777777" w:rsidR="00AF41A1" w:rsidRDefault="00AF41A1" w:rsidP="00AF41A1">
      <w:pPr>
        <w:jc w:val="center"/>
        <w:rPr>
          <w:i/>
          <w:color w:val="FF0000"/>
          <w:sz w:val="22"/>
          <w:szCs w:val="22"/>
        </w:rPr>
      </w:pPr>
    </w:p>
    <w:p w14:paraId="6E14CA35" w14:textId="77777777" w:rsidR="00EC7D94" w:rsidRPr="00EC7D94" w:rsidRDefault="00EC7D94" w:rsidP="00EC7D94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EC7D94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EC7D94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E9E4B5E" w14:textId="77777777" w:rsidR="00AF41A1" w:rsidRDefault="00AF41A1" w:rsidP="00AF41A1">
      <w:pPr>
        <w:rPr>
          <w:color w:val="FF0000"/>
        </w:rPr>
      </w:pPr>
    </w:p>
    <w:p w14:paraId="3FFBD8E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86F65" w14:textId="77777777" w:rsidR="006A5537" w:rsidRDefault="006A5537">
      <w:r>
        <w:separator/>
      </w:r>
    </w:p>
  </w:endnote>
  <w:endnote w:type="continuationSeparator" w:id="0">
    <w:p w14:paraId="47739764" w14:textId="77777777" w:rsidR="006A5537" w:rsidRDefault="006A5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58488" w14:textId="77777777" w:rsidR="005A4FB3" w:rsidRDefault="005A4F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37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4FDD" w14:textId="77777777" w:rsidR="005A4FB3" w:rsidRDefault="005A4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D1DA7" w14:textId="77777777" w:rsidR="006A5537" w:rsidRDefault="006A5537">
      <w:r>
        <w:separator/>
      </w:r>
    </w:p>
  </w:footnote>
  <w:footnote w:type="continuationSeparator" w:id="0">
    <w:p w14:paraId="30A3CF2F" w14:textId="77777777" w:rsidR="006A5537" w:rsidRDefault="006A5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5E665" w14:textId="77777777" w:rsidR="005A4FB3" w:rsidRDefault="005A4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C8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578C4" w14:textId="77777777" w:rsidR="005A4FB3" w:rsidRDefault="005A4F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07355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61061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864810">
    <w:abstractNumId w:val="0"/>
  </w:num>
  <w:num w:numId="4" w16cid:durableId="1108357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94D"/>
    <w:rsid w:val="00012286"/>
    <w:rsid w:val="00071CCC"/>
    <w:rsid w:val="000B731D"/>
    <w:rsid w:val="000D6134"/>
    <w:rsid w:val="000E09C7"/>
    <w:rsid w:val="000F6589"/>
    <w:rsid w:val="00106636"/>
    <w:rsid w:val="00116EC6"/>
    <w:rsid w:val="001431CF"/>
    <w:rsid w:val="001801DD"/>
    <w:rsid w:val="001D4612"/>
    <w:rsid w:val="00207E98"/>
    <w:rsid w:val="002723B0"/>
    <w:rsid w:val="00315A4A"/>
    <w:rsid w:val="004B7300"/>
    <w:rsid w:val="004C6753"/>
    <w:rsid w:val="00595C87"/>
    <w:rsid w:val="005A4FB3"/>
    <w:rsid w:val="005D2C65"/>
    <w:rsid w:val="005E6D94"/>
    <w:rsid w:val="0063384F"/>
    <w:rsid w:val="00643C6F"/>
    <w:rsid w:val="00646202"/>
    <w:rsid w:val="0065290F"/>
    <w:rsid w:val="006815F6"/>
    <w:rsid w:val="006A553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1A1"/>
    <w:rsid w:val="00B774DC"/>
    <w:rsid w:val="00BA694D"/>
    <w:rsid w:val="00C969A6"/>
    <w:rsid w:val="00CA7D36"/>
    <w:rsid w:val="00D24208"/>
    <w:rsid w:val="00D37D64"/>
    <w:rsid w:val="00D60C38"/>
    <w:rsid w:val="00D66893"/>
    <w:rsid w:val="00D90ACB"/>
    <w:rsid w:val="00DC1500"/>
    <w:rsid w:val="00E44371"/>
    <w:rsid w:val="00E949B0"/>
    <w:rsid w:val="00EC7D94"/>
    <w:rsid w:val="00F00591"/>
    <w:rsid w:val="00F51688"/>
    <w:rsid w:val="00F53146"/>
    <w:rsid w:val="00F91018"/>
    <w:rsid w:val="00FA0F30"/>
    <w:rsid w:val="00FA51A4"/>
    <w:rsid w:val="00FC2D6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E456F"/>
  <w15:chartTrackingRefBased/>
  <w15:docId w15:val="{EB30971E-065A-44D3-8686-4CD8D73E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5932D-DBF9-4EFF-AEB5-BBD98B11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Zarzycka</cp:lastModifiedBy>
  <cp:revision>6</cp:revision>
  <cp:lastPrinted>2021-06-01T11:24:00Z</cp:lastPrinted>
  <dcterms:created xsi:type="dcterms:W3CDTF">2021-06-01T11:24:00Z</dcterms:created>
  <dcterms:modified xsi:type="dcterms:W3CDTF">2023-08-21T10:32:00Z</dcterms:modified>
</cp:coreProperties>
</file>