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4744EF0B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E741E9" w:rsidRPr="00E741E9">
        <w:rPr>
          <w:b/>
        </w:rPr>
        <w:t xml:space="preserve">Usługa składu komputerowego i komputerowego opracowania rysunków do pozycji wydawniczych, w których wzory, tabele i rysunki stanowią powyżej 80% objętości książki, </w:t>
      </w:r>
      <w:r w:rsidR="00E741E9">
        <w:rPr>
          <w:b/>
        </w:rPr>
        <w:br/>
      </w:r>
      <w:r w:rsidR="00E741E9" w:rsidRPr="00E741E9">
        <w:rPr>
          <w:b/>
        </w:rPr>
        <w:t>wraz z przygotowaniem pliku do druku - KC-zp.272-468/23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89938" w14:textId="77777777" w:rsidR="008F06FE" w:rsidRDefault="008F06FE" w:rsidP="0038231F">
      <w:pPr>
        <w:spacing w:after="0" w:line="240" w:lineRule="auto"/>
      </w:pPr>
      <w:r>
        <w:separator/>
      </w:r>
    </w:p>
  </w:endnote>
  <w:endnote w:type="continuationSeparator" w:id="0">
    <w:p w14:paraId="446EF5F7" w14:textId="77777777" w:rsidR="008F06FE" w:rsidRDefault="008F06F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E5C8A8" w14:textId="77777777" w:rsidR="008F06FE" w:rsidRDefault="008F06FE" w:rsidP="0038231F">
      <w:pPr>
        <w:spacing w:after="0" w:line="240" w:lineRule="auto"/>
      </w:pPr>
      <w:r>
        <w:separator/>
      </w:r>
    </w:p>
  </w:footnote>
  <w:footnote w:type="continuationSeparator" w:id="0">
    <w:p w14:paraId="24E50E46" w14:textId="77777777" w:rsidR="008F06FE" w:rsidRDefault="008F06FE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17FFD"/>
    <w:rsid w:val="00023477"/>
    <w:rsid w:val="000247FF"/>
    <w:rsid w:val="00025C8D"/>
    <w:rsid w:val="000303EE"/>
    <w:rsid w:val="00057AF9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52936"/>
    <w:rsid w:val="001902D2"/>
    <w:rsid w:val="001C6945"/>
    <w:rsid w:val="001D2DED"/>
    <w:rsid w:val="001F027E"/>
    <w:rsid w:val="001F3D5B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66A0D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06FE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9F1DA3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0150D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1E9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D0B14"/>
    <w:rsid w:val="00FD252A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322</Words>
  <Characters>1934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2023-01-04T09:58:00Z</cp:lastPrinted>
  <dcterms:created xsi:type="dcterms:W3CDTF">2023-09-27T10:44:00Z</dcterms:created>
  <dcterms:modified xsi:type="dcterms:W3CDTF">2023-09-27T10:44:00Z</dcterms:modified>
</cp:coreProperties>
</file>