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B12FD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GoBack"/>
      <w:bookmarkEnd w:id="1"/>
      <w:r w:rsidRPr="00B12FD0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12FD0">
        <w:rPr>
          <w:rFonts w:ascii="Arial" w:hAnsi="Arial" w:cs="Arial"/>
          <w:sz w:val="24"/>
          <w:szCs w:val="24"/>
        </w:rPr>
        <w:t>2023-10-19</w:t>
      </w:r>
    </w:p>
    <w:p w:rsidR="00986737" w:rsidRPr="009432A1" w:rsidRDefault="00B12FD0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2FD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B12FD0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B12FD0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12FD0">
        <w:rPr>
          <w:rFonts w:ascii="Arial" w:hAnsi="Arial" w:cs="Arial"/>
          <w:sz w:val="24"/>
          <w:szCs w:val="24"/>
        </w:rPr>
        <w:t>69</w:t>
      </w:r>
    </w:p>
    <w:p w:rsidR="00986737" w:rsidRPr="009432A1" w:rsidRDefault="00B12FD0" w:rsidP="00986737">
      <w:pPr>
        <w:rPr>
          <w:rFonts w:ascii="Arial" w:hAnsi="Arial" w:cs="Arial"/>
          <w:sz w:val="24"/>
          <w:szCs w:val="24"/>
        </w:rPr>
      </w:pPr>
      <w:r w:rsidRPr="00B12FD0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12FD0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6466E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B12FD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2FD0">
              <w:rPr>
                <w:rFonts w:ascii="Arial" w:hAnsi="Arial" w:cs="Arial"/>
                <w:bCs/>
                <w:sz w:val="24"/>
                <w:szCs w:val="24"/>
              </w:rPr>
              <w:t>Dostawa sprzętu komputerowego (3 zadania) dla Katedry Inteligentnych Systemów Informatycznych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12FD0" w:rsidRPr="004E4B64" w:rsidTr="00522AA2">
        <w:tc>
          <w:tcPr>
            <w:tcW w:w="2269" w:type="dxa"/>
            <w:shd w:val="clear" w:color="auto" w:fill="auto"/>
          </w:tcPr>
          <w:p w:rsidR="00B12FD0" w:rsidRPr="004E4B64" w:rsidRDefault="00B12FD0" w:rsidP="00522A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2FD0" w:rsidRPr="004E4B64" w:rsidRDefault="00B12FD0" w:rsidP="00522A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2FD0">
              <w:rPr>
                <w:rFonts w:ascii="Arial" w:hAnsi="Arial" w:cs="Arial"/>
                <w:bCs/>
                <w:sz w:val="24"/>
                <w:szCs w:val="24"/>
              </w:rPr>
              <w:t>RK-NZ.261.78.2023.JP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12FD0" w:rsidRPr="00B12FD0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12FD0" w:rsidRPr="00B12FD0">
        <w:rPr>
          <w:rFonts w:ascii="Arial" w:hAnsi="Arial" w:cs="Arial"/>
          <w:sz w:val="24"/>
          <w:szCs w:val="24"/>
        </w:rPr>
        <w:t>19/10/2023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12FD0" w:rsidRPr="00B12FD0">
        <w:rPr>
          <w:rFonts w:ascii="Arial" w:hAnsi="Arial" w:cs="Arial"/>
          <w:sz w:val="24"/>
          <w:szCs w:val="24"/>
        </w:rPr>
        <w:t>11:05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163 393.20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38 966.40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 xml:space="preserve">BIS S.C. KAROL KOWALSKI, </w:t>
            </w:r>
            <w:r w:rsidRPr="00B12FD0">
              <w:rPr>
                <w:rFonts w:ascii="Arial" w:hAnsi="Arial" w:cs="Arial"/>
                <w:sz w:val="24"/>
                <w:szCs w:val="24"/>
              </w:rPr>
              <w:lastRenderedPageBreak/>
              <w:t>ŁUKASZ KOWALSKI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lastRenderedPageBreak/>
              <w:t>16 236.00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Miodowa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7F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42-274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36 801.60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Miodowa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7F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42-274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15 006.00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Studiotech Poland Sp. z o.o.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Bażancia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02-892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171 413.19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154 980.00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34 046.60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28/17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80-180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9 717.00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Grupa E Sp. z o.o.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Piwna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30 385.92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Grupa E Sp. z o.o.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Piwna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12 841.20 zł</w:t>
            </w:r>
          </w:p>
        </w:tc>
      </w:tr>
      <w:tr w:rsidR="00B12FD0" w:rsidRPr="00BB547B" w:rsidTr="00522AA2"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12FD0" w:rsidRPr="00986737" w:rsidRDefault="00B12FD0" w:rsidP="00522AA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X3D sp. z o.o.</w:t>
            </w:r>
          </w:p>
          <w:p w:rsidR="00B12FD0" w:rsidRPr="00986737" w:rsidRDefault="00B12FD0" w:rsidP="00522AA2">
            <w:pPr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Zaulek Drozdowy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2FD0" w:rsidRPr="00986737" w:rsidRDefault="00B12FD0" w:rsidP="00522AA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77-100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12FD0">
              <w:rPr>
                <w:rFonts w:ascii="Arial" w:hAnsi="Arial" w:cs="Arial"/>
                <w:sz w:val="24"/>
                <w:szCs w:val="24"/>
              </w:rPr>
              <w:t>Bytow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12FD0" w:rsidRPr="00986737" w:rsidRDefault="00B12FD0" w:rsidP="00522AA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2FD0">
              <w:rPr>
                <w:rFonts w:ascii="Arial" w:hAnsi="Arial" w:cs="Arial"/>
                <w:sz w:val="24"/>
                <w:szCs w:val="24"/>
              </w:rPr>
              <w:t>189 638.18 zł</w:t>
            </w:r>
          </w:p>
        </w:tc>
      </w:tr>
      <w:bookmarkEnd w:id="0"/>
    </w:tbl>
    <w:p w:rsidR="00C236D3" w:rsidRPr="00BB547B" w:rsidRDefault="00C236D3" w:rsidP="006466E1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EBE" w:rsidRDefault="00DC0EBE">
      <w:r>
        <w:separator/>
      </w:r>
    </w:p>
  </w:endnote>
  <w:endnote w:type="continuationSeparator" w:id="0">
    <w:p w:rsidR="00DC0EBE" w:rsidRDefault="00DC0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6E1" w:rsidRDefault="006466E1" w:rsidP="006466E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66E1" w:rsidTr="00522AA2">
      <w:tc>
        <w:tcPr>
          <w:tcW w:w="0" w:type="auto"/>
          <w:shd w:val="clear" w:color="auto" w:fill="auto"/>
          <w:vAlign w:val="center"/>
        </w:tcPr>
        <w:p w:rsidR="006466E1" w:rsidRPr="00B44D15" w:rsidRDefault="006466E1" w:rsidP="006466E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66E1" w:rsidRPr="00B7388A" w:rsidRDefault="006466E1" w:rsidP="006466E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466E1" w:rsidRPr="00AB1BF2" w:rsidRDefault="006466E1" w:rsidP="006466E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66E1" w:rsidRPr="0099535B" w:rsidRDefault="006466E1" w:rsidP="006466E1">
          <w:pPr>
            <w:pStyle w:val="Bezodstpw"/>
            <w:jc w:val="center"/>
            <w:rPr>
              <w:noProof/>
            </w:rPr>
          </w:pPr>
        </w:p>
      </w:tc>
    </w:tr>
  </w:tbl>
  <w:p w:rsidR="006466E1" w:rsidRPr="008F758E" w:rsidRDefault="006466E1" w:rsidP="006466E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466E1" w:rsidRPr="008F758E" w:rsidRDefault="006466E1" w:rsidP="006466E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466E1" w:rsidRPr="00D57C24" w:rsidRDefault="006466E1" w:rsidP="006466E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6466E1" w:rsidRDefault="006466E1" w:rsidP="006466E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66E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EBE" w:rsidRDefault="00DC0EBE">
      <w:r>
        <w:separator/>
      </w:r>
    </w:p>
  </w:footnote>
  <w:footnote w:type="continuationSeparator" w:id="0">
    <w:p w:rsidR="00DC0EBE" w:rsidRDefault="00DC0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FD0" w:rsidRDefault="00B12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66E1" w:rsidRPr="0062295F" w:rsidRDefault="006466E1" w:rsidP="006466E1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B12FD0" w:rsidRDefault="00B12FD0">
    <w:pPr>
      <w:pStyle w:val="Nagwek"/>
    </w:pPr>
  </w:p>
  <w:p w:rsidR="006466E1" w:rsidRDefault="006466E1">
    <w:pPr>
      <w:pStyle w:val="Nagwek"/>
    </w:pPr>
  </w:p>
  <w:p w:rsidR="006466E1" w:rsidRDefault="006466E1">
    <w:pPr>
      <w:pStyle w:val="Nagwek"/>
    </w:pPr>
  </w:p>
  <w:p w:rsidR="006466E1" w:rsidRDefault="006466E1">
    <w:pPr>
      <w:pStyle w:val="Nagwek"/>
    </w:pPr>
  </w:p>
  <w:p w:rsidR="006466E1" w:rsidRDefault="006466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FD0" w:rsidRDefault="00B12F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E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466E1"/>
    <w:rsid w:val="0069085C"/>
    <w:rsid w:val="006B27ED"/>
    <w:rsid w:val="00843263"/>
    <w:rsid w:val="00861E75"/>
    <w:rsid w:val="00986737"/>
    <w:rsid w:val="009D19BD"/>
    <w:rsid w:val="009F189D"/>
    <w:rsid w:val="00A80738"/>
    <w:rsid w:val="00B12FD0"/>
    <w:rsid w:val="00BB547B"/>
    <w:rsid w:val="00C236D3"/>
    <w:rsid w:val="00C659E2"/>
    <w:rsid w:val="00C82837"/>
    <w:rsid w:val="00CA3D66"/>
    <w:rsid w:val="00CB0802"/>
    <w:rsid w:val="00D665F5"/>
    <w:rsid w:val="00D7128F"/>
    <w:rsid w:val="00DC0EB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FD3CA81"/>
  <w15:chartTrackingRefBased/>
  <w15:docId w15:val="{24C31145-A56A-4616-809E-2AF13F3B9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466E1"/>
  </w:style>
  <w:style w:type="paragraph" w:styleId="Bezodstpw">
    <w:name w:val="No Spacing"/>
    <w:uiPriority w:val="1"/>
    <w:qFormat/>
    <w:rsid w:val="006466E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262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2023-10-19T12:08:00Z</cp:lastPrinted>
  <dcterms:created xsi:type="dcterms:W3CDTF">2023-10-19T12:08:00Z</dcterms:created>
  <dcterms:modified xsi:type="dcterms:W3CDTF">2023-10-19T12:08:00Z</dcterms:modified>
</cp:coreProperties>
</file>