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ED738" w14:textId="661974B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B133CC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C0FC2C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C8A83B6" w14:textId="77777777" w:rsidR="004B49A0" w:rsidRPr="006666C9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08EB8C67" w14:textId="77777777" w:rsidR="004B49A0" w:rsidRPr="006666C9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F75F022" w14:textId="77777777" w:rsidR="004B49A0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20544337" w14:textId="77777777" w:rsidR="004B49A0" w:rsidRPr="006666C9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5BA36620" w14:textId="77777777" w:rsidR="004B49A0" w:rsidRPr="006666C9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2691CEF7" w14:textId="77777777" w:rsidR="004B49A0" w:rsidRPr="006666C9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42BD9E71" w14:textId="77777777" w:rsidR="004B49A0" w:rsidRPr="006666C9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7F741E2D" w14:textId="77777777" w:rsidR="004B49A0" w:rsidRPr="006666C9" w:rsidRDefault="004B49A0" w:rsidP="004B49A0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17A546C2" w14:textId="24B6AF57" w:rsidR="004C0798" w:rsidRDefault="004B49A0" w:rsidP="004B49A0">
      <w:pPr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55321C7B" w14:textId="440F3D08" w:rsidR="008D2AB8" w:rsidRDefault="008D2AB8" w:rsidP="008D2AB8">
      <w:pPr>
        <w:spacing w:line="360" w:lineRule="auto"/>
      </w:pPr>
      <w:r>
        <w:t>Do: Nazwa i siedziba Zamawiającego:</w:t>
      </w:r>
    </w:p>
    <w:p w14:paraId="7E7B8800" w14:textId="77777777" w:rsidR="00F17F9D" w:rsidRPr="00F17F9D" w:rsidRDefault="00F17F9D" w:rsidP="008D2AB8">
      <w:pPr>
        <w:ind w:right="-110"/>
        <w:rPr>
          <w:b/>
        </w:rPr>
      </w:pPr>
      <w:r w:rsidRPr="00F17F9D">
        <w:rPr>
          <w:b/>
        </w:rPr>
        <w:t>Akademia Górniczo - Hutnicza</w:t>
      </w:r>
    </w:p>
    <w:p w14:paraId="641D68BA" w14:textId="77777777" w:rsidR="00F17F9D" w:rsidRPr="00F17F9D" w:rsidRDefault="00F17F9D" w:rsidP="008D2AB8">
      <w:pPr>
        <w:ind w:right="-110"/>
        <w:rPr>
          <w:b/>
        </w:rPr>
      </w:pPr>
      <w:r w:rsidRPr="00F17F9D">
        <w:rPr>
          <w:b/>
        </w:rPr>
        <w:t>im. Stanisława Staszica w Krakowie</w:t>
      </w:r>
    </w:p>
    <w:p w14:paraId="574783CE" w14:textId="77777777" w:rsidR="008D2AB8" w:rsidRDefault="00F17F9D" w:rsidP="008D2AB8">
      <w:pPr>
        <w:ind w:right="-110"/>
        <w:rPr>
          <w:b/>
        </w:rPr>
      </w:pPr>
      <w:r w:rsidRPr="00F17F9D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D9866AD" w14:textId="77777777" w:rsidR="008D2AB8" w:rsidRDefault="00F17F9D" w:rsidP="008D2AB8">
      <w:pPr>
        <w:ind w:right="-110"/>
        <w:rPr>
          <w:b/>
        </w:rPr>
      </w:pPr>
      <w:r w:rsidRPr="00F17F9D">
        <w:rPr>
          <w:b/>
        </w:rPr>
        <w:t>Al. Mickiewicza</w:t>
      </w:r>
      <w:r w:rsidR="008D2AB8">
        <w:rPr>
          <w:b/>
        </w:rPr>
        <w:t xml:space="preserve"> </w:t>
      </w:r>
      <w:r w:rsidRPr="00F17F9D">
        <w:rPr>
          <w:b/>
        </w:rPr>
        <w:t>30</w:t>
      </w:r>
      <w:r w:rsidR="008D2AB8">
        <w:rPr>
          <w:b/>
        </w:rPr>
        <w:t xml:space="preserve"> </w:t>
      </w:r>
    </w:p>
    <w:p w14:paraId="0AA7E9D2" w14:textId="77777777" w:rsidR="008D2AB8" w:rsidRDefault="00F17F9D" w:rsidP="008D2AB8">
      <w:pPr>
        <w:rPr>
          <w:b/>
        </w:rPr>
      </w:pPr>
      <w:r w:rsidRPr="00F17F9D">
        <w:rPr>
          <w:b/>
        </w:rPr>
        <w:t>30-059</w:t>
      </w:r>
      <w:r w:rsidR="008D2AB8">
        <w:rPr>
          <w:b/>
        </w:rPr>
        <w:t xml:space="preserve"> </w:t>
      </w:r>
      <w:r w:rsidRPr="00F17F9D">
        <w:rPr>
          <w:b/>
        </w:rPr>
        <w:t>Kraków</w:t>
      </w:r>
      <w:r w:rsidR="008D2AB8">
        <w:rPr>
          <w:b/>
        </w:rPr>
        <w:t xml:space="preserve">,  </w:t>
      </w:r>
    </w:p>
    <w:p w14:paraId="66C1D136" w14:textId="77777777" w:rsidR="008D2AB8" w:rsidRDefault="008D2AB8" w:rsidP="008D2AB8">
      <w:pPr>
        <w:ind w:firstLine="3969"/>
        <w:rPr>
          <w:b/>
        </w:rPr>
      </w:pPr>
    </w:p>
    <w:p w14:paraId="2AD52334" w14:textId="6D15FE05" w:rsidR="00FA2F38" w:rsidRDefault="008D2AB8" w:rsidP="00FA2F3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17F9D" w:rsidRPr="00F17F9D">
        <w:rPr>
          <w:b/>
        </w:rPr>
        <w:t xml:space="preserve">dostawa telefonów komórkowych (typ A - 10 sztuk; typ B - 6 sztuk; typ C - 6 sztuk; typ D - 6 sztuk; typ E - 4 sztuki) dla </w:t>
      </w:r>
      <w:proofErr w:type="spellStart"/>
      <w:r w:rsidR="00F17F9D" w:rsidRPr="00F17F9D">
        <w:rPr>
          <w:b/>
        </w:rPr>
        <w:t>WIEiT</w:t>
      </w:r>
      <w:proofErr w:type="spellEnd"/>
      <w:r w:rsidR="00F17F9D" w:rsidRPr="00F17F9D">
        <w:rPr>
          <w:b/>
        </w:rPr>
        <w:t xml:space="preserve"> - KC-zp.272-622/23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4C0798">
        <w:t xml:space="preserve"> </w:t>
      </w:r>
      <w: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C4EFE" w:rsidRPr="002A16E2" w14:paraId="53A1C5AE" w14:textId="77777777" w:rsidTr="00D22DE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0A0738" w14:textId="77777777" w:rsidR="008C4EFE" w:rsidRPr="002A16E2" w:rsidRDefault="008C4EFE" w:rsidP="00D22DE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C3B22E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23976973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B53959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65B344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419B30CA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AB9450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65C696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49803658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B19D3E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6EA341A" w14:textId="77777777" w:rsidR="008C4EFE" w:rsidRPr="002A16E2" w:rsidRDefault="008C4EFE" w:rsidP="00D22DE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11DDCED2" w14:textId="77777777" w:rsidR="008C4EFE" w:rsidRPr="002A16E2" w:rsidRDefault="008C4EFE" w:rsidP="00D22D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5540E0F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4ABF8AB" w14:textId="77777777" w:rsidR="008C4EFE" w:rsidRPr="002A16E2" w:rsidRDefault="008C4EFE" w:rsidP="00D22DE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546F79D5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C4EFE" w:rsidRPr="002A16E2" w14:paraId="681EE4CB" w14:textId="77777777" w:rsidTr="00D22DE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29943C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28641D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958DB7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6AA443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2C5EB5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39FA5A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463C2B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7EFF90" w14:textId="77777777" w:rsidR="008C4EFE" w:rsidRPr="002A16E2" w:rsidRDefault="008C4EFE" w:rsidP="00D22DE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C4EFE" w:rsidRPr="002A16E2" w14:paraId="5AC0BA84" w14:textId="77777777" w:rsidTr="00D22DE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C2368" w14:textId="77777777" w:rsidR="008C4EFE" w:rsidRPr="002A16E2" w:rsidRDefault="008C4EFE" w:rsidP="00D22DE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F03A" w14:textId="03551227" w:rsidR="008C4EFE" w:rsidRPr="00D21392" w:rsidRDefault="008C4EFE" w:rsidP="00D22DEF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Telefon komórkowy typ 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9152" w14:textId="77777777" w:rsidR="008C4EFE" w:rsidRPr="002A16E2" w:rsidRDefault="008C4EFE" w:rsidP="00D22DE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F618" w14:textId="358F9335" w:rsidR="008C4EFE" w:rsidRPr="002A16E2" w:rsidRDefault="008C4EFE" w:rsidP="00D22D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C193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E97C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4E2605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155DE9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</w:tr>
      <w:tr w:rsidR="008C4EFE" w:rsidRPr="002A16E2" w14:paraId="2B59E1F4" w14:textId="77777777" w:rsidTr="008C4EFE">
        <w:trPr>
          <w:trHeight w:val="5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C031FF" w14:textId="77777777" w:rsidR="008C4EFE" w:rsidRPr="002A16E2" w:rsidRDefault="008C4EFE" w:rsidP="00D22DE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8E3" w14:textId="2D31BA99" w:rsidR="008C4EFE" w:rsidRPr="00D21392" w:rsidRDefault="008C4EFE" w:rsidP="00D22DE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Telewizor komórkowy typ 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51B3" w14:textId="77777777" w:rsidR="008C4EFE" w:rsidRPr="002A16E2" w:rsidRDefault="008C4EFE" w:rsidP="00D22DE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67E11392" w14:textId="77777777" w:rsidR="008C4EFE" w:rsidRPr="002A16E2" w:rsidRDefault="008C4EFE" w:rsidP="00D22DE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B62F" w14:textId="42973EE1" w:rsidR="008C4EFE" w:rsidRPr="002A16E2" w:rsidRDefault="008C4EFE" w:rsidP="00D22D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035E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DBE7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7C13F2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15FB64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</w:tr>
      <w:tr w:rsidR="008C4EFE" w:rsidRPr="002A16E2" w14:paraId="76E9D3C7" w14:textId="77777777" w:rsidTr="00D22DE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203479" w14:textId="036E6844" w:rsidR="008C4EFE" w:rsidRPr="002A16E2" w:rsidRDefault="008C4EFE" w:rsidP="00D22DE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E12" w14:textId="690F4D69" w:rsidR="008C4EFE" w:rsidRDefault="008C4EFE" w:rsidP="00D22DE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Telefon komórkowy typ 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49C1" w14:textId="77777777" w:rsidR="008C4EFE" w:rsidRPr="002A16E2" w:rsidRDefault="008C4EFE" w:rsidP="00D22DE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5C8F" w14:textId="41D121EB" w:rsidR="008C4EFE" w:rsidRDefault="008C4EFE" w:rsidP="00D22D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C5EB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BEC1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D1F205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3E5FB0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</w:tr>
      <w:tr w:rsidR="008C4EFE" w:rsidRPr="002A16E2" w14:paraId="0CC7B319" w14:textId="77777777" w:rsidTr="00D22DE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9BC68E" w14:textId="642E7DE7" w:rsidR="008C4EFE" w:rsidRDefault="008C4EFE" w:rsidP="00D22DE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FC8B" w14:textId="2E4B6AA6" w:rsidR="008C4EFE" w:rsidRDefault="008C4EFE" w:rsidP="00D22DE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Telefon komórkowy typ 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3ADB" w14:textId="77777777" w:rsidR="008C4EFE" w:rsidRPr="002A16E2" w:rsidRDefault="008C4EFE" w:rsidP="00D22DE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E602" w14:textId="0F4F8910" w:rsidR="008C4EFE" w:rsidRDefault="008C4EFE" w:rsidP="00D22D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BDB4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A092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49D662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2432B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</w:tr>
      <w:tr w:rsidR="008C4EFE" w:rsidRPr="002A16E2" w14:paraId="61D4973F" w14:textId="77777777" w:rsidTr="00D22DE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717BD7" w14:textId="33BB3995" w:rsidR="008C4EFE" w:rsidRDefault="008C4EFE" w:rsidP="00D22DE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A6A5" w14:textId="090AE256" w:rsidR="008C4EFE" w:rsidRDefault="008C4EFE" w:rsidP="00D22DE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Telefon komórkowy typ 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E2FA" w14:textId="77777777" w:rsidR="008C4EFE" w:rsidRPr="002A16E2" w:rsidRDefault="008C4EFE" w:rsidP="00D22DE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8543" w14:textId="486B9473" w:rsidR="008C4EFE" w:rsidRDefault="008C4EFE" w:rsidP="00D22D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sztuki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1928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E7C0" w14:textId="77777777" w:rsidR="008C4EFE" w:rsidRPr="002A16E2" w:rsidRDefault="008C4EFE" w:rsidP="00D22DE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8E90E3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5909AA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</w:tr>
      <w:tr w:rsidR="008C4EFE" w:rsidRPr="002A16E2" w14:paraId="59A36513" w14:textId="77777777" w:rsidTr="00D22DE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3E1114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  <w:p w14:paraId="1221F207" w14:textId="77777777" w:rsidR="008C4EFE" w:rsidRDefault="008C4EFE" w:rsidP="00D22DE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B4EAE24" w14:textId="77777777" w:rsidR="008C4EFE" w:rsidRPr="002A16E2" w:rsidRDefault="008C4EFE" w:rsidP="00D22DE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6C60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F97BCA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0EB0DB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</w:tr>
      <w:tr w:rsidR="008C4EFE" w:rsidRPr="002A16E2" w14:paraId="4D4FA4F7" w14:textId="77777777" w:rsidTr="00D22DE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69677C" w14:textId="77777777" w:rsidR="008C4EFE" w:rsidRPr="002A16E2" w:rsidRDefault="008C4EFE" w:rsidP="00D22DE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2B3FB3B" w14:textId="77777777" w:rsidR="008C4EFE" w:rsidRPr="002A16E2" w:rsidRDefault="008C4EFE" w:rsidP="00D22DE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D196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AA4874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AA3F69" w14:textId="77777777" w:rsidR="008C4EFE" w:rsidRPr="002A16E2" w:rsidRDefault="008C4EFE" w:rsidP="00D22DE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F4ED9BB" w14:textId="59BF148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63164">
        <w:rPr>
          <w:b/>
          <w:bCs/>
        </w:rPr>
        <w:t>………</w:t>
      </w:r>
      <w:r w:rsidR="004C0798" w:rsidRPr="00A63164">
        <w:rPr>
          <w:b/>
          <w:bCs/>
        </w:rPr>
        <w:t xml:space="preserve"> dni od daty podpisania umowy</w:t>
      </w:r>
      <w:r w:rsidR="00A63164">
        <w:t xml:space="preserve"> </w:t>
      </w:r>
      <w:r w:rsidRPr="0022732C">
        <w:rPr>
          <w:i/>
          <w:highlight w:val="yellow"/>
        </w:rPr>
        <w:t>(kryterium oceny ofert)</w:t>
      </w:r>
    </w:p>
    <w:p w14:paraId="0F03DF09" w14:textId="407CA4C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A63164">
        <w:rPr>
          <w:b/>
          <w:bCs/>
        </w:rPr>
        <w:t>…………</w:t>
      </w:r>
      <w:r w:rsidR="004C0798" w:rsidRPr="00A63164">
        <w:rPr>
          <w:b/>
          <w:bCs/>
        </w:rPr>
        <w:t xml:space="preserve"> miesięcy</w:t>
      </w:r>
      <w:r w:rsidR="004C0798">
        <w:t xml:space="preserve"> </w:t>
      </w:r>
      <w:r w:rsidRPr="004C0798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29018BD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1BAE5BE" w14:textId="77777777" w:rsidR="00C34EB4" w:rsidRDefault="008D2AB8" w:rsidP="00C34EB4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C34EB4"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0138FB9" w14:textId="77777777" w:rsidR="008D2AB8" w:rsidRDefault="008D2AB8" w:rsidP="008D2AB8">
      <w:pPr>
        <w:jc w:val="both"/>
        <w:rPr>
          <w:sz w:val="18"/>
          <w:szCs w:val="18"/>
        </w:rPr>
      </w:pPr>
    </w:p>
    <w:p w14:paraId="1B6309C5" w14:textId="1B59B586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D41235D" w14:textId="520B9F9A" w:rsidR="006B7C72" w:rsidRPr="00730EFE" w:rsidRDefault="006B7C72" w:rsidP="006B7C7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 w:rsidR="008B5727">
        <w:rPr>
          <w:color w:val="000000"/>
          <w:sz w:val="22"/>
          <w:szCs w:val="22"/>
          <w:lang w:eastAsia="ar-SA"/>
        </w:rPr>
        <w:t>wskazany w SWZ.</w:t>
      </w:r>
    </w:p>
    <w:p w14:paraId="26F684E6" w14:textId="77777777" w:rsidR="006B7C72" w:rsidRPr="001D671E" w:rsidRDefault="006B7C72" w:rsidP="006B7C7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A55246D" w14:textId="77777777" w:rsidR="006B7C72" w:rsidRDefault="006B7C72" w:rsidP="006B7C7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633E45" w14:textId="77777777" w:rsidR="006B7C72" w:rsidRDefault="006B7C72" w:rsidP="006B7C7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589A48" w14:textId="77777777" w:rsidR="006B7C72" w:rsidRDefault="006B7C72" w:rsidP="006B7C7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23A55A" w14:textId="77777777" w:rsidR="006B7C72" w:rsidRPr="001D671E" w:rsidRDefault="006B7C72" w:rsidP="006B7C7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7C72" w:rsidRPr="00FE545C" w14:paraId="2EFCB9D8" w14:textId="77777777" w:rsidTr="00D22D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B6ECD" w14:textId="77777777" w:rsidR="006B7C72" w:rsidRPr="00FE545C" w:rsidRDefault="006B7C72" w:rsidP="00D22D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660BF" w14:textId="77777777" w:rsidR="006B7C72" w:rsidRPr="00FE545C" w:rsidRDefault="006B7C72" w:rsidP="00D22D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45A7B05" w14:textId="77777777" w:rsidR="006B7C72" w:rsidRPr="00FE545C" w:rsidRDefault="006B7C72" w:rsidP="00D22D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E3D91" w14:textId="77777777" w:rsidR="006B7C72" w:rsidRPr="00FE545C" w:rsidRDefault="006B7C72" w:rsidP="00D22D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B7C72" w:rsidRPr="00FE545C" w14:paraId="3AA1EA62" w14:textId="77777777" w:rsidTr="00D22D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268F7" w14:textId="77777777" w:rsidR="006B7C72" w:rsidRPr="00FE545C" w:rsidRDefault="006B7C72" w:rsidP="00D22D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88E0" w14:textId="77777777" w:rsidR="006B7C72" w:rsidRPr="00FE545C" w:rsidRDefault="006B7C72" w:rsidP="00D22D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CB53D" w14:textId="77777777" w:rsidR="006B7C72" w:rsidRPr="00FE545C" w:rsidRDefault="006B7C72" w:rsidP="00D22D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B7C72" w:rsidRPr="00FE545C" w14:paraId="769FB87D" w14:textId="77777777" w:rsidTr="00D22D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989F0" w14:textId="77777777" w:rsidR="006B7C72" w:rsidRPr="00FE545C" w:rsidRDefault="006B7C72" w:rsidP="00D22D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DC24F" w14:textId="77777777" w:rsidR="006B7C72" w:rsidRPr="00FE545C" w:rsidRDefault="006B7C72" w:rsidP="00D22D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42FF0" w14:textId="77777777" w:rsidR="006B7C72" w:rsidRPr="00FE545C" w:rsidRDefault="006B7C72" w:rsidP="00D22D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8759D5A" w14:textId="77777777" w:rsidR="006B7C72" w:rsidRDefault="006B7C72" w:rsidP="006B7C7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14:paraId="03226EF9" w14:textId="77777777" w:rsidR="006B7C72" w:rsidRPr="00D638CC" w:rsidRDefault="006B7C72" w:rsidP="006B7C7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B0801CD" w14:textId="77777777" w:rsidR="006B7C72" w:rsidRPr="002F276A" w:rsidRDefault="006B7C72" w:rsidP="006B7C7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D39E9EB" w14:textId="77777777" w:rsidR="006B7C72" w:rsidRPr="002F276A" w:rsidRDefault="006B7C72" w:rsidP="006B7C7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1CFC20D" w14:textId="77777777" w:rsidR="006B7C72" w:rsidRPr="002F276A" w:rsidRDefault="006B7C72" w:rsidP="006B7C7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5432DA" w14:textId="77777777" w:rsidR="006B7C72" w:rsidRPr="002F276A" w:rsidRDefault="006B7C72" w:rsidP="006B7C7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B2FD5FF" w14:textId="77777777" w:rsidR="006B7C72" w:rsidRPr="002F276A" w:rsidRDefault="006B7C72" w:rsidP="006B7C7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5317AB1" w14:textId="77777777" w:rsidR="006B7C72" w:rsidRDefault="006B7C72" w:rsidP="006B7C7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63CB716" w14:textId="77777777" w:rsidR="006B7C72" w:rsidRDefault="006B7C72" w:rsidP="006B7C7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489837" w14:textId="77777777" w:rsidR="006B7C72" w:rsidRDefault="006B7C72" w:rsidP="006B7C7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6044BEC" w14:textId="77777777" w:rsidR="006B7C72" w:rsidRDefault="006B7C72" w:rsidP="006B7C7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DE183AF" w14:textId="77777777" w:rsidR="006B7C72" w:rsidRDefault="006B7C72" w:rsidP="006B7C7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F85C071" w14:textId="77777777" w:rsidR="006B7C72" w:rsidRDefault="006B7C72" w:rsidP="006B7C7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934903B" w14:textId="77777777" w:rsidR="006B7C72" w:rsidRDefault="006B7C72" w:rsidP="006B7C7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8E17D3" w14:textId="77777777" w:rsidR="006B7C72" w:rsidRPr="000B45FE" w:rsidRDefault="006B7C72" w:rsidP="006B7C7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634E52C" w14:textId="77777777" w:rsidR="006B7C72" w:rsidRDefault="006B7C72" w:rsidP="006B7C72">
      <w:pPr>
        <w:jc w:val="both"/>
        <w:rPr>
          <w:sz w:val="22"/>
          <w:szCs w:val="22"/>
        </w:rPr>
      </w:pPr>
    </w:p>
    <w:p w14:paraId="6648BBEC" w14:textId="77777777" w:rsidR="006B7C72" w:rsidRDefault="006B7C72" w:rsidP="006B7C72">
      <w:pPr>
        <w:jc w:val="both"/>
        <w:rPr>
          <w:sz w:val="22"/>
          <w:szCs w:val="22"/>
        </w:rPr>
      </w:pPr>
    </w:p>
    <w:p w14:paraId="0F5E3F27" w14:textId="77777777" w:rsidR="006B7C72" w:rsidRPr="00927A63" w:rsidRDefault="006B7C72" w:rsidP="006B7C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D7B4634" w14:textId="77777777" w:rsidR="006B7C72" w:rsidRDefault="006B7C72" w:rsidP="00FE545C">
      <w:pPr>
        <w:rPr>
          <w:b/>
          <w:sz w:val="22"/>
          <w:szCs w:val="22"/>
          <w:u w:val="single"/>
        </w:rPr>
      </w:pPr>
    </w:p>
    <w:p w14:paraId="4AABC99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D8100" w14:textId="77777777" w:rsidR="000C4396" w:rsidRDefault="000C4396">
      <w:r>
        <w:separator/>
      </w:r>
    </w:p>
  </w:endnote>
  <w:endnote w:type="continuationSeparator" w:id="0">
    <w:p w14:paraId="4BA090B4" w14:textId="77777777" w:rsidR="000C4396" w:rsidRDefault="000C4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E1E4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9F4C9" w14:textId="77777777" w:rsidR="000C4396" w:rsidRDefault="000C4396">
      <w:r>
        <w:separator/>
      </w:r>
    </w:p>
  </w:footnote>
  <w:footnote w:type="continuationSeparator" w:id="0">
    <w:p w14:paraId="4E7C7DED" w14:textId="77777777" w:rsidR="000C4396" w:rsidRDefault="000C4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265D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CFBC03D" w14:textId="34E5DBE9" w:rsidR="00A63164" w:rsidRPr="00FD5BDE" w:rsidRDefault="005240B6" w:rsidP="00A63164">
    <w:pPr>
      <w:widowControl w:val="0"/>
      <w:tabs>
        <w:tab w:val="center" w:pos="4536"/>
        <w:tab w:val="right" w:pos="9072"/>
      </w:tabs>
      <w:rPr>
        <w:noProof/>
        <w:sz w:val="20"/>
        <w:szCs w:val="20"/>
      </w:rPr>
    </w:pPr>
    <w:r>
      <w:rPr>
        <w:noProof/>
        <w:sz w:val="20"/>
        <w:szCs w:val="20"/>
      </w:rPr>
      <w:pict w14:anchorId="1C4137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62.25pt;visibility:visible;mso-wrap-style:square">
          <v:imagedata r:id="rId1" o:title="Zasady promocji i oznakowania projektów w Programie - umowy "/>
          <o:lock v:ext="edit" aspectratio="f"/>
        </v:shape>
      </w:pict>
    </w:r>
  </w:p>
  <w:p w14:paraId="310A8C3F" w14:textId="77777777" w:rsidR="00A63164" w:rsidRPr="00FD5BDE" w:rsidRDefault="00A63164" w:rsidP="00A63164">
    <w:pPr>
      <w:jc w:val="center"/>
      <w:rPr>
        <w:sz w:val="18"/>
        <w:szCs w:val="18"/>
      </w:rPr>
    </w:pPr>
    <w:r w:rsidRPr="00FD5BDE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3962BEDF" w14:textId="77777777" w:rsidR="00A63164" w:rsidRDefault="00A63164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46965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70462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3058411">
    <w:abstractNumId w:val="0"/>
  </w:num>
  <w:num w:numId="4" w16cid:durableId="1874731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396"/>
    <w:rsid w:val="00012286"/>
    <w:rsid w:val="000704FC"/>
    <w:rsid w:val="00071CCC"/>
    <w:rsid w:val="000B731D"/>
    <w:rsid w:val="000C439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49A0"/>
    <w:rsid w:val="004B7300"/>
    <w:rsid w:val="004C0798"/>
    <w:rsid w:val="004C6753"/>
    <w:rsid w:val="005240B6"/>
    <w:rsid w:val="00595C87"/>
    <w:rsid w:val="005D2C65"/>
    <w:rsid w:val="005E6D94"/>
    <w:rsid w:val="0063384F"/>
    <w:rsid w:val="00643C6F"/>
    <w:rsid w:val="00646202"/>
    <w:rsid w:val="0065290F"/>
    <w:rsid w:val="006815F6"/>
    <w:rsid w:val="006B7C72"/>
    <w:rsid w:val="007748F0"/>
    <w:rsid w:val="007A4321"/>
    <w:rsid w:val="00833933"/>
    <w:rsid w:val="00853083"/>
    <w:rsid w:val="008B2F0C"/>
    <w:rsid w:val="008B4928"/>
    <w:rsid w:val="008B5727"/>
    <w:rsid w:val="008C4EFE"/>
    <w:rsid w:val="008D2AB8"/>
    <w:rsid w:val="008F1C66"/>
    <w:rsid w:val="00970FE4"/>
    <w:rsid w:val="00A0022B"/>
    <w:rsid w:val="00A346FE"/>
    <w:rsid w:val="00A47B4D"/>
    <w:rsid w:val="00A63164"/>
    <w:rsid w:val="00A83018"/>
    <w:rsid w:val="00B774DC"/>
    <w:rsid w:val="00C34EB4"/>
    <w:rsid w:val="00C969A6"/>
    <w:rsid w:val="00CA7D36"/>
    <w:rsid w:val="00D24208"/>
    <w:rsid w:val="00D36F96"/>
    <w:rsid w:val="00D60C38"/>
    <w:rsid w:val="00D66893"/>
    <w:rsid w:val="00D90ACB"/>
    <w:rsid w:val="00DC1500"/>
    <w:rsid w:val="00E44371"/>
    <w:rsid w:val="00E949B0"/>
    <w:rsid w:val="00EC0BEA"/>
    <w:rsid w:val="00F00591"/>
    <w:rsid w:val="00F17F9D"/>
    <w:rsid w:val="00F51688"/>
    <w:rsid w:val="00F53146"/>
    <w:rsid w:val="00F91018"/>
    <w:rsid w:val="00FA0F30"/>
    <w:rsid w:val="00FA2F38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8EC5F7"/>
  <w15:chartTrackingRefBased/>
  <w15:docId w15:val="{E1968E6B-B605-421C-86C9-124DC9A4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576</Words>
  <Characters>4433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2023-10-13T11:13:00Z</dcterms:created>
  <dcterms:modified xsi:type="dcterms:W3CDTF">2023-10-13T11:13:00Z</dcterms:modified>
</cp:coreProperties>
</file>