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00BB0" w14:textId="2F82B2CC" w:rsidR="009475A8" w:rsidRPr="006059FC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6059FC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Załącznik nr </w:t>
      </w:r>
      <w:r w:rsidR="007A05E7" w:rsidRPr="006059FC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2</w:t>
      </w:r>
    </w:p>
    <w:p w14:paraId="092D17BD" w14:textId="77777777" w:rsidR="008F3D36" w:rsidRPr="006059FC" w:rsidRDefault="008F3D36" w:rsidP="008F3D36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szCs w:val="20"/>
          <w:lang w:eastAsia="pl-PL"/>
        </w:rPr>
      </w:pPr>
      <w:r w:rsidRPr="006059FC">
        <w:rPr>
          <w:rFonts w:asciiTheme="minorHAnsi" w:eastAsia="Times New Roman" w:hAnsiTheme="minorHAnsi" w:cstheme="minorHAnsi"/>
          <w:b/>
          <w:color w:val="000000"/>
          <w:sz w:val="20"/>
          <w:szCs w:val="20"/>
          <w:lang w:eastAsia="pl-PL"/>
        </w:rPr>
        <w:t xml:space="preserve">Zamawiający </w:t>
      </w:r>
    </w:p>
    <w:p w14:paraId="21F45500" w14:textId="77777777" w:rsidR="008F3D36" w:rsidRPr="006059FC" w:rsidRDefault="008F3D36" w:rsidP="008F3D36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>Akademia Górniczo-Hutnicza</w:t>
      </w:r>
    </w:p>
    <w:p w14:paraId="356DA257" w14:textId="77777777" w:rsidR="008F3D36" w:rsidRPr="006059FC" w:rsidRDefault="008F3D36" w:rsidP="008F3D36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im. St. Staszica w Krakowie</w:t>
      </w:r>
    </w:p>
    <w:p w14:paraId="0964B870" w14:textId="63941143" w:rsidR="008F3D36" w:rsidRPr="006059FC" w:rsidRDefault="008F3D36" w:rsidP="006059FC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Al. Mickiewicza 30, </w:t>
      </w:r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  <w:t>30-059 Kraków</w:t>
      </w:r>
    </w:p>
    <w:p w14:paraId="7804677E" w14:textId="77777777" w:rsidR="008F3D36" w:rsidRPr="006059FC" w:rsidRDefault="008F3D36" w:rsidP="008F3D36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6059FC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Wykonawca: </w:t>
      </w:r>
    </w:p>
    <w:p w14:paraId="5C033F90" w14:textId="77777777" w:rsidR="008F3D36" w:rsidRPr="006059FC" w:rsidRDefault="008F3D36" w:rsidP="008F3D36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………………………………………………………………………………………………………..</w:t>
      </w:r>
    </w:p>
    <w:p w14:paraId="03AA5BA5" w14:textId="77777777" w:rsidR="008F3D36" w:rsidRPr="006059FC" w:rsidRDefault="008F3D36" w:rsidP="008F3D36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6059FC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6059FC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CEiDG</w:t>
      </w:r>
      <w:proofErr w:type="spellEnd"/>
      <w:r w:rsidRPr="006059FC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)</w:t>
      </w:r>
    </w:p>
    <w:p w14:paraId="398A84BC" w14:textId="77777777" w:rsidR="008F3D36" w:rsidRPr="006059FC" w:rsidRDefault="008F3D36" w:rsidP="008F3D36">
      <w:pPr>
        <w:spacing w:after="0" w:line="240" w:lineRule="auto"/>
        <w:rPr>
          <w:rFonts w:asciiTheme="minorHAnsi" w:eastAsia="Times New Roman" w:hAnsiTheme="minorHAnsi" w:cstheme="minorHAnsi"/>
          <w:sz w:val="20"/>
          <w:szCs w:val="20"/>
          <w:u w:val="single"/>
          <w:lang w:eastAsia="pl-PL"/>
        </w:rPr>
      </w:pPr>
      <w:r w:rsidRPr="006059FC">
        <w:rPr>
          <w:rFonts w:asciiTheme="minorHAnsi" w:eastAsia="Times New Roman" w:hAnsiTheme="minorHAnsi" w:cstheme="minorHAnsi"/>
          <w:sz w:val="20"/>
          <w:szCs w:val="20"/>
          <w:u w:val="single"/>
          <w:lang w:eastAsia="pl-PL"/>
        </w:rPr>
        <w:t>reprezentowany przez:</w:t>
      </w:r>
    </w:p>
    <w:p w14:paraId="1212F831" w14:textId="77777777" w:rsidR="008F3D36" w:rsidRPr="006059FC" w:rsidRDefault="008F3D36" w:rsidP="008F3D36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………………………………………………………………………………………………………..</w:t>
      </w:r>
    </w:p>
    <w:p w14:paraId="7CC825BF" w14:textId="77777777" w:rsidR="008F3D36" w:rsidRPr="006059FC" w:rsidRDefault="008F3D36" w:rsidP="008F3D36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6059FC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(imię, nazwisko, stanowisko/podstawa do reprezentacji)</w:t>
      </w:r>
    </w:p>
    <w:p w14:paraId="255D0833" w14:textId="77777777" w:rsidR="008F3D36" w:rsidRPr="006059FC" w:rsidRDefault="008F3D36" w:rsidP="008F3D36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6059FC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 xml:space="preserve">Oświadczenie wykonawcy </w:t>
      </w:r>
    </w:p>
    <w:p w14:paraId="7D105115" w14:textId="77777777" w:rsidR="008F3D36" w:rsidRPr="006059FC" w:rsidRDefault="008F3D36" w:rsidP="008F3D36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6059FC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76039A8C" w14:textId="77777777" w:rsidR="008F3D36" w:rsidRPr="006059FC" w:rsidRDefault="008F3D36" w:rsidP="008F3D36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6059FC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6059FC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6059FC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034CD9E2" w14:textId="77777777" w:rsidR="008F3D36" w:rsidRPr="006059FC" w:rsidRDefault="008F3D36" w:rsidP="008F3D36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6059FC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64F71AB" w14:textId="77777777" w:rsidR="008F3D36" w:rsidRPr="006059FC" w:rsidRDefault="008F3D36" w:rsidP="008F3D36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Na potrzeby postępowania o udzielenie zamówienia publicznego </w:t>
      </w:r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  <w:t xml:space="preserve">pn. </w:t>
      </w:r>
      <w:r w:rsidR="005A0513" w:rsidRPr="006059FC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dostawa telefonów komórkowych (typ A - 10 sztuk; typ B - 6 sztuk; typ C - 6 sztuk; typ D - 6 sztuk; typ E - 4 sztuki) dla </w:t>
      </w:r>
      <w:proofErr w:type="spellStart"/>
      <w:r w:rsidR="005A0513" w:rsidRPr="006059FC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WIEiT</w:t>
      </w:r>
      <w:proofErr w:type="spellEnd"/>
      <w:r w:rsidR="005A0513" w:rsidRPr="006059FC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- KC-zp.272-622/23</w:t>
      </w:r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prowadzonego przez </w:t>
      </w:r>
      <w:r w:rsidRPr="006059FC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Akademia Górniczo–Hutnicza im. Stanisława Staszica w Krakowie</w:t>
      </w:r>
      <w:r w:rsidRPr="006059FC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, </w:t>
      </w:r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>oświadczam, co następuje:</w:t>
      </w:r>
    </w:p>
    <w:p w14:paraId="20C87A4D" w14:textId="77777777" w:rsidR="008F3D36" w:rsidRPr="006059FC" w:rsidRDefault="008F3D36" w:rsidP="008F3D36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6059FC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OŚWIADCZENIA DOTYCZĄCE WYKONAWCY:</w:t>
      </w:r>
    </w:p>
    <w:p w14:paraId="4608A9E6" w14:textId="77777777" w:rsidR="008F3D36" w:rsidRPr="006059F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>Pzp</w:t>
      </w:r>
      <w:proofErr w:type="spellEnd"/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556AB2CC" w14:textId="77777777" w:rsidR="008F3D36" w:rsidRPr="006059F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6059FC">
        <w:rPr>
          <w:rFonts w:asciiTheme="minorHAnsi" w:hAnsiTheme="minorHAnsi" w:cstheme="minorHAnsi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ustawy </w:t>
      </w:r>
      <w:proofErr w:type="spellStart"/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>Pzp</w:t>
      </w:r>
      <w:proofErr w:type="spellEnd"/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>.</w:t>
      </w:r>
    </w:p>
    <w:p w14:paraId="795A1891" w14:textId="77777777" w:rsidR="008F3D36" w:rsidRPr="006059F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6059FC">
        <w:rPr>
          <w:rFonts w:asciiTheme="minorHAnsi" w:eastAsia="Times New Roman" w:hAnsiTheme="minorHAnsi" w:cstheme="minorHAnsi"/>
          <w:sz w:val="20"/>
          <w:szCs w:val="20"/>
          <w:vertAlign w:val="superscript"/>
          <w:lang w:eastAsia="pl-PL"/>
        </w:rPr>
        <w:footnoteReference w:id="1"/>
      </w:r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ustawy </w:t>
      </w:r>
      <w:proofErr w:type="spellStart"/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>Pzp</w:t>
      </w:r>
      <w:proofErr w:type="spellEnd"/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>Pzp</w:t>
      </w:r>
      <w:proofErr w:type="spellEnd"/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podjąłem następujące środki naprawcze</w:t>
      </w:r>
      <w:r w:rsidRPr="006059FC">
        <w:rPr>
          <w:rFonts w:asciiTheme="minorHAnsi" w:eastAsia="Times New Roman" w:hAnsiTheme="minorHAnsi" w:cstheme="minorHAnsi"/>
          <w:sz w:val="20"/>
          <w:szCs w:val="20"/>
          <w:vertAlign w:val="superscript"/>
          <w:lang w:eastAsia="pl-PL"/>
        </w:rPr>
        <w:footnoteReference w:id="2"/>
      </w:r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>:</w:t>
      </w:r>
      <w:r w:rsidRPr="006059FC">
        <w:rPr>
          <w:rFonts w:asciiTheme="minorHAnsi" w:eastAsia="Times New Roman" w:hAnsiTheme="minorHAnsi" w:cstheme="minorHAnsi"/>
          <w:sz w:val="20"/>
          <w:szCs w:val="20"/>
          <w:vertAlign w:val="superscript"/>
          <w:lang w:eastAsia="pl-PL"/>
        </w:rPr>
        <w:t xml:space="preserve"> </w:t>
      </w:r>
    </w:p>
    <w:p w14:paraId="52B1A9EA" w14:textId="1A30F783" w:rsidR="008F3D36" w:rsidRPr="006059FC" w:rsidRDefault="008F3D36" w:rsidP="008F3D36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D05851" w14:textId="77777777" w:rsidR="008F3D36" w:rsidRPr="006059F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7D8DAE4" w14:textId="77777777" w:rsidR="008F3D36" w:rsidRPr="006059FC" w:rsidRDefault="008F3D36" w:rsidP="008F3D36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059FC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OŚWIADCZENIE DOTYCZĄCE PODANYCH INFORMACJI:</w:t>
      </w:r>
    </w:p>
    <w:p w14:paraId="655230E5" w14:textId="77777777" w:rsidR="008F3D36" w:rsidRPr="006059FC" w:rsidRDefault="008F3D36" w:rsidP="008F3D36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6059FC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D2AB9C1" w14:textId="77777777" w:rsidR="008F3D36" w:rsidRPr="006059FC" w:rsidRDefault="008F3D36" w:rsidP="008F3D36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0B24DE8F" w14:textId="77777777" w:rsidR="008F3D36" w:rsidRPr="006059FC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  <w:szCs w:val="20"/>
        </w:rPr>
      </w:pPr>
      <w:r w:rsidRPr="006059FC">
        <w:rPr>
          <w:rFonts w:asciiTheme="minorHAnsi" w:hAnsiTheme="minorHAnsi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20F0F5E5" w14:textId="44120F48" w:rsidR="005103B9" w:rsidRPr="006059FC" w:rsidRDefault="008F3D36" w:rsidP="007A05E7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szCs w:val="20"/>
          <w:highlight w:val="yellow"/>
          <w:lang w:eastAsia="pl-PL"/>
        </w:rPr>
      </w:pPr>
      <w:r w:rsidRPr="006059FC">
        <w:rPr>
          <w:rFonts w:asciiTheme="minorHAnsi" w:hAnsiTheme="minorHAnsi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5103B9" w:rsidRPr="006059FC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8BACC" w14:textId="77777777" w:rsidR="0063333C" w:rsidRDefault="0063333C" w:rsidP="0038231F">
      <w:pPr>
        <w:spacing w:after="0" w:line="240" w:lineRule="auto"/>
      </w:pPr>
      <w:r>
        <w:separator/>
      </w:r>
    </w:p>
  </w:endnote>
  <w:endnote w:type="continuationSeparator" w:id="0">
    <w:p w14:paraId="61633DD6" w14:textId="77777777" w:rsidR="0063333C" w:rsidRDefault="006333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68A7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D6B3BD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E830E" w14:textId="77777777" w:rsidR="0063333C" w:rsidRDefault="0063333C" w:rsidP="0038231F">
      <w:pPr>
        <w:spacing w:after="0" w:line="240" w:lineRule="auto"/>
      </w:pPr>
      <w:r>
        <w:separator/>
      </w:r>
    </w:p>
  </w:footnote>
  <w:footnote w:type="continuationSeparator" w:id="0">
    <w:p w14:paraId="67614F89" w14:textId="77777777" w:rsidR="0063333C" w:rsidRDefault="0063333C" w:rsidP="0038231F">
      <w:pPr>
        <w:spacing w:after="0" w:line="240" w:lineRule="auto"/>
      </w:pPr>
      <w:r>
        <w:continuationSeparator/>
      </w:r>
    </w:p>
  </w:footnote>
  <w:footnote w:id="1">
    <w:p w14:paraId="7AC5C181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F9D6E06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AA425" w14:textId="0AF2A858" w:rsidR="006059FC" w:rsidRPr="006059FC" w:rsidRDefault="006059FC" w:rsidP="006059FC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noProof/>
        <w:sz w:val="20"/>
        <w:szCs w:val="20"/>
        <w:lang w:eastAsia="pl-PL"/>
      </w:rPr>
    </w:pPr>
    <w:r w:rsidRPr="006059FC">
      <w:rPr>
        <w:rFonts w:ascii="Times New Roman" w:eastAsia="Times New Roman" w:hAnsi="Times New Roman"/>
        <w:noProof/>
        <w:sz w:val="20"/>
        <w:szCs w:val="20"/>
        <w:lang w:eastAsia="pl-PL"/>
      </w:rPr>
      <w:pict w14:anchorId="4B35A3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53.75pt;height:62.25pt;visibility:visible;mso-wrap-style:square">
          <v:imagedata r:id="rId1" o:title="Zasady promocji i oznakowania projektów w Programie - umowy "/>
          <o:lock v:ext="edit" aspectratio="f"/>
        </v:shape>
      </w:pict>
    </w:r>
  </w:p>
  <w:p w14:paraId="700817B3" w14:textId="77777777" w:rsidR="006059FC" w:rsidRPr="006059FC" w:rsidRDefault="006059FC" w:rsidP="006059FC">
    <w:pPr>
      <w:spacing w:after="0" w:line="240" w:lineRule="auto"/>
      <w:jc w:val="center"/>
      <w:rPr>
        <w:rFonts w:ascii="Times New Roman" w:eastAsia="Times New Roman" w:hAnsi="Times New Roman"/>
        <w:sz w:val="18"/>
        <w:szCs w:val="18"/>
        <w:lang w:eastAsia="pl-PL"/>
      </w:rPr>
    </w:pPr>
    <w:r w:rsidRPr="006059FC">
      <w:rPr>
        <w:rFonts w:ascii="Times New Roman" w:eastAsia="Times New Roman" w:hAnsi="Times New Roman"/>
        <w:sz w:val="18"/>
        <w:szCs w:val="18"/>
        <w:lang w:eastAsia="pl-PL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34B1E2D3" w14:textId="77777777" w:rsidR="005A0513" w:rsidRPr="006059FC" w:rsidRDefault="005A0513" w:rsidP="006059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6420019">
    <w:abstractNumId w:val="7"/>
  </w:num>
  <w:num w:numId="2" w16cid:durableId="33311538">
    <w:abstractNumId w:val="0"/>
  </w:num>
  <w:num w:numId="3" w16cid:durableId="245305090">
    <w:abstractNumId w:val="6"/>
  </w:num>
  <w:num w:numId="4" w16cid:durableId="1655714577">
    <w:abstractNumId w:val="9"/>
  </w:num>
  <w:num w:numId="5" w16cid:durableId="1173884902">
    <w:abstractNumId w:val="8"/>
  </w:num>
  <w:num w:numId="6" w16cid:durableId="521937763">
    <w:abstractNumId w:val="5"/>
  </w:num>
  <w:num w:numId="7" w16cid:durableId="1139304006">
    <w:abstractNumId w:val="1"/>
  </w:num>
  <w:num w:numId="8" w16cid:durableId="1674795625">
    <w:abstractNumId w:val="3"/>
  </w:num>
  <w:num w:numId="9" w16cid:durableId="930283531">
    <w:abstractNumId w:val="2"/>
  </w:num>
  <w:num w:numId="10" w16cid:durableId="1267033536">
    <w:abstractNumId w:val="4"/>
  </w:num>
  <w:num w:numId="11" w16cid:durableId="876161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333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0513"/>
    <w:rsid w:val="005C39CA"/>
    <w:rsid w:val="005E176A"/>
    <w:rsid w:val="006059FC"/>
    <w:rsid w:val="0063333C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05E7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8E3CE0"/>
  <w15:chartTrackingRefBased/>
  <w15:docId w15:val="{2D8FC050-5EB9-492F-B83B-93BAE570D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2023-10-13T10:50:00Z</dcterms:created>
  <dcterms:modified xsi:type="dcterms:W3CDTF">2023-10-13T10:50:00Z</dcterms:modified>
</cp:coreProperties>
</file>