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499DE" w14:textId="77777777" w:rsidR="00843A88" w:rsidRPr="00AD45A9" w:rsidRDefault="00EA79A7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9A7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A79A7">
        <w:rPr>
          <w:rFonts w:ascii="Arial" w:hAnsi="Arial" w:cs="Arial"/>
          <w:sz w:val="24"/>
          <w:szCs w:val="24"/>
        </w:rPr>
        <w:t>2023-10-17</w:t>
      </w:r>
    </w:p>
    <w:p w14:paraId="1E0FCDB7" w14:textId="77777777" w:rsidR="00843A88" w:rsidRPr="00AD45A9" w:rsidRDefault="00EA79A7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9A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F53A6E4" w14:textId="77777777" w:rsidR="00843A88" w:rsidRPr="00AD45A9" w:rsidRDefault="00EA79A7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A79A7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A79A7">
        <w:rPr>
          <w:rFonts w:ascii="Arial" w:hAnsi="Arial" w:cs="Arial"/>
          <w:sz w:val="24"/>
          <w:szCs w:val="24"/>
        </w:rPr>
        <w:t>66</w:t>
      </w:r>
    </w:p>
    <w:p w14:paraId="2736689F" w14:textId="77777777" w:rsidR="00843A88" w:rsidRPr="00AD45A9" w:rsidRDefault="00EA79A7" w:rsidP="00843A88">
      <w:pPr>
        <w:rPr>
          <w:rFonts w:ascii="Arial" w:hAnsi="Arial" w:cs="Arial"/>
          <w:sz w:val="24"/>
          <w:szCs w:val="24"/>
        </w:rPr>
      </w:pPr>
      <w:r w:rsidRPr="00EA79A7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A79A7">
        <w:rPr>
          <w:rFonts w:ascii="Arial" w:hAnsi="Arial" w:cs="Arial"/>
          <w:sz w:val="24"/>
          <w:szCs w:val="24"/>
        </w:rPr>
        <w:t>Kraków</w:t>
      </w:r>
    </w:p>
    <w:p w14:paraId="6D5875E6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AFE619" w14:textId="72ED91B9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EFC69DC" w14:textId="7613E13F" w:rsidR="00C06D71" w:rsidRPr="00AD45A9" w:rsidRDefault="00C06D71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SZP.271-42/23. 753.EJK</w:t>
      </w:r>
    </w:p>
    <w:p w14:paraId="781B3C7F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7ECD83C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43058A0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C74BA1D" w14:textId="77777777" w:rsidTr="00FD4AEC">
        <w:tc>
          <w:tcPr>
            <w:tcW w:w="2269" w:type="dxa"/>
            <w:shd w:val="clear" w:color="auto" w:fill="auto"/>
          </w:tcPr>
          <w:p w14:paraId="2DC4E25E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2D0DBB" w14:textId="77777777" w:rsidR="004E4B64" w:rsidRPr="004E4B64" w:rsidRDefault="00EA79A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9A7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 elektrochirurgicznych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A79A7" w:rsidRPr="004E4B64" w14:paraId="2AA851B3" w14:textId="77777777" w:rsidTr="00EB6DC2">
        <w:tc>
          <w:tcPr>
            <w:tcW w:w="2269" w:type="dxa"/>
            <w:shd w:val="clear" w:color="auto" w:fill="auto"/>
          </w:tcPr>
          <w:p w14:paraId="0514DC0E" w14:textId="77777777" w:rsidR="00EA79A7" w:rsidRPr="004E4B64" w:rsidRDefault="00EA79A7" w:rsidP="00EB6D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4ABFAF" w14:textId="77777777" w:rsidR="00EA79A7" w:rsidRPr="004E4B64" w:rsidRDefault="00EA79A7" w:rsidP="00EB6D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9A7">
              <w:rPr>
                <w:rFonts w:ascii="Arial" w:hAnsi="Arial" w:cs="Arial"/>
                <w:bCs/>
                <w:sz w:val="24"/>
                <w:szCs w:val="24"/>
              </w:rPr>
              <w:t>SZP-271-41-2023</w:t>
            </w:r>
          </w:p>
        </w:tc>
      </w:tr>
    </w:tbl>
    <w:p w14:paraId="1653118D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0946D852" w14:textId="77777777" w:rsidTr="00C46732">
        <w:tc>
          <w:tcPr>
            <w:tcW w:w="9330" w:type="dxa"/>
            <w:shd w:val="clear" w:color="auto" w:fill="F2F2F2"/>
            <w:hideMark/>
          </w:tcPr>
          <w:p w14:paraId="0BD519AE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DE5666D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A79A7" w:rsidRPr="00EA79A7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A79A7" w:rsidRPr="00EA79A7">
        <w:rPr>
          <w:rFonts w:ascii="Arial" w:hAnsi="Arial" w:cs="Arial"/>
          <w:sz w:val="24"/>
          <w:szCs w:val="24"/>
        </w:rPr>
        <w:t>(t.j.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79A7" w:rsidRPr="00E935D6" w14:paraId="6607B57B" w14:textId="77777777" w:rsidTr="00EB6DC2">
        <w:tc>
          <w:tcPr>
            <w:tcW w:w="9356" w:type="dxa"/>
            <w:shd w:val="clear" w:color="auto" w:fill="auto"/>
          </w:tcPr>
          <w:p w14:paraId="76A5DEA7" w14:textId="60A2ABA2" w:rsidR="006F6AAA" w:rsidRPr="006F6AAA" w:rsidRDefault="00EA79A7" w:rsidP="006F6AA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A79A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F6AAA" w:rsidRPr="006F6AAA">
              <w:rPr>
                <w:rFonts w:ascii="Arial" w:hAnsi="Arial" w:cs="Arial"/>
                <w:sz w:val="24"/>
                <w:szCs w:val="24"/>
              </w:rPr>
              <w:t xml:space="preserve"> dotyczące zapisów umowy</w:t>
            </w:r>
          </w:p>
          <w:p w14:paraId="5CF52DE5" w14:textId="5F42784B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Czy nie nastąpiła omyłka pisarska w zapisach umowy paragraf 4 ustęp 1, ponieważ w zadaniu 1 termin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realizacji został podany 4 tygodnie od dnia zawarcia umowy?</w:t>
            </w:r>
          </w:p>
          <w:p w14:paraId="140DB528" w14:textId="78AAFE7F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2 tygodnie </w:t>
            </w: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>od dnia zawarcia umowy</w:t>
            </w: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44EE89A6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2 dotyczące zapisów umowy paragraf 7 ustęp 2</w:t>
            </w:r>
          </w:p>
          <w:p w14:paraId="052D24F5" w14:textId="0E6B9A64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 xml:space="preserve">Czy Zamawiający wyrazi zgodę na wydłużenie podanego w przypadku naprawy poza </w:t>
            </w:r>
            <w:r w:rsidRPr="006F6AAA">
              <w:rPr>
                <w:rFonts w:ascii="Arial" w:hAnsi="Arial" w:cs="Arial"/>
                <w:sz w:val="24"/>
                <w:szCs w:val="24"/>
              </w:rPr>
              <w:lastRenderedPageBreak/>
              <w:t>granicami RP do 12 dni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roboczych</w:t>
            </w:r>
          </w:p>
          <w:p w14:paraId="39EF072C" w14:textId="72A1040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wyraża zgodę na wydłużenie terminu podanego w przypadku naprawy poza granicami RP do 12 dni. </w:t>
            </w:r>
          </w:p>
          <w:p w14:paraId="510EA57A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EF8EF7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3 dotyczące zapisów formularza ofertowego (załącznik nr 1 do SWZ)</w:t>
            </w:r>
          </w:p>
          <w:p w14:paraId="5287AA65" w14:textId="1831B314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Celem doprecyzowania zapisów formularza ofertowego prosimy o potwierdzenie, że termin sukcesywnych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dostaw zestawów liczony jest w dniach roboczych – zgodnie z zapisami umowy paragraf 10 ustęp 3 ?</w:t>
            </w:r>
          </w:p>
          <w:p w14:paraId="016A0037" w14:textId="67871689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dniach roboczych </w:t>
            </w:r>
          </w:p>
          <w:p w14:paraId="45AFB971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A0B89D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4 dotyczące zapisów umowy paragraf 11 ustęp 1:</w:t>
            </w:r>
          </w:p>
          <w:p w14:paraId="65D7234B" w14:textId="6E210B80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Czy Zamawiający wyrazi zgodę na wydłużenie podanego terminu do 3 dni roboczych?</w:t>
            </w:r>
          </w:p>
          <w:p w14:paraId="4AB5327D" w14:textId="2229DFCB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 tak</w:t>
            </w:r>
          </w:p>
          <w:p w14:paraId="04C312CF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71E04C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5 dotyczące zapisów umowy paragraf 11 ustęp 2:</w:t>
            </w:r>
          </w:p>
          <w:p w14:paraId="22961D95" w14:textId="588DA13B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Czy Zamawiający wyrazi zgodę, aby termin rozpatrzenia reklamacji ilościowej i jakościowej liczony był w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dniach roboczych?</w:t>
            </w:r>
          </w:p>
          <w:p w14:paraId="6411F9C7" w14:textId="7EEE517A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tak robocze</w:t>
            </w:r>
          </w:p>
          <w:p w14:paraId="4C6F4760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F9934D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6 dotyczące zapisów umowy paragraf 12 ustęp 1 pkt 1, pkt.2</w:t>
            </w:r>
          </w:p>
          <w:p w14:paraId="4894D753" w14:textId="6D0EC6E4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Czy Zamawiający wyrazi zgodę na obniżenie wysokości podanej kary do 50,00 zł</w:t>
            </w:r>
          </w:p>
          <w:p w14:paraId="3DAAC19E" w14:textId="77FDC090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6AF11475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1569CA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7 dotyczące zapisów umowy paragraf 12 ustęp 1 pkt 4</w:t>
            </w:r>
          </w:p>
          <w:p w14:paraId="6C4CD74E" w14:textId="48920F0F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Czy Zamawiający wyrazi zgodę na obniżenie maksymalnego wymiaru kar umownych do 20% wartości brutto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Umowy?</w:t>
            </w:r>
          </w:p>
          <w:p w14:paraId="2E4441F8" w14:textId="7C410D71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26588DCA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ECB19D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8 dotyczące zapisów umowy paragraf 7 ustęp 2 oraz zapisów swz pkt 4.1:</w:t>
            </w:r>
          </w:p>
          <w:p w14:paraId="4566ABA0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 xml:space="preserve">Celem ujednolicenia zapisów swz i umowy prosimy o potwierdzenie że prawidłowy </w:t>
            </w:r>
            <w:r w:rsidRPr="006F6AAA">
              <w:rPr>
                <w:rFonts w:ascii="Arial" w:hAnsi="Arial" w:cs="Arial"/>
                <w:sz w:val="24"/>
                <w:szCs w:val="24"/>
              </w:rPr>
              <w:lastRenderedPageBreak/>
              <w:t>termin naprawy został</w:t>
            </w:r>
          </w:p>
          <w:p w14:paraId="0ED2FFEE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podany w umowie?</w:t>
            </w:r>
          </w:p>
          <w:p w14:paraId="4FB10907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- w umowie jest „nie dłuższy niż 5 dni roboczych od chwili przyjęcia zgłoszenia</w:t>
            </w:r>
          </w:p>
          <w:p w14:paraId="55B43AE4" w14:textId="1E760D1A" w:rsid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- w swz jest’ a) maksymalny czas naprawy nie może przekroczyć: 48 h licząc od chwili przyjęcia zgłoszenia”</w:t>
            </w:r>
          </w:p>
          <w:p w14:paraId="30A567A4" w14:textId="43D165AF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  <w:r w:rsidR="00C06D7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przystąpienie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naprawy 48 h a naprawa 5 dni.</w:t>
            </w:r>
          </w:p>
          <w:p w14:paraId="31E1707E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442580" w14:textId="77777777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Pytanie nr 9 dotyczące zapisów umowy paragraf 7 ustęp 2 oraz zapisów swz pkt 4.1:</w:t>
            </w:r>
          </w:p>
          <w:p w14:paraId="49117E7D" w14:textId="0080BE52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Celem ujednolicenia zapisów swz i umowy prosimy o potwierdzenie że prawidłowy termin naprawy został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podany w umowie?</w:t>
            </w:r>
          </w:p>
          <w:p w14:paraId="6E50305D" w14:textId="778CE301" w:rsidR="006F6AAA" w:rsidRPr="006F6AAA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W umowie jest: „przystąpić do naprawy maksymalnie w ciągu 48 h w dni robocze od momentu zgłoszenia</w:t>
            </w:r>
            <w:r w:rsidR="00C06D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6AAA">
              <w:rPr>
                <w:rFonts w:ascii="Arial" w:hAnsi="Arial" w:cs="Arial"/>
                <w:sz w:val="24"/>
                <w:szCs w:val="24"/>
              </w:rPr>
              <w:t>awarii sprzętu przez Dzierżawcę”</w:t>
            </w:r>
          </w:p>
          <w:p w14:paraId="5CAF5264" w14:textId="77777777" w:rsidR="00EA79A7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6AAA">
              <w:rPr>
                <w:rFonts w:ascii="Arial" w:hAnsi="Arial" w:cs="Arial"/>
                <w:sz w:val="24"/>
                <w:szCs w:val="24"/>
              </w:rPr>
              <w:t>W swz jest : d) czas reakcji serwisu (przyjęte zgłoszenie - podjęta naprawa) - 48 h od momentu zgłoszenia,</w:t>
            </w:r>
          </w:p>
          <w:p w14:paraId="44F0D427" w14:textId="6624B6AD" w:rsidR="006F6AAA" w:rsidRPr="00EA79A7" w:rsidRDefault="006F6AAA" w:rsidP="006F6AA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F6A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przystąpienie do naprawy. </w:t>
            </w:r>
          </w:p>
        </w:tc>
      </w:tr>
    </w:tbl>
    <w:p w14:paraId="50CA1D4E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4D30935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81757" w14:textId="77777777" w:rsidR="003C56AE" w:rsidRDefault="003C56AE">
      <w:r>
        <w:separator/>
      </w:r>
    </w:p>
  </w:endnote>
  <w:endnote w:type="continuationSeparator" w:id="0">
    <w:p w14:paraId="4E0A1528" w14:textId="77777777" w:rsidR="003C56AE" w:rsidRDefault="003C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97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922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D053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2E89B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A1D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5D7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9AF05F" w14:textId="77777777" w:rsidR="006D4AB3" w:rsidRDefault="006D4AB3">
    <w:pPr>
      <w:pStyle w:val="Stopka"/>
      <w:tabs>
        <w:tab w:val="clear" w:pos="4536"/>
        <w:tab w:val="left" w:pos="6237"/>
      </w:tabs>
    </w:pPr>
  </w:p>
  <w:p w14:paraId="3F0456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A43B7" w14:textId="77777777" w:rsidR="003C56AE" w:rsidRDefault="003C56AE">
      <w:r>
        <w:separator/>
      </w:r>
    </w:p>
  </w:footnote>
  <w:footnote w:type="continuationSeparator" w:id="0">
    <w:p w14:paraId="031CFC30" w14:textId="77777777" w:rsidR="003C56AE" w:rsidRDefault="003C5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2986" w14:textId="77777777" w:rsidR="00EA79A7" w:rsidRDefault="00EA7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85865" w14:textId="77777777" w:rsidR="00EA79A7" w:rsidRDefault="00EA7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7702" w14:textId="77777777" w:rsidR="00EA79A7" w:rsidRDefault="00EA79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785778">
    <w:abstractNumId w:val="3"/>
  </w:num>
  <w:num w:numId="2" w16cid:durableId="628126421">
    <w:abstractNumId w:val="6"/>
  </w:num>
  <w:num w:numId="3" w16cid:durableId="499319668">
    <w:abstractNumId w:val="2"/>
  </w:num>
  <w:num w:numId="4" w16cid:durableId="871459850">
    <w:abstractNumId w:val="5"/>
  </w:num>
  <w:num w:numId="5" w16cid:durableId="174728162">
    <w:abstractNumId w:val="0"/>
  </w:num>
  <w:num w:numId="6" w16cid:durableId="1089304904">
    <w:abstractNumId w:val="1"/>
  </w:num>
  <w:num w:numId="7" w16cid:durableId="98381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6AE"/>
    <w:rsid w:val="00031374"/>
    <w:rsid w:val="000A1097"/>
    <w:rsid w:val="000E2A8F"/>
    <w:rsid w:val="0012774F"/>
    <w:rsid w:val="00144B7A"/>
    <w:rsid w:val="00180C6E"/>
    <w:rsid w:val="0029606A"/>
    <w:rsid w:val="003C56A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AAA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06D71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79A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15ABE1"/>
  <w15:chartTrackingRefBased/>
  <w15:docId w15:val="{6D042221-DAEC-488C-A97D-9B392678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508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2001-02-10T14:28:00Z</cp:lastPrinted>
  <dcterms:created xsi:type="dcterms:W3CDTF">2023-10-17T12:01:00Z</dcterms:created>
  <dcterms:modified xsi:type="dcterms:W3CDTF">2023-10-17T12:14:00Z</dcterms:modified>
</cp:coreProperties>
</file>