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61015" w14:textId="77777777" w:rsidR="00FB7F50" w:rsidRPr="002245BE" w:rsidRDefault="00534CD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34CD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34CDE">
        <w:rPr>
          <w:sz w:val="22"/>
          <w:szCs w:val="22"/>
        </w:rPr>
        <w:t>2023-09-21</w:t>
      </w:r>
    </w:p>
    <w:p w14:paraId="01E3B27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7429251" w14:textId="77777777" w:rsidR="00534CDE" w:rsidRPr="00534CDE" w:rsidRDefault="00534CDE" w:rsidP="00FB7F50">
      <w:pPr>
        <w:spacing w:after="40"/>
        <w:rPr>
          <w:b/>
          <w:bCs/>
          <w:sz w:val="22"/>
          <w:szCs w:val="22"/>
        </w:rPr>
      </w:pPr>
      <w:r w:rsidRPr="00534CDE">
        <w:rPr>
          <w:b/>
          <w:bCs/>
          <w:sz w:val="22"/>
          <w:szCs w:val="22"/>
        </w:rPr>
        <w:t>Akademia Górniczo - Hutnicza</w:t>
      </w:r>
    </w:p>
    <w:p w14:paraId="6FF3F668" w14:textId="77777777" w:rsidR="00534CDE" w:rsidRPr="00534CDE" w:rsidRDefault="00534CDE" w:rsidP="00FB7F50">
      <w:pPr>
        <w:spacing w:after="40"/>
        <w:rPr>
          <w:b/>
          <w:bCs/>
          <w:sz w:val="22"/>
          <w:szCs w:val="22"/>
        </w:rPr>
      </w:pPr>
      <w:r w:rsidRPr="00534CDE">
        <w:rPr>
          <w:b/>
          <w:bCs/>
          <w:sz w:val="22"/>
          <w:szCs w:val="22"/>
        </w:rPr>
        <w:t>im. Stanisława Staszica w Krakowie</w:t>
      </w:r>
    </w:p>
    <w:p w14:paraId="7D40E179" w14:textId="77777777" w:rsidR="00FB7F50" w:rsidRPr="002245BE" w:rsidRDefault="00534CDE" w:rsidP="00FB7F50">
      <w:pPr>
        <w:spacing w:after="40"/>
        <w:rPr>
          <w:b/>
          <w:bCs/>
          <w:sz w:val="22"/>
          <w:szCs w:val="22"/>
        </w:rPr>
      </w:pPr>
      <w:r w:rsidRPr="00534CDE">
        <w:rPr>
          <w:b/>
          <w:bCs/>
          <w:sz w:val="22"/>
          <w:szCs w:val="22"/>
        </w:rPr>
        <w:t>Dział Zamówień Publicznych</w:t>
      </w:r>
    </w:p>
    <w:p w14:paraId="3D16DC2A" w14:textId="77777777" w:rsidR="00FB7F50" w:rsidRPr="002245BE" w:rsidRDefault="00534CDE" w:rsidP="00FB7F50">
      <w:pPr>
        <w:rPr>
          <w:sz w:val="22"/>
          <w:szCs w:val="22"/>
        </w:rPr>
      </w:pPr>
      <w:r w:rsidRPr="00534CD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34CDE">
        <w:rPr>
          <w:sz w:val="22"/>
          <w:szCs w:val="22"/>
        </w:rPr>
        <w:t>30</w:t>
      </w:r>
    </w:p>
    <w:p w14:paraId="3108FED1" w14:textId="77777777" w:rsidR="00FB7F50" w:rsidRPr="002245BE" w:rsidRDefault="00534CDE" w:rsidP="00FB7F50">
      <w:pPr>
        <w:rPr>
          <w:sz w:val="22"/>
          <w:szCs w:val="22"/>
        </w:rPr>
      </w:pPr>
      <w:r w:rsidRPr="00534CD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34CDE">
        <w:rPr>
          <w:sz w:val="22"/>
          <w:szCs w:val="22"/>
        </w:rPr>
        <w:t>Kraków</w:t>
      </w:r>
    </w:p>
    <w:p w14:paraId="41245D4F" w14:textId="77777777" w:rsidR="008642B3" w:rsidRDefault="00CB1904">
      <w:pPr>
        <w:pStyle w:val="Nagwek1"/>
        <w:spacing w:before="600"/>
        <w:rPr>
          <w:sz w:val="28"/>
        </w:rPr>
      </w:pPr>
      <w:r>
        <w:rPr>
          <w:sz w:val="28"/>
        </w:rPr>
        <w:t>INFORMACJA</w:t>
      </w:r>
    </w:p>
    <w:p w14:paraId="2B1C812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534CDE" w:rsidRPr="00607F9B" w14:paraId="61D5600D" w14:textId="77777777" w:rsidTr="00C7678D">
        <w:trPr>
          <w:trHeight w:val="638"/>
        </w:trPr>
        <w:tc>
          <w:tcPr>
            <w:tcW w:w="959" w:type="dxa"/>
            <w:shd w:val="clear" w:color="auto" w:fill="auto"/>
          </w:tcPr>
          <w:p w14:paraId="7F94A79C" w14:textId="77777777" w:rsidR="00534CDE" w:rsidRPr="00607F9B" w:rsidRDefault="00534CDE" w:rsidP="00C7678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4EF0D14" w14:textId="77777777" w:rsidR="00534CDE" w:rsidRPr="00607F9B" w:rsidRDefault="00534CDE" w:rsidP="00C7678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34CD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34CDE">
              <w:rPr>
                <w:b/>
                <w:bCs/>
                <w:sz w:val="22"/>
                <w:szCs w:val="22"/>
              </w:rPr>
              <w:t>Dostaw</w:t>
            </w:r>
            <w:r w:rsidR="00CB1904">
              <w:rPr>
                <w:b/>
                <w:bCs/>
                <w:sz w:val="22"/>
                <w:szCs w:val="22"/>
              </w:rPr>
              <w:t>ę</w:t>
            </w:r>
            <w:r w:rsidRPr="00534CDE">
              <w:rPr>
                <w:b/>
                <w:bCs/>
                <w:sz w:val="22"/>
                <w:szCs w:val="22"/>
              </w:rPr>
              <w:t xml:space="preserve"> urządzeń do transmisji danych cyfrowych (typ A - 10 sztuk; typ B - 4 sztuki, typ C - 6 sztuk; typ D - 6 sztuk; typ E - 6 sztuk; typ F - 2 sztuki; typ G - 6 sztuk; typ H - 4 sztuki; typ I - 4 sztuki) - KC-</w:t>
            </w:r>
            <w:proofErr w:type="spellStart"/>
            <w:r w:rsidRPr="00534CDE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534CDE">
              <w:rPr>
                <w:b/>
                <w:bCs/>
                <w:sz w:val="22"/>
                <w:szCs w:val="22"/>
              </w:rPr>
              <w:t>. 272-386/23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34CDE">
              <w:rPr>
                <w:b/>
                <w:sz w:val="22"/>
                <w:szCs w:val="22"/>
              </w:rPr>
              <w:t>KC-</w:t>
            </w:r>
            <w:proofErr w:type="spellStart"/>
            <w:r w:rsidRPr="00534CDE">
              <w:rPr>
                <w:b/>
                <w:sz w:val="22"/>
                <w:szCs w:val="22"/>
              </w:rPr>
              <w:t>zp</w:t>
            </w:r>
            <w:proofErr w:type="spellEnd"/>
            <w:r w:rsidRPr="00534CDE">
              <w:rPr>
                <w:b/>
                <w:sz w:val="22"/>
                <w:szCs w:val="22"/>
              </w:rPr>
              <w:t>. 272-386/23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1D2BDDF" w14:textId="46813C64" w:rsidR="008642B3" w:rsidRDefault="00C65E53" w:rsidP="00F17110">
      <w:pPr>
        <w:pStyle w:val="Nagwek"/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</w:t>
      </w:r>
      <w:r w:rsidR="00CB1904">
        <w:rPr>
          <w:sz w:val="22"/>
          <w:szCs w:val="22"/>
        </w:rPr>
        <w:br/>
      </w:r>
      <w:r w:rsidRPr="009B2352">
        <w:rPr>
          <w:sz w:val="22"/>
          <w:szCs w:val="22"/>
        </w:rPr>
        <w:t xml:space="preserve">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4329D">
        <w:rPr>
          <w:sz w:val="22"/>
          <w:szCs w:val="22"/>
        </w:rPr>
        <w:t xml:space="preserve"> </w:t>
      </w:r>
      <w:r w:rsidR="00FE4E38">
        <w:rPr>
          <w:sz w:val="22"/>
          <w:szCs w:val="22"/>
        </w:rPr>
        <w:t>(Dz. U. z 2022 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</w:t>
      </w:r>
      <w:r w:rsidR="0064329D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534CDE" w14:paraId="032AA23E" w14:textId="77777777" w:rsidTr="008C5AB1">
        <w:trPr>
          <w:cantSplit/>
        </w:trPr>
        <w:tc>
          <w:tcPr>
            <w:tcW w:w="9639" w:type="dxa"/>
          </w:tcPr>
          <w:p w14:paraId="1CCAE41D" w14:textId="77777777" w:rsidR="00534CDE" w:rsidRPr="00D26ED6" w:rsidRDefault="00534CDE" w:rsidP="00C7678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4CDE">
              <w:rPr>
                <w:b/>
                <w:sz w:val="22"/>
                <w:szCs w:val="22"/>
              </w:rPr>
              <w:t>PROGRESS Systemy Komputerowe Sp. z o.o.</w:t>
            </w:r>
          </w:p>
          <w:p w14:paraId="2E9DE6AE" w14:textId="77777777" w:rsidR="00534CDE" w:rsidRPr="009F0E5C" w:rsidRDefault="00534CDE" w:rsidP="00C7678D">
            <w:pPr>
              <w:jc w:val="both"/>
              <w:rPr>
                <w:bCs/>
                <w:sz w:val="22"/>
                <w:szCs w:val="22"/>
              </w:rPr>
            </w:pPr>
            <w:r w:rsidRPr="00534CDE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34CDE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AA77940" w14:textId="77777777" w:rsidR="00534CDE" w:rsidRPr="009F0E5C" w:rsidRDefault="00534CDE" w:rsidP="00C7678D">
            <w:pPr>
              <w:jc w:val="both"/>
              <w:rPr>
                <w:bCs/>
                <w:sz w:val="22"/>
                <w:szCs w:val="22"/>
              </w:rPr>
            </w:pPr>
            <w:r w:rsidRPr="00534CDE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34CDE">
              <w:rPr>
                <w:bCs/>
                <w:sz w:val="22"/>
                <w:szCs w:val="22"/>
              </w:rPr>
              <w:t>Kraków</w:t>
            </w:r>
          </w:p>
          <w:p w14:paraId="05E37681" w14:textId="77777777" w:rsidR="00534CDE" w:rsidRDefault="00534CDE" w:rsidP="00C7678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245D5DC" w14:textId="77777777" w:rsidR="00534CDE" w:rsidRPr="00211A34" w:rsidRDefault="00534CDE" w:rsidP="00C7678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34CDE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34CDE">
              <w:rPr>
                <w:sz w:val="22"/>
                <w:szCs w:val="22"/>
              </w:rPr>
              <w:t>Dostawa urządzeń do transmisji danych cyfrowych (typ A - 10 sztuk; typ B - 4 sztuki) - KC-</w:t>
            </w:r>
            <w:proofErr w:type="spellStart"/>
            <w:r w:rsidRPr="00534CDE">
              <w:rPr>
                <w:sz w:val="22"/>
                <w:szCs w:val="22"/>
              </w:rPr>
              <w:t>zp</w:t>
            </w:r>
            <w:proofErr w:type="spellEnd"/>
            <w:r w:rsidRPr="00534CDE">
              <w:rPr>
                <w:sz w:val="22"/>
                <w:szCs w:val="22"/>
              </w:rPr>
              <w:t>. 272-386-1/23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34CDE">
              <w:rPr>
                <w:b/>
                <w:sz w:val="22"/>
                <w:szCs w:val="22"/>
              </w:rPr>
              <w:t>70 897.20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C2A05BB" w14:textId="77777777" w:rsidR="00534CDE" w:rsidRDefault="00534CDE" w:rsidP="00C7678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</w:t>
            </w:r>
            <w:r w:rsidR="00CB1904">
              <w:rPr>
                <w:color w:val="000000"/>
                <w:sz w:val="22"/>
                <w:szCs w:val="22"/>
              </w:rPr>
              <w:t>ami</w:t>
            </w:r>
            <w:r w:rsidRPr="00F17110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  <w:tr w:rsidR="00534CDE" w14:paraId="7B27DC27" w14:textId="77777777" w:rsidTr="008C5AB1">
        <w:trPr>
          <w:cantSplit/>
        </w:trPr>
        <w:tc>
          <w:tcPr>
            <w:tcW w:w="9639" w:type="dxa"/>
          </w:tcPr>
          <w:p w14:paraId="159EDDB2" w14:textId="77777777" w:rsidR="00534CDE" w:rsidRPr="00D26ED6" w:rsidRDefault="00534CDE" w:rsidP="00C7678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4CDE">
              <w:rPr>
                <w:b/>
                <w:sz w:val="22"/>
                <w:szCs w:val="22"/>
              </w:rPr>
              <w:t>PROGRESS Systemy Komputerowe Sp. z o.o.</w:t>
            </w:r>
          </w:p>
          <w:p w14:paraId="0AABBFD9" w14:textId="77777777" w:rsidR="00534CDE" w:rsidRPr="009F0E5C" w:rsidRDefault="00534CDE" w:rsidP="00C7678D">
            <w:pPr>
              <w:jc w:val="both"/>
              <w:rPr>
                <w:bCs/>
                <w:sz w:val="22"/>
                <w:szCs w:val="22"/>
              </w:rPr>
            </w:pPr>
            <w:r w:rsidRPr="00534CDE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34CDE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9EBAB90" w14:textId="77777777" w:rsidR="00534CDE" w:rsidRPr="009F0E5C" w:rsidRDefault="00534CDE" w:rsidP="00C7678D">
            <w:pPr>
              <w:jc w:val="both"/>
              <w:rPr>
                <w:bCs/>
                <w:sz w:val="22"/>
                <w:szCs w:val="22"/>
              </w:rPr>
            </w:pPr>
            <w:r w:rsidRPr="00534CDE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34CDE">
              <w:rPr>
                <w:bCs/>
                <w:sz w:val="22"/>
                <w:szCs w:val="22"/>
              </w:rPr>
              <w:t>Kraków</w:t>
            </w:r>
          </w:p>
          <w:p w14:paraId="6121BB4E" w14:textId="77777777" w:rsidR="00534CDE" w:rsidRDefault="00534CDE" w:rsidP="00C7678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61B933F" w14:textId="77777777" w:rsidR="00534CDE" w:rsidRPr="00211A34" w:rsidRDefault="00534CDE" w:rsidP="00C7678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34CDE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34CDE">
              <w:rPr>
                <w:sz w:val="22"/>
                <w:szCs w:val="22"/>
              </w:rPr>
              <w:t>Dostawa urządzeń do transmisji danych cyfrowych (typ C - 6 sztuk; typ D - 6 sztuki) - KC-</w:t>
            </w:r>
            <w:proofErr w:type="spellStart"/>
            <w:r w:rsidRPr="00534CDE">
              <w:rPr>
                <w:sz w:val="22"/>
                <w:szCs w:val="22"/>
              </w:rPr>
              <w:t>zp</w:t>
            </w:r>
            <w:proofErr w:type="spellEnd"/>
            <w:r w:rsidRPr="00534CDE">
              <w:rPr>
                <w:sz w:val="22"/>
                <w:szCs w:val="22"/>
              </w:rPr>
              <w:t>. 272-386-2/23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34CDE">
              <w:rPr>
                <w:b/>
                <w:sz w:val="22"/>
                <w:szCs w:val="22"/>
              </w:rPr>
              <w:t>54 918.57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AECD804" w14:textId="77777777" w:rsidR="00534CDE" w:rsidRDefault="00534CDE" w:rsidP="00C7678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</w:t>
            </w:r>
            <w:r w:rsidR="00CB1904">
              <w:rPr>
                <w:color w:val="000000"/>
                <w:sz w:val="22"/>
                <w:szCs w:val="22"/>
              </w:rPr>
              <w:t>ami</w:t>
            </w:r>
            <w:r w:rsidRPr="00F17110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  <w:tr w:rsidR="00534CDE" w14:paraId="1C09765E" w14:textId="77777777" w:rsidTr="008C5AB1">
        <w:trPr>
          <w:cantSplit/>
        </w:trPr>
        <w:tc>
          <w:tcPr>
            <w:tcW w:w="9639" w:type="dxa"/>
          </w:tcPr>
          <w:p w14:paraId="4335C80B" w14:textId="77777777" w:rsidR="00534CDE" w:rsidRPr="00D26ED6" w:rsidRDefault="00534CDE" w:rsidP="00C7678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4CDE">
              <w:rPr>
                <w:b/>
                <w:sz w:val="22"/>
                <w:szCs w:val="22"/>
              </w:rPr>
              <w:lastRenderedPageBreak/>
              <w:t>PROGRESS Systemy Komputerowe Sp. z o.o.</w:t>
            </w:r>
          </w:p>
          <w:p w14:paraId="01481BDA" w14:textId="77777777" w:rsidR="00534CDE" w:rsidRPr="009F0E5C" w:rsidRDefault="00534CDE" w:rsidP="00C7678D">
            <w:pPr>
              <w:jc w:val="both"/>
              <w:rPr>
                <w:bCs/>
                <w:sz w:val="22"/>
                <w:szCs w:val="22"/>
              </w:rPr>
            </w:pPr>
            <w:r w:rsidRPr="00534CDE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34CDE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661231B" w14:textId="77777777" w:rsidR="00534CDE" w:rsidRPr="009F0E5C" w:rsidRDefault="00534CDE" w:rsidP="00C7678D">
            <w:pPr>
              <w:jc w:val="both"/>
              <w:rPr>
                <w:bCs/>
                <w:sz w:val="22"/>
                <w:szCs w:val="22"/>
              </w:rPr>
            </w:pPr>
            <w:r w:rsidRPr="00534CDE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34CDE">
              <w:rPr>
                <w:bCs/>
                <w:sz w:val="22"/>
                <w:szCs w:val="22"/>
              </w:rPr>
              <w:t>Kraków</w:t>
            </w:r>
          </w:p>
          <w:p w14:paraId="178CA365" w14:textId="77777777" w:rsidR="00534CDE" w:rsidRDefault="00534CDE" w:rsidP="00C7678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9651DCE" w14:textId="77777777" w:rsidR="00534CDE" w:rsidRPr="00211A34" w:rsidRDefault="00534CDE" w:rsidP="00C7678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34CDE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34CDE">
              <w:rPr>
                <w:sz w:val="22"/>
                <w:szCs w:val="22"/>
              </w:rPr>
              <w:t>Dostawa urządzeń do transmisji danych cyfrowych (typ E - 6 sztuk; typ F - 2 sztuki) - KC-</w:t>
            </w:r>
            <w:proofErr w:type="spellStart"/>
            <w:r w:rsidRPr="00534CDE">
              <w:rPr>
                <w:sz w:val="22"/>
                <w:szCs w:val="22"/>
              </w:rPr>
              <w:t>zp</w:t>
            </w:r>
            <w:proofErr w:type="spellEnd"/>
            <w:r w:rsidRPr="00534CDE">
              <w:rPr>
                <w:sz w:val="22"/>
                <w:szCs w:val="22"/>
              </w:rPr>
              <w:t>. 272-386-3/23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34CDE">
              <w:rPr>
                <w:b/>
                <w:sz w:val="22"/>
                <w:szCs w:val="22"/>
              </w:rPr>
              <w:t>62 400.02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7351F96" w14:textId="77777777" w:rsidR="00534CDE" w:rsidRDefault="00534CDE" w:rsidP="00C7678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</w:t>
            </w:r>
            <w:r w:rsidR="00CB1904">
              <w:rPr>
                <w:color w:val="000000"/>
                <w:sz w:val="22"/>
                <w:szCs w:val="22"/>
              </w:rPr>
              <w:t>ami</w:t>
            </w:r>
            <w:r w:rsidRPr="00F17110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  <w:tr w:rsidR="00534CDE" w14:paraId="4F42061A" w14:textId="77777777" w:rsidTr="008C5AB1">
        <w:trPr>
          <w:cantSplit/>
        </w:trPr>
        <w:tc>
          <w:tcPr>
            <w:tcW w:w="9639" w:type="dxa"/>
          </w:tcPr>
          <w:p w14:paraId="320EA275" w14:textId="77777777" w:rsidR="00534CDE" w:rsidRPr="00D26ED6" w:rsidRDefault="00534CDE" w:rsidP="00C7678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4CDE">
              <w:rPr>
                <w:b/>
                <w:sz w:val="22"/>
                <w:szCs w:val="22"/>
              </w:rPr>
              <w:t>PROGRESS Systemy Komputerowe Sp. z o.o.</w:t>
            </w:r>
          </w:p>
          <w:p w14:paraId="767B1FB8" w14:textId="77777777" w:rsidR="00534CDE" w:rsidRPr="009F0E5C" w:rsidRDefault="00534CDE" w:rsidP="00C7678D">
            <w:pPr>
              <w:jc w:val="both"/>
              <w:rPr>
                <w:bCs/>
                <w:sz w:val="22"/>
                <w:szCs w:val="22"/>
              </w:rPr>
            </w:pPr>
            <w:r w:rsidRPr="00534CDE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34CDE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C7CBF0A" w14:textId="77777777" w:rsidR="00534CDE" w:rsidRPr="009F0E5C" w:rsidRDefault="00534CDE" w:rsidP="00C7678D">
            <w:pPr>
              <w:jc w:val="both"/>
              <w:rPr>
                <w:bCs/>
                <w:sz w:val="22"/>
                <w:szCs w:val="22"/>
              </w:rPr>
            </w:pPr>
            <w:r w:rsidRPr="00534CDE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34CDE">
              <w:rPr>
                <w:bCs/>
                <w:sz w:val="22"/>
                <w:szCs w:val="22"/>
              </w:rPr>
              <w:t>Kraków</w:t>
            </w:r>
          </w:p>
          <w:p w14:paraId="08B9E3BD" w14:textId="77777777" w:rsidR="00534CDE" w:rsidRDefault="00534CDE" w:rsidP="00C7678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E627BEF" w14:textId="77777777" w:rsidR="00534CDE" w:rsidRPr="00211A34" w:rsidRDefault="00534CDE" w:rsidP="00C7678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34CDE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34CDE">
              <w:rPr>
                <w:sz w:val="22"/>
                <w:szCs w:val="22"/>
              </w:rPr>
              <w:t>Dostawa urządzeń do transmisji danych cyfrowych (typ G - 6 sztuk) - KC-</w:t>
            </w:r>
            <w:proofErr w:type="spellStart"/>
            <w:r w:rsidRPr="00534CDE">
              <w:rPr>
                <w:sz w:val="22"/>
                <w:szCs w:val="22"/>
              </w:rPr>
              <w:t>zp</w:t>
            </w:r>
            <w:proofErr w:type="spellEnd"/>
            <w:r w:rsidRPr="00534CDE">
              <w:rPr>
                <w:sz w:val="22"/>
                <w:szCs w:val="22"/>
              </w:rPr>
              <w:t>. 272-386-4/23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34CDE">
              <w:rPr>
                <w:b/>
                <w:sz w:val="22"/>
                <w:szCs w:val="22"/>
              </w:rPr>
              <w:t>40 950.00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3397B76" w14:textId="77777777" w:rsidR="00534CDE" w:rsidRDefault="00534CDE" w:rsidP="00C7678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</w:t>
            </w:r>
            <w:r w:rsidR="00CB1904">
              <w:rPr>
                <w:color w:val="000000"/>
                <w:sz w:val="22"/>
                <w:szCs w:val="22"/>
              </w:rPr>
              <w:t>ami</w:t>
            </w:r>
            <w:r w:rsidRPr="00F17110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  <w:tr w:rsidR="00534CDE" w14:paraId="5B5092C1" w14:textId="77777777" w:rsidTr="008C5AB1">
        <w:trPr>
          <w:cantSplit/>
        </w:trPr>
        <w:tc>
          <w:tcPr>
            <w:tcW w:w="9639" w:type="dxa"/>
          </w:tcPr>
          <w:p w14:paraId="32F1020B" w14:textId="77777777" w:rsidR="00534CDE" w:rsidRPr="00D26ED6" w:rsidRDefault="00534CDE" w:rsidP="00C7678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4CDE">
              <w:rPr>
                <w:b/>
                <w:sz w:val="22"/>
                <w:szCs w:val="22"/>
              </w:rPr>
              <w:t>PROGRESS Systemy Komputerowe Sp. z o.o.</w:t>
            </w:r>
          </w:p>
          <w:p w14:paraId="62E82E5F" w14:textId="77777777" w:rsidR="00534CDE" w:rsidRPr="009F0E5C" w:rsidRDefault="00534CDE" w:rsidP="00C7678D">
            <w:pPr>
              <w:jc w:val="both"/>
              <w:rPr>
                <w:bCs/>
                <w:sz w:val="22"/>
                <w:szCs w:val="22"/>
              </w:rPr>
            </w:pPr>
            <w:r w:rsidRPr="00534CDE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34CDE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047CC35" w14:textId="77777777" w:rsidR="00534CDE" w:rsidRPr="009F0E5C" w:rsidRDefault="00534CDE" w:rsidP="00C7678D">
            <w:pPr>
              <w:jc w:val="both"/>
              <w:rPr>
                <w:bCs/>
                <w:sz w:val="22"/>
                <w:szCs w:val="22"/>
              </w:rPr>
            </w:pPr>
            <w:r w:rsidRPr="00534CDE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34CDE">
              <w:rPr>
                <w:bCs/>
                <w:sz w:val="22"/>
                <w:szCs w:val="22"/>
              </w:rPr>
              <w:t>Kraków</w:t>
            </w:r>
          </w:p>
          <w:p w14:paraId="5D71AAA0" w14:textId="77777777" w:rsidR="00534CDE" w:rsidRDefault="00534CDE" w:rsidP="00C7678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CAB9DC1" w14:textId="77777777" w:rsidR="00534CDE" w:rsidRPr="00211A34" w:rsidRDefault="00534CDE" w:rsidP="00C7678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34CDE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34CDE">
              <w:rPr>
                <w:sz w:val="22"/>
                <w:szCs w:val="22"/>
              </w:rPr>
              <w:t>Dostawa urządzeń do transmisji danych cyfrowych (typ H - 4 sztuki; typ I - 4 sztuki) - KC-</w:t>
            </w:r>
            <w:proofErr w:type="spellStart"/>
            <w:r w:rsidRPr="00534CDE">
              <w:rPr>
                <w:sz w:val="22"/>
                <w:szCs w:val="22"/>
              </w:rPr>
              <w:t>zp</w:t>
            </w:r>
            <w:proofErr w:type="spellEnd"/>
            <w:r w:rsidRPr="00534CDE">
              <w:rPr>
                <w:sz w:val="22"/>
                <w:szCs w:val="22"/>
              </w:rPr>
              <w:t>. 272-386-5/23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34CDE">
              <w:rPr>
                <w:b/>
                <w:sz w:val="22"/>
                <w:szCs w:val="22"/>
              </w:rPr>
              <w:t>44 730.01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ECFF758" w14:textId="77777777" w:rsidR="00534CDE" w:rsidRDefault="00534CDE" w:rsidP="00C7678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</w:t>
            </w:r>
            <w:r w:rsidR="00CB1904">
              <w:rPr>
                <w:color w:val="000000"/>
                <w:sz w:val="22"/>
                <w:szCs w:val="22"/>
              </w:rPr>
              <w:t xml:space="preserve">ami </w:t>
            </w:r>
            <w:r w:rsidRPr="00F17110">
              <w:rPr>
                <w:color w:val="000000"/>
                <w:sz w:val="22"/>
                <w:szCs w:val="22"/>
              </w:rPr>
              <w:t>oceny ofert.</w:t>
            </w:r>
            <w:r>
              <w:t xml:space="preserve"> </w:t>
            </w:r>
          </w:p>
        </w:tc>
      </w:tr>
    </w:tbl>
    <w:p w14:paraId="3D1AE14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46"/>
        <w:gridCol w:w="2786"/>
        <w:gridCol w:w="2978"/>
        <w:gridCol w:w="1588"/>
      </w:tblGrid>
      <w:tr w:rsidR="00211A34" w:rsidRPr="008C5AB1" w14:paraId="40040949" w14:textId="77777777" w:rsidTr="00CB1904">
        <w:tc>
          <w:tcPr>
            <w:tcW w:w="2146" w:type="dxa"/>
            <w:shd w:val="clear" w:color="auto" w:fill="F3F3F3"/>
          </w:tcPr>
          <w:p w14:paraId="4B409770" w14:textId="77777777" w:rsidR="00211A34" w:rsidRPr="008C5AB1" w:rsidRDefault="00211A34" w:rsidP="00BC6F7F">
            <w:pPr>
              <w:spacing w:before="120" w:after="120"/>
              <w:jc w:val="center"/>
              <w:rPr>
                <w:b/>
                <w:color w:val="000000"/>
                <w:sz w:val="16"/>
                <w:szCs w:val="16"/>
              </w:rPr>
            </w:pPr>
            <w:r w:rsidRPr="008C5AB1">
              <w:rPr>
                <w:b/>
                <w:sz w:val="16"/>
                <w:szCs w:val="16"/>
              </w:rPr>
              <w:t>Zadanie częściowe</w:t>
            </w:r>
          </w:p>
        </w:tc>
        <w:tc>
          <w:tcPr>
            <w:tcW w:w="2786" w:type="dxa"/>
            <w:shd w:val="clear" w:color="auto" w:fill="F3F3F3"/>
          </w:tcPr>
          <w:p w14:paraId="07FE8433" w14:textId="77777777" w:rsidR="00211A34" w:rsidRPr="008C5AB1" w:rsidRDefault="00211A34" w:rsidP="00BC6F7F">
            <w:pPr>
              <w:spacing w:before="120" w:after="120"/>
              <w:jc w:val="center"/>
              <w:rPr>
                <w:b/>
                <w:color w:val="000000"/>
                <w:sz w:val="16"/>
                <w:szCs w:val="16"/>
              </w:rPr>
            </w:pPr>
            <w:r w:rsidRPr="008C5AB1">
              <w:rPr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978" w:type="dxa"/>
            <w:shd w:val="clear" w:color="auto" w:fill="F3F3F3"/>
          </w:tcPr>
          <w:p w14:paraId="4A224A34" w14:textId="77777777" w:rsidR="00211A34" w:rsidRPr="008C5AB1" w:rsidRDefault="00211A34" w:rsidP="00BC6F7F">
            <w:pPr>
              <w:spacing w:before="120" w:after="120"/>
              <w:jc w:val="center"/>
              <w:rPr>
                <w:b/>
                <w:color w:val="000000"/>
                <w:sz w:val="16"/>
                <w:szCs w:val="16"/>
              </w:rPr>
            </w:pPr>
            <w:r w:rsidRPr="008C5AB1">
              <w:rPr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546" w:type="dxa"/>
            <w:shd w:val="clear" w:color="auto" w:fill="F3F3F3"/>
          </w:tcPr>
          <w:p w14:paraId="20859724" w14:textId="77777777" w:rsidR="00211A34" w:rsidRPr="008C5AB1" w:rsidRDefault="00211A34" w:rsidP="00BC6F7F">
            <w:pPr>
              <w:spacing w:before="120" w:after="120"/>
              <w:jc w:val="center"/>
              <w:rPr>
                <w:b/>
                <w:color w:val="000000"/>
                <w:sz w:val="16"/>
                <w:szCs w:val="16"/>
              </w:rPr>
            </w:pPr>
            <w:r w:rsidRPr="008C5AB1">
              <w:rPr>
                <w:b/>
                <w:color w:val="000000"/>
                <w:sz w:val="16"/>
                <w:szCs w:val="16"/>
              </w:rPr>
              <w:t>Razem</w:t>
            </w:r>
          </w:p>
        </w:tc>
      </w:tr>
      <w:bookmarkEnd w:id="0"/>
      <w:tr w:rsidR="00534CDE" w:rsidRPr="008C5AB1" w14:paraId="6ABB35F0" w14:textId="77777777" w:rsidTr="00CB1904">
        <w:tc>
          <w:tcPr>
            <w:tcW w:w="2146" w:type="dxa"/>
            <w:shd w:val="clear" w:color="auto" w:fill="auto"/>
          </w:tcPr>
          <w:p w14:paraId="75E4FAC0" w14:textId="77777777" w:rsidR="00534CDE" w:rsidRPr="008C5AB1" w:rsidRDefault="00534CDE" w:rsidP="00C7678D">
            <w:pPr>
              <w:spacing w:before="40" w:after="40"/>
              <w:rPr>
                <w:color w:val="000000"/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1 - Dostawa urządzeń do transmisji danych cyfrowych (typ A - 10 sztuk; typ B - 4 sztuki) - KC-</w:t>
            </w:r>
            <w:proofErr w:type="spellStart"/>
            <w:r w:rsidRPr="008C5AB1">
              <w:rPr>
                <w:sz w:val="16"/>
                <w:szCs w:val="16"/>
              </w:rPr>
              <w:t>zp</w:t>
            </w:r>
            <w:proofErr w:type="spellEnd"/>
            <w:r w:rsidRPr="008C5AB1">
              <w:rPr>
                <w:sz w:val="16"/>
                <w:szCs w:val="16"/>
              </w:rPr>
              <w:t>. 272-386-1/23</w:t>
            </w:r>
          </w:p>
        </w:tc>
        <w:tc>
          <w:tcPr>
            <w:tcW w:w="2786" w:type="dxa"/>
            <w:shd w:val="clear" w:color="auto" w:fill="auto"/>
          </w:tcPr>
          <w:p w14:paraId="6C7491A8" w14:textId="77777777" w:rsidR="00534CDE" w:rsidRPr="008C5AB1" w:rsidRDefault="00534CDE" w:rsidP="00C7678D">
            <w:pPr>
              <w:spacing w:before="40" w:after="40"/>
              <w:rPr>
                <w:b/>
                <w:bCs/>
                <w:sz w:val="16"/>
                <w:szCs w:val="16"/>
              </w:rPr>
            </w:pPr>
            <w:r w:rsidRPr="008C5AB1">
              <w:rPr>
                <w:b/>
                <w:bCs/>
                <w:sz w:val="16"/>
                <w:szCs w:val="16"/>
              </w:rPr>
              <w:t>PROGRESS Systemy Komputerowe Sp. z o.o.</w:t>
            </w:r>
          </w:p>
          <w:p w14:paraId="4F04C840" w14:textId="77777777" w:rsidR="00534CDE" w:rsidRPr="008C5AB1" w:rsidRDefault="00534CDE" w:rsidP="00C7678D">
            <w:pPr>
              <w:rPr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Al. Mickiewicza 27</w:t>
            </w:r>
          </w:p>
          <w:p w14:paraId="05832096" w14:textId="77777777" w:rsidR="00534CDE" w:rsidRPr="008C5AB1" w:rsidRDefault="00534CDE" w:rsidP="00C7678D">
            <w:pPr>
              <w:spacing w:after="40"/>
              <w:rPr>
                <w:color w:val="000000"/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31-120 Kraków</w:t>
            </w:r>
          </w:p>
        </w:tc>
        <w:tc>
          <w:tcPr>
            <w:tcW w:w="2978" w:type="dxa"/>
            <w:shd w:val="clear" w:color="auto" w:fill="auto"/>
          </w:tcPr>
          <w:p w14:paraId="1285CC19" w14:textId="77777777" w:rsidR="00534CDE" w:rsidRPr="008C5AB1" w:rsidRDefault="00534CDE" w:rsidP="00C7678D">
            <w:pPr>
              <w:spacing w:before="40" w:after="40"/>
              <w:rPr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1 - Cena - 60.00</w:t>
            </w:r>
          </w:p>
          <w:p w14:paraId="31F39800" w14:textId="77777777" w:rsidR="00534CDE" w:rsidRPr="008C5AB1" w:rsidRDefault="00534CDE" w:rsidP="00C7678D">
            <w:pPr>
              <w:spacing w:before="40" w:after="40"/>
              <w:rPr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 xml:space="preserve">2 - Wsparcie pasma </w:t>
            </w:r>
            <w:r w:rsidR="00CB1904" w:rsidRPr="008C5AB1">
              <w:rPr>
                <w:sz w:val="16"/>
                <w:szCs w:val="16"/>
              </w:rPr>
              <w:t xml:space="preserve">częstotliwości </w:t>
            </w:r>
            <w:r w:rsidRPr="008C5AB1">
              <w:rPr>
                <w:sz w:val="16"/>
                <w:szCs w:val="16"/>
              </w:rPr>
              <w:t>- 0.00</w:t>
            </w:r>
          </w:p>
          <w:p w14:paraId="691B0553" w14:textId="77777777" w:rsidR="00534CDE" w:rsidRPr="008C5AB1" w:rsidRDefault="00534CDE" w:rsidP="00C7678D">
            <w:pPr>
              <w:spacing w:before="40" w:after="40"/>
              <w:rPr>
                <w:color w:val="000000"/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3 - Okres udzielonej gwarancji - 10.00</w:t>
            </w:r>
          </w:p>
        </w:tc>
        <w:tc>
          <w:tcPr>
            <w:tcW w:w="1546" w:type="dxa"/>
            <w:shd w:val="clear" w:color="auto" w:fill="auto"/>
            <w:vAlign w:val="center"/>
          </w:tcPr>
          <w:p w14:paraId="4CA82C60" w14:textId="77777777" w:rsidR="00534CDE" w:rsidRPr="008C5AB1" w:rsidRDefault="00534CDE" w:rsidP="00C7678D">
            <w:pPr>
              <w:jc w:val="center"/>
              <w:rPr>
                <w:color w:val="000000"/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 xml:space="preserve">  70,00</w:t>
            </w:r>
          </w:p>
        </w:tc>
      </w:tr>
      <w:tr w:rsidR="00534CDE" w:rsidRPr="008C5AB1" w14:paraId="7E8E2070" w14:textId="77777777" w:rsidTr="00CB1904">
        <w:tc>
          <w:tcPr>
            <w:tcW w:w="2146" w:type="dxa"/>
            <w:shd w:val="clear" w:color="auto" w:fill="auto"/>
          </w:tcPr>
          <w:p w14:paraId="2B113AF0" w14:textId="77777777" w:rsidR="00534CDE" w:rsidRPr="008C5AB1" w:rsidRDefault="00534CDE" w:rsidP="00C7678D">
            <w:pPr>
              <w:spacing w:before="40" w:after="40"/>
              <w:rPr>
                <w:color w:val="000000"/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2 - Dostawa urządzeń do transmisji danych cyfrowych (typ C - 6 sztuk; typ D - 6 sztuki) - KC-</w:t>
            </w:r>
            <w:proofErr w:type="spellStart"/>
            <w:r w:rsidRPr="008C5AB1">
              <w:rPr>
                <w:sz w:val="16"/>
                <w:szCs w:val="16"/>
              </w:rPr>
              <w:t>zp</w:t>
            </w:r>
            <w:proofErr w:type="spellEnd"/>
            <w:r w:rsidRPr="008C5AB1">
              <w:rPr>
                <w:sz w:val="16"/>
                <w:szCs w:val="16"/>
              </w:rPr>
              <w:t>. 272-386-2/23</w:t>
            </w:r>
          </w:p>
        </w:tc>
        <w:tc>
          <w:tcPr>
            <w:tcW w:w="2786" w:type="dxa"/>
            <w:shd w:val="clear" w:color="auto" w:fill="auto"/>
          </w:tcPr>
          <w:p w14:paraId="4F0EE19A" w14:textId="77777777" w:rsidR="00534CDE" w:rsidRPr="008C5AB1" w:rsidRDefault="00534CDE" w:rsidP="00C7678D">
            <w:pPr>
              <w:spacing w:before="40" w:after="40"/>
              <w:rPr>
                <w:b/>
                <w:bCs/>
                <w:sz w:val="16"/>
                <w:szCs w:val="16"/>
              </w:rPr>
            </w:pPr>
            <w:r w:rsidRPr="008C5AB1">
              <w:rPr>
                <w:b/>
                <w:bCs/>
                <w:sz w:val="16"/>
                <w:szCs w:val="16"/>
              </w:rPr>
              <w:t>PROGRESS Systemy Komputerowe Sp. z o.o.</w:t>
            </w:r>
          </w:p>
          <w:p w14:paraId="08F1B7AD" w14:textId="77777777" w:rsidR="00534CDE" w:rsidRPr="008C5AB1" w:rsidRDefault="00534CDE" w:rsidP="00C7678D">
            <w:pPr>
              <w:rPr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Al. Mickiewicza 27</w:t>
            </w:r>
          </w:p>
          <w:p w14:paraId="3C201C73" w14:textId="77777777" w:rsidR="00534CDE" w:rsidRPr="008C5AB1" w:rsidRDefault="00534CDE" w:rsidP="00C7678D">
            <w:pPr>
              <w:spacing w:after="40"/>
              <w:rPr>
                <w:color w:val="000000"/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31-120 Kraków</w:t>
            </w:r>
          </w:p>
        </w:tc>
        <w:tc>
          <w:tcPr>
            <w:tcW w:w="2978" w:type="dxa"/>
            <w:shd w:val="clear" w:color="auto" w:fill="auto"/>
          </w:tcPr>
          <w:p w14:paraId="36F02EE3" w14:textId="77777777" w:rsidR="00534CDE" w:rsidRPr="008C5AB1" w:rsidRDefault="00534CDE" w:rsidP="00C7678D">
            <w:pPr>
              <w:spacing w:before="40" w:after="40"/>
              <w:rPr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1 - Cena - 60.00</w:t>
            </w:r>
          </w:p>
          <w:p w14:paraId="37437C67" w14:textId="77777777" w:rsidR="00534CDE" w:rsidRPr="008C5AB1" w:rsidRDefault="00534CDE" w:rsidP="00C7678D">
            <w:pPr>
              <w:spacing w:before="40" w:after="40"/>
              <w:rPr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2 - Wsparcie pasma częstotliwości - 0.00</w:t>
            </w:r>
          </w:p>
          <w:p w14:paraId="33084F44" w14:textId="77777777" w:rsidR="00534CDE" w:rsidRPr="008C5AB1" w:rsidRDefault="00534CDE" w:rsidP="00C7678D">
            <w:pPr>
              <w:spacing w:before="40" w:after="40"/>
              <w:rPr>
                <w:color w:val="000000"/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3 - Okres udzielonej gwarancji - 10.00</w:t>
            </w:r>
          </w:p>
        </w:tc>
        <w:tc>
          <w:tcPr>
            <w:tcW w:w="1546" w:type="dxa"/>
            <w:shd w:val="clear" w:color="auto" w:fill="auto"/>
            <w:vAlign w:val="center"/>
          </w:tcPr>
          <w:p w14:paraId="60D5A0FE" w14:textId="77777777" w:rsidR="00534CDE" w:rsidRPr="008C5AB1" w:rsidRDefault="00534CDE" w:rsidP="00C7678D">
            <w:pPr>
              <w:jc w:val="center"/>
              <w:rPr>
                <w:color w:val="000000"/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 xml:space="preserve">  70,00</w:t>
            </w:r>
          </w:p>
        </w:tc>
      </w:tr>
      <w:tr w:rsidR="00534CDE" w:rsidRPr="008C5AB1" w14:paraId="07558283" w14:textId="77777777" w:rsidTr="00CB1904">
        <w:tc>
          <w:tcPr>
            <w:tcW w:w="2146" w:type="dxa"/>
            <w:shd w:val="clear" w:color="auto" w:fill="auto"/>
          </w:tcPr>
          <w:p w14:paraId="2D7F65AB" w14:textId="77777777" w:rsidR="00534CDE" w:rsidRPr="008C5AB1" w:rsidRDefault="00534CDE" w:rsidP="00C7678D">
            <w:pPr>
              <w:spacing w:before="40" w:after="40"/>
              <w:rPr>
                <w:color w:val="000000"/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3 - Dostawa urządzeń do transmisji danych cyfrowych (typ E - 6 sztuk; typ F - 2 sztuki) - KC-</w:t>
            </w:r>
            <w:proofErr w:type="spellStart"/>
            <w:r w:rsidRPr="008C5AB1">
              <w:rPr>
                <w:sz w:val="16"/>
                <w:szCs w:val="16"/>
              </w:rPr>
              <w:t>zp</w:t>
            </w:r>
            <w:proofErr w:type="spellEnd"/>
            <w:r w:rsidRPr="008C5AB1">
              <w:rPr>
                <w:sz w:val="16"/>
                <w:szCs w:val="16"/>
              </w:rPr>
              <w:t>. 272-386-3/23</w:t>
            </w:r>
          </w:p>
        </w:tc>
        <w:tc>
          <w:tcPr>
            <w:tcW w:w="2786" w:type="dxa"/>
            <w:shd w:val="clear" w:color="auto" w:fill="auto"/>
          </w:tcPr>
          <w:p w14:paraId="0B6C2A11" w14:textId="77777777" w:rsidR="00534CDE" w:rsidRPr="008C5AB1" w:rsidRDefault="00534CDE" w:rsidP="00C7678D">
            <w:pPr>
              <w:spacing w:before="40" w:after="40"/>
              <w:rPr>
                <w:b/>
                <w:bCs/>
                <w:sz w:val="16"/>
                <w:szCs w:val="16"/>
              </w:rPr>
            </w:pPr>
            <w:r w:rsidRPr="008C5AB1">
              <w:rPr>
                <w:b/>
                <w:bCs/>
                <w:sz w:val="16"/>
                <w:szCs w:val="16"/>
              </w:rPr>
              <w:t>PROGRESS Systemy Komputerowe Sp. z o.o.</w:t>
            </w:r>
          </w:p>
          <w:p w14:paraId="4F967297" w14:textId="77777777" w:rsidR="00534CDE" w:rsidRPr="008C5AB1" w:rsidRDefault="00534CDE" w:rsidP="00C7678D">
            <w:pPr>
              <w:rPr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Al. Mickiewicza 27</w:t>
            </w:r>
          </w:p>
          <w:p w14:paraId="59B6EF55" w14:textId="77777777" w:rsidR="00534CDE" w:rsidRPr="008C5AB1" w:rsidRDefault="00534CDE" w:rsidP="00C7678D">
            <w:pPr>
              <w:spacing w:after="40"/>
              <w:rPr>
                <w:color w:val="000000"/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31-120 Kraków</w:t>
            </w:r>
          </w:p>
        </w:tc>
        <w:tc>
          <w:tcPr>
            <w:tcW w:w="2978" w:type="dxa"/>
            <w:shd w:val="clear" w:color="auto" w:fill="auto"/>
          </w:tcPr>
          <w:p w14:paraId="5A087FF8" w14:textId="77777777" w:rsidR="00534CDE" w:rsidRPr="008C5AB1" w:rsidRDefault="00534CDE" w:rsidP="00C7678D">
            <w:pPr>
              <w:spacing w:before="40" w:after="40"/>
              <w:rPr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1 - Cena - 60.00</w:t>
            </w:r>
          </w:p>
          <w:p w14:paraId="1322431C" w14:textId="77777777" w:rsidR="00534CDE" w:rsidRPr="008C5AB1" w:rsidRDefault="00534CDE" w:rsidP="00C7678D">
            <w:pPr>
              <w:spacing w:before="40" w:after="40"/>
              <w:rPr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 xml:space="preserve">2 - Wsparcie pasma </w:t>
            </w:r>
            <w:r w:rsidR="00CB1904" w:rsidRPr="008C5AB1">
              <w:rPr>
                <w:sz w:val="16"/>
                <w:szCs w:val="16"/>
              </w:rPr>
              <w:t>częstotliwości</w:t>
            </w:r>
            <w:r w:rsidRPr="008C5AB1">
              <w:rPr>
                <w:sz w:val="16"/>
                <w:szCs w:val="16"/>
              </w:rPr>
              <w:t xml:space="preserve"> - 0.00</w:t>
            </w:r>
          </w:p>
          <w:p w14:paraId="24753FDF" w14:textId="77777777" w:rsidR="00534CDE" w:rsidRPr="008C5AB1" w:rsidRDefault="00534CDE" w:rsidP="00C7678D">
            <w:pPr>
              <w:spacing w:before="40" w:after="40"/>
              <w:rPr>
                <w:color w:val="000000"/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3 - Okres udzielonej gwarancji - 10.00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4120186A" w14:textId="77777777" w:rsidR="00534CDE" w:rsidRPr="008C5AB1" w:rsidRDefault="00534CDE" w:rsidP="00C7678D">
            <w:pPr>
              <w:jc w:val="center"/>
              <w:rPr>
                <w:color w:val="000000"/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 xml:space="preserve">  70,00</w:t>
            </w:r>
          </w:p>
        </w:tc>
      </w:tr>
      <w:tr w:rsidR="00534CDE" w:rsidRPr="008C5AB1" w14:paraId="063BC280" w14:textId="77777777" w:rsidTr="00CB1904">
        <w:tc>
          <w:tcPr>
            <w:tcW w:w="2146" w:type="dxa"/>
            <w:shd w:val="clear" w:color="auto" w:fill="auto"/>
          </w:tcPr>
          <w:p w14:paraId="767C938F" w14:textId="77777777" w:rsidR="00534CDE" w:rsidRPr="008C5AB1" w:rsidRDefault="00534CDE" w:rsidP="00C7678D">
            <w:pPr>
              <w:spacing w:before="40" w:after="40"/>
              <w:rPr>
                <w:color w:val="000000"/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4 - Dostawa urządzeń do transmisji danych cyfrowych (typ G - 6 sztuk) - KC-</w:t>
            </w:r>
            <w:proofErr w:type="spellStart"/>
            <w:r w:rsidRPr="008C5AB1">
              <w:rPr>
                <w:sz w:val="16"/>
                <w:szCs w:val="16"/>
              </w:rPr>
              <w:t>zp</w:t>
            </w:r>
            <w:proofErr w:type="spellEnd"/>
            <w:r w:rsidRPr="008C5AB1">
              <w:rPr>
                <w:sz w:val="16"/>
                <w:szCs w:val="16"/>
              </w:rPr>
              <w:t>. 272-386-4/23</w:t>
            </w:r>
          </w:p>
        </w:tc>
        <w:tc>
          <w:tcPr>
            <w:tcW w:w="2786" w:type="dxa"/>
            <w:shd w:val="clear" w:color="auto" w:fill="auto"/>
          </w:tcPr>
          <w:p w14:paraId="2435C917" w14:textId="77777777" w:rsidR="00534CDE" w:rsidRPr="008C5AB1" w:rsidRDefault="00534CDE" w:rsidP="00C7678D">
            <w:pPr>
              <w:spacing w:before="40" w:after="40"/>
              <w:rPr>
                <w:b/>
                <w:bCs/>
                <w:sz w:val="16"/>
                <w:szCs w:val="16"/>
              </w:rPr>
            </w:pPr>
            <w:r w:rsidRPr="008C5AB1">
              <w:rPr>
                <w:b/>
                <w:bCs/>
                <w:sz w:val="16"/>
                <w:szCs w:val="16"/>
              </w:rPr>
              <w:t>PROGRESS Systemy Komputerowe Sp. z o.o.</w:t>
            </w:r>
          </w:p>
          <w:p w14:paraId="3E703FD0" w14:textId="77777777" w:rsidR="00534CDE" w:rsidRPr="008C5AB1" w:rsidRDefault="00534CDE" w:rsidP="00C7678D">
            <w:pPr>
              <w:rPr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Al. Mickiewicza 27</w:t>
            </w:r>
          </w:p>
          <w:p w14:paraId="734CDAD6" w14:textId="77777777" w:rsidR="00534CDE" w:rsidRPr="008C5AB1" w:rsidRDefault="00534CDE" w:rsidP="00C7678D">
            <w:pPr>
              <w:spacing w:after="40"/>
              <w:rPr>
                <w:color w:val="000000"/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31-120 Kraków</w:t>
            </w:r>
          </w:p>
        </w:tc>
        <w:tc>
          <w:tcPr>
            <w:tcW w:w="2978" w:type="dxa"/>
            <w:shd w:val="clear" w:color="auto" w:fill="auto"/>
          </w:tcPr>
          <w:p w14:paraId="6674407F" w14:textId="77777777" w:rsidR="00534CDE" w:rsidRPr="008C5AB1" w:rsidRDefault="00534CDE" w:rsidP="00C7678D">
            <w:pPr>
              <w:spacing w:before="40" w:after="40"/>
              <w:rPr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1 - Cena - 60.00</w:t>
            </w:r>
          </w:p>
          <w:p w14:paraId="14DB329D" w14:textId="77777777" w:rsidR="00534CDE" w:rsidRPr="008C5AB1" w:rsidRDefault="00534CDE" w:rsidP="00C7678D">
            <w:pPr>
              <w:spacing w:before="40" w:after="40"/>
              <w:rPr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 xml:space="preserve">2 - Wsparcie pasma </w:t>
            </w:r>
            <w:r w:rsidR="00CB1904" w:rsidRPr="008C5AB1">
              <w:rPr>
                <w:sz w:val="16"/>
                <w:szCs w:val="16"/>
              </w:rPr>
              <w:t>częstotliwości</w:t>
            </w:r>
            <w:r w:rsidRPr="008C5AB1">
              <w:rPr>
                <w:sz w:val="16"/>
                <w:szCs w:val="16"/>
              </w:rPr>
              <w:t xml:space="preserve"> - 0.00</w:t>
            </w:r>
          </w:p>
          <w:p w14:paraId="383168C8" w14:textId="77777777" w:rsidR="00534CDE" w:rsidRPr="008C5AB1" w:rsidRDefault="00534CDE" w:rsidP="00C7678D">
            <w:pPr>
              <w:spacing w:before="40" w:after="40"/>
              <w:rPr>
                <w:color w:val="000000"/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3 - Okres udzielonej gwarancji - 10.00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5A8D9FE4" w14:textId="77777777" w:rsidR="00534CDE" w:rsidRPr="008C5AB1" w:rsidRDefault="00534CDE" w:rsidP="00C7678D">
            <w:pPr>
              <w:jc w:val="center"/>
              <w:rPr>
                <w:color w:val="000000"/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 xml:space="preserve">  70,00</w:t>
            </w:r>
          </w:p>
        </w:tc>
      </w:tr>
      <w:tr w:rsidR="00534CDE" w:rsidRPr="008C5AB1" w14:paraId="3D9D8147" w14:textId="77777777" w:rsidTr="00CB1904">
        <w:tc>
          <w:tcPr>
            <w:tcW w:w="2146" w:type="dxa"/>
            <w:shd w:val="clear" w:color="auto" w:fill="auto"/>
          </w:tcPr>
          <w:p w14:paraId="3DA165B8" w14:textId="77777777" w:rsidR="00534CDE" w:rsidRPr="008C5AB1" w:rsidRDefault="00534CDE" w:rsidP="00C7678D">
            <w:pPr>
              <w:spacing w:before="40" w:after="40"/>
              <w:rPr>
                <w:color w:val="000000"/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5 - Dostawa urządzeń do transmisji danych cyfrowych (typ H - 4 sztuki; typ I - 4 sztuki) - KC-</w:t>
            </w:r>
            <w:proofErr w:type="spellStart"/>
            <w:r w:rsidRPr="008C5AB1">
              <w:rPr>
                <w:sz w:val="16"/>
                <w:szCs w:val="16"/>
              </w:rPr>
              <w:t>zp</w:t>
            </w:r>
            <w:proofErr w:type="spellEnd"/>
            <w:r w:rsidRPr="008C5AB1">
              <w:rPr>
                <w:sz w:val="16"/>
                <w:szCs w:val="16"/>
              </w:rPr>
              <w:t>. 272-386-5/23</w:t>
            </w:r>
          </w:p>
        </w:tc>
        <w:tc>
          <w:tcPr>
            <w:tcW w:w="2786" w:type="dxa"/>
            <w:shd w:val="clear" w:color="auto" w:fill="auto"/>
          </w:tcPr>
          <w:p w14:paraId="73C806AD" w14:textId="77777777" w:rsidR="00534CDE" w:rsidRPr="008C5AB1" w:rsidRDefault="00534CDE" w:rsidP="00C7678D">
            <w:pPr>
              <w:spacing w:before="40" w:after="40"/>
              <w:rPr>
                <w:b/>
                <w:bCs/>
                <w:sz w:val="16"/>
                <w:szCs w:val="16"/>
              </w:rPr>
            </w:pPr>
            <w:r w:rsidRPr="008C5AB1">
              <w:rPr>
                <w:b/>
                <w:bCs/>
                <w:sz w:val="16"/>
                <w:szCs w:val="16"/>
              </w:rPr>
              <w:t>PROGRESS Systemy Komputerowe Sp. z o.o.</w:t>
            </w:r>
          </w:p>
          <w:p w14:paraId="5BB51BF3" w14:textId="77777777" w:rsidR="00534CDE" w:rsidRPr="008C5AB1" w:rsidRDefault="00534CDE" w:rsidP="00C7678D">
            <w:pPr>
              <w:rPr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Al. Mickiewicza 27</w:t>
            </w:r>
          </w:p>
          <w:p w14:paraId="4DFE11EB" w14:textId="77777777" w:rsidR="00534CDE" w:rsidRPr="008C5AB1" w:rsidRDefault="00534CDE" w:rsidP="00C7678D">
            <w:pPr>
              <w:spacing w:after="40"/>
              <w:rPr>
                <w:color w:val="000000"/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31-120 Kraków</w:t>
            </w:r>
          </w:p>
        </w:tc>
        <w:tc>
          <w:tcPr>
            <w:tcW w:w="2978" w:type="dxa"/>
            <w:shd w:val="clear" w:color="auto" w:fill="auto"/>
          </w:tcPr>
          <w:p w14:paraId="270239A4" w14:textId="77777777" w:rsidR="00534CDE" w:rsidRPr="008C5AB1" w:rsidRDefault="00534CDE" w:rsidP="00C7678D">
            <w:pPr>
              <w:spacing w:before="40" w:after="40"/>
              <w:rPr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1 - Cena - 60.00</w:t>
            </w:r>
          </w:p>
          <w:p w14:paraId="1B6A172E" w14:textId="77777777" w:rsidR="00534CDE" w:rsidRPr="008C5AB1" w:rsidRDefault="00534CDE" w:rsidP="00C7678D">
            <w:pPr>
              <w:spacing w:before="40" w:after="40"/>
              <w:rPr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 xml:space="preserve">2 - Wsparcie pasma </w:t>
            </w:r>
            <w:r w:rsidR="00CB1904" w:rsidRPr="008C5AB1">
              <w:rPr>
                <w:sz w:val="16"/>
                <w:szCs w:val="16"/>
              </w:rPr>
              <w:t>częstotliwości</w:t>
            </w:r>
            <w:r w:rsidRPr="008C5AB1">
              <w:rPr>
                <w:sz w:val="16"/>
                <w:szCs w:val="16"/>
              </w:rPr>
              <w:t xml:space="preserve"> - 0.00</w:t>
            </w:r>
          </w:p>
          <w:p w14:paraId="500807F1" w14:textId="77777777" w:rsidR="00534CDE" w:rsidRPr="008C5AB1" w:rsidRDefault="00534CDE" w:rsidP="00C7678D">
            <w:pPr>
              <w:spacing w:before="40" w:after="40"/>
              <w:rPr>
                <w:color w:val="000000"/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>3 - Okres udzielonej gwarancji - 10.00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5F258649" w14:textId="77777777" w:rsidR="00534CDE" w:rsidRPr="008C5AB1" w:rsidRDefault="00534CDE" w:rsidP="00C7678D">
            <w:pPr>
              <w:jc w:val="center"/>
              <w:rPr>
                <w:color w:val="000000"/>
                <w:sz w:val="16"/>
                <w:szCs w:val="16"/>
              </w:rPr>
            </w:pPr>
            <w:r w:rsidRPr="008C5AB1">
              <w:rPr>
                <w:sz w:val="16"/>
                <w:szCs w:val="16"/>
              </w:rPr>
              <w:t xml:space="preserve">  70,00</w:t>
            </w:r>
          </w:p>
        </w:tc>
      </w:tr>
    </w:tbl>
    <w:p w14:paraId="5E7543B4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471A4C">
      <w:footerReference w:type="default" r:id="rId6"/>
      <w:headerReference w:type="first" r:id="rId7"/>
      <w:pgSz w:w="11906" w:h="16838"/>
      <w:pgMar w:top="1079" w:right="1274" w:bottom="141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FDB9D" w14:textId="77777777" w:rsidR="006632F9" w:rsidRDefault="006632F9">
      <w:r>
        <w:separator/>
      </w:r>
    </w:p>
  </w:endnote>
  <w:endnote w:type="continuationSeparator" w:id="0">
    <w:p w14:paraId="5ACBE839" w14:textId="77777777" w:rsidR="006632F9" w:rsidRDefault="00663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68C9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76C675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4C4DFB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B33219" w14:textId="77777777" w:rsidR="006632F9" w:rsidRDefault="006632F9">
      <w:r>
        <w:separator/>
      </w:r>
    </w:p>
  </w:footnote>
  <w:footnote w:type="continuationSeparator" w:id="0">
    <w:p w14:paraId="3794B2B8" w14:textId="77777777" w:rsidR="006632F9" w:rsidRDefault="006632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2B2DC" w14:textId="7575EF9E" w:rsidR="00471A4C" w:rsidRDefault="0064329D" w:rsidP="00471A4C">
    <w:pPr>
      <w:pStyle w:val="Nagwek"/>
      <w:rPr>
        <w:noProof/>
        <w:szCs w:val="20"/>
      </w:rPr>
    </w:pPr>
    <w:r>
      <w:rPr>
        <w:noProof/>
      </w:rPr>
      <w:pict w14:anchorId="45282E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Zasady promocji i oznakowania projektów w Programie - umowy ..." style="width:453.75pt;height:57pt;visibility:visible;mso-wrap-style:square">
          <v:imagedata r:id="rId1" o:title="Zasady promocji i oznakowania projektów w Programie - umowy "/>
          <o:lock v:ext="edit" aspectratio="f"/>
        </v:shape>
      </w:pict>
    </w:r>
  </w:p>
  <w:p w14:paraId="007491A5" w14:textId="77777777" w:rsidR="00471A4C" w:rsidRPr="001C4CFF" w:rsidRDefault="00471A4C" w:rsidP="00471A4C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462FF3F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32F9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71A4C"/>
    <w:rsid w:val="004B2665"/>
    <w:rsid w:val="004C3459"/>
    <w:rsid w:val="004E324A"/>
    <w:rsid w:val="004E7234"/>
    <w:rsid w:val="00534CDE"/>
    <w:rsid w:val="0054734E"/>
    <w:rsid w:val="00596EA3"/>
    <w:rsid w:val="00596FD7"/>
    <w:rsid w:val="005E5BFF"/>
    <w:rsid w:val="00607F9B"/>
    <w:rsid w:val="0064329D"/>
    <w:rsid w:val="00644DCB"/>
    <w:rsid w:val="00657C1E"/>
    <w:rsid w:val="006632F9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C5AB1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B1904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  <w14:docId w14:val="439C90EE"/>
  <w15:chartTrackingRefBased/>
  <w15:docId w15:val="{B3F19D53-7FAA-4008-9C14-0CE425EE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471A4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2</Pages>
  <Words>670</Words>
  <Characters>3409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Zarzycka</dc:creator>
  <cp:keywords/>
  <dc:description/>
  <cp:lastModifiedBy>Anna Zarzycka</cp:lastModifiedBy>
  <cp:revision>2</cp:revision>
  <cp:lastPrinted>1899-12-31T23:00:00Z</cp:lastPrinted>
  <dcterms:created xsi:type="dcterms:W3CDTF">2023-09-21T08:30:00Z</dcterms:created>
  <dcterms:modified xsi:type="dcterms:W3CDTF">2023-09-21T08:30:00Z</dcterms:modified>
</cp:coreProperties>
</file>