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82780" w14:textId="77777777" w:rsidR="0054009D" w:rsidRPr="002A16E2" w:rsidRDefault="0054009D" w:rsidP="0054009D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30042FF" w14:textId="77777777" w:rsidR="0054009D" w:rsidRPr="002A16E2" w:rsidRDefault="0054009D" w:rsidP="0054009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C17273F" w14:textId="77777777" w:rsidR="0054009D" w:rsidRPr="002A16E2" w:rsidRDefault="0054009D" w:rsidP="0054009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F498A68" w14:textId="77777777" w:rsidR="0054009D" w:rsidRPr="002A16E2" w:rsidRDefault="0054009D" w:rsidP="0054009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34F8E9F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E1F579C" w14:textId="77777777" w:rsidR="0054009D" w:rsidRPr="00FA50AF" w:rsidRDefault="0054009D" w:rsidP="0054009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370BA17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69FC399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A1F83C0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760E14F1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5466A99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9742B99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B97962" w14:textId="77777777" w:rsidR="0054009D" w:rsidRPr="002A16E2" w:rsidRDefault="0054009D" w:rsidP="0054009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E724E30" w14:textId="77777777" w:rsidR="0054009D" w:rsidRPr="002A16E2" w:rsidRDefault="0054009D" w:rsidP="0054009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22E5A03" w14:textId="77777777" w:rsidR="0054009D" w:rsidRPr="002A16E2" w:rsidRDefault="0054009D" w:rsidP="0054009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73FDF03" w14:textId="77777777" w:rsidR="0054009D" w:rsidRPr="002A16E2" w:rsidRDefault="0054009D" w:rsidP="0054009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85B393B" w14:textId="77777777" w:rsidR="0054009D" w:rsidRPr="002A16E2" w:rsidRDefault="0054009D" w:rsidP="0054009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EAF3652" w14:textId="77777777" w:rsidR="0054009D" w:rsidRPr="002A16E2" w:rsidRDefault="0054009D" w:rsidP="0054009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2C3AFE0" w14:textId="77777777" w:rsidR="0054009D" w:rsidRPr="002A16E2" w:rsidRDefault="0054009D" w:rsidP="0054009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83ECDCF" w14:textId="77777777" w:rsidR="0054009D" w:rsidRPr="002A16E2" w:rsidRDefault="0054009D" w:rsidP="0054009D">
      <w:pPr>
        <w:ind w:firstLine="3969"/>
        <w:rPr>
          <w:b/>
          <w:sz w:val="22"/>
          <w:szCs w:val="22"/>
        </w:rPr>
      </w:pPr>
    </w:p>
    <w:p w14:paraId="1C6A6933" w14:textId="3AFBF88E" w:rsidR="0054009D" w:rsidRPr="002A16E2" w:rsidRDefault="0054009D" w:rsidP="0054009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15 szt. komputerów mobilnych wraz z akcesoriami na potrzeby Instytutu Telekomunikacji </w:t>
      </w:r>
      <w:proofErr w:type="spellStart"/>
      <w:r>
        <w:rPr>
          <w:b/>
          <w:sz w:val="22"/>
          <w:szCs w:val="22"/>
        </w:rPr>
        <w:t>WIEiT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623/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4009D" w:rsidRPr="002A16E2" w14:paraId="7B0D3881" w14:textId="77777777" w:rsidTr="00670E1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528BB1" w14:textId="77777777" w:rsidR="0054009D" w:rsidRPr="002A16E2" w:rsidRDefault="0054009D" w:rsidP="00670E1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C5C7B0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48A823A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B2DC5E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BCA7D6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87FA499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3715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7FEEA2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7F273B3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4D725E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5295FE9" w14:textId="77777777" w:rsidR="0054009D" w:rsidRPr="008A2B7D" w:rsidRDefault="0054009D" w:rsidP="00670E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512683" w14:textId="77777777" w:rsidR="0054009D" w:rsidRPr="008A2B7D" w:rsidRDefault="0054009D" w:rsidP="00670E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3F6AA0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6EA397D" w14:textId="77777777" w:rsidR="0054009D" w:rsidRPr="008A2B7D" w:rsidRDefault="0054009D" w:rsidP="00670E1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2AC678D" w14:textId="77777777" w:rsidR="0054009D" w:rsidRPr="008A2B7D" w:rsidRDefault="0054009D" w:rsidP="00670E1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4009D" w:rsidRPr="002A16E2" w14:paraId="230C635D" w14:textId="77777777" w:rsidTr="00670E1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3D941D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680210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3FE5F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E26531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50EB1C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5850A4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1A5148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4AD2FB8" w14:textId="77777777" w:rsidR="0054009D" w:rsidRPr="002A16E2" w:rsidRDefault="0054009D" w:rsidP="00670E1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4009D" w:rsidRPr="002A16E2" w14:paraId="126D6612" w14:textId="77777777" w:rsidTr="00670E1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4C9F22" w14:textId="77777777" w:rsidR="0054009D" w:rsidRPr="002A16E2" w:rsidRDefault="0054009D" w:rsidP="00670E1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A59A" w14:textId="0503C0BA" w:rsidR="0054009D" w:rsidRPr="00897BDE" w:rsidRDefault="0054009D" w:rsidP="00670E1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Komputer mobilny wraz z akcesoriami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055F" w14:textId="79021FE8" w:rsidR="0054009D" w:rsidRDefault="0054009D" w:rsidP="00670E1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komputer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30C9F43D" w14:textId="018BFEAA" w:rsidR="0054009D" w:rsidRPr="00A47B30" w:rsidRDefault="0054009D" w:rsidP="00670E1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 USB-C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EABA31F" w14:textId="77777777" w:rsidR="0054009D" w:rsidRDefault="0054009D" w:rsidP="00670E1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99DC9BC" w14:textId="07BBC74A" w:rsidR="0054009D" w:rsidRDefault="0054009D" w:rsidP="00670E1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system operacyjny:</w:t>
            </w:r>
          </w:p>
          <w:p w14:paraId="2550F33C" w14:textId="77777777" w:rsidR="0054009D" w:rsidRPr="00A47B30" w:rsidRDefault="0054009D" w:rsidP="00670E1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2D9018A5" w14:textId="40D9FD5D" w:rsidR="0054009D" w:rsidRPr="00A47B30" w:rsidRDefault="0054009D" w:rsidP="00670E1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 stacja dokująca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3AA3C5E" w14:textId="542F9AB2" w:rsidR="0054009D" w:rsidRPr="00A47B30" w:rsidRDefault="0054009D" w:rsidP="0054009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E20D" w14:textId="7138B7B1" w:rsidR="0054009D" w:rsidRPr="002A16E2" w:rsidRDefault="0054009D" w:rsidP="00670E1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  <w:r w:rsidR="00F006C2">
              <w:rPr>
                <w:sz w:val="22"/>
                <w:szCs w:val="22"/>
              </w:rPr>
              <w:t xml:space="preserve">5 </w:t>
            </w:r>
            <w:r w:rsidRPr="002A16E2">
              <w:rPr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8F6" w14:textId="77777777" w:rsidR="0054009D" w:rsidRPr="002A16E2" w:rsidRDefault="0054009D" w:rsidP="00670E1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EFD9" w14:textId="77777777" w:rsidR="0054009D" w:rsidRPr="002A16E2" w:rsidRDefault="0054009D" w:rsidP="00670E1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8D206F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2242E6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</w:tr>
      <w:tr w:rsidR="0054009D" w:rsidRPr="002A16E2" w14:paraId="3C9816A5" w14:textId="77777777" w:rsidTr="00670E1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F18554" w14:textId="77777777" w:rsidR="0054009D" w:rsidRDefault="0054009D" w:rsidP="00670E1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1949141" w14:textId="77777777" w:rsidR="0054009D" w:rsidRDefault="0054009D" w:rsidP="00670E1D">
            <w:pPr>
              <w:ind w:right="425"/>
              <w:rPr>
                <w:sz w:val="22"/>
                <w:szCs w:val="22"/>
              </w:rPr>
            </w:pPr>
          </w:p>
          <w:p w14:paraId="0B9524C3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  <w:p w14:paraId="73AFFE84" w14:textId="77777777" w:rsidR="0054009D" w:rsidRDefault="0054009D" w:rsidP="00670E1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1C3F834" w14:textId="77777777" w:rsidR="0054009D" w:rsidRPr="002A16E2" w:rsidRDefault="0054009D" w:rsidP="00670E1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AC40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7DC00E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3DCAC0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</w:tr>
      <w:tr w:rsidR="0054009D" w:rsidRPr="002A16E2" w14:paraId="5F782952" w14:textId="77777777" w:rsidTr="00670E1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A98B30" w14:textId="77777777" w:rsidR="0054009D" w:rsidRPr="002A16E2" w:rsidRDefault="0054009D" w:rsidP="00670E1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netto za całość zamówienia 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504D82B5" w14:textId="77777777" w:rsidR="0054009D" w:rsidRPr="002A16E2" w:rsidRDefault="0054009D" w:rsidP="00670E1D">
            <w:pPr>
              <w:rPr>
                <w:sz w:val="22"/>
                <w:szCs w:val="22"/>
              </w:rPr>
            </w:pPr>
          </w:p>
          <w:p w14:paraId="489C4487" w14:textId="77777777" w:rsidR="0054009D" w:rsidRPr="002A16E2" w:rsidRDefault="0054009D" w:rsidP="00670E1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DFDC2AA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C281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2FCB65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9AB756" w14:textId="77777777" w:rsidR="0054009D" w:rsidRPr="002A16E2" w:rsidRDefault="0054009D" w:rsidP="00670E1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11B99E6" w14:textId="77777777" w:rsidR="0054009D" w:rsidRPr="002A16E2" w:rsidRDefault="0054009D" w:rsidP="0054009D">
      <w:pPr>
        <w:tabs>
          <w:tab w:val="right" w:pos="9000"/>
        </w:tabs>
        <w:rPr>
          <w:sz w:val="22"/>
          <w:szCs w:val="22"/>
        </w:rPr>
      </w:pPr>
    </w:p>
    <w:p w14:paraId="4AEC0411" w14:textId="729D76F9" w:rsidR="0054009D" w:rsidRDefault="0054009D" w:rsidP="0054009D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umowy, jednak nie później niż do dnia 30.11.2023 r.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B64CF39" w14:textId="77777777" w:rsidR="0054009D" w:rsidRPr="002A16E2" w:rsidRDefault="0054009D" w:rsidP="0054009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56EAFBF" w14:textId="77777777" w:rsidR="0054009D" w:rsidRPr="002A16E2" w:rsidRDefault="0054009D" w:rsidP="0054009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2591DC2" w14:textId="77777777" w:rsidR="0054009D" w:rsidRPr="002A16E2" w:rsidRDefault="0054009D" w:rsidP="0054009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FD7807A" w14:textId="77777777" w:rsidR="0054009D" w:rsidRPr="00E63BA7" w:rsidRDefault="0054009D" w:rsidP="0054009D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968C2D4" w14:textId="77777777" w:rsidR="0054009D" w:rsidRPr="002A16E2" w:rsidRDefault="0054009D" w:rsidP="0054009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3071842" w14:textId="77777777" w:rsidR="0054009D" w:rsidRDefault="0054009D" w:rsidP="0054009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23A5C44" w14:textId="77777777" w:rsidR="0054009D" w:rsidRDefault="0054009D" w:rsidP="0054009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53F270B3" w14:textId="77777777" w:rsidR="0054009D" w:rsidRDefault="0054009D" w:rsidP="005400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C47B0EE" w14:textId="77777777" w:rsidR="0054009D" w:rsidRDefault="0054009D" w:rsidP="005400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5B92A5" w14:textId="77777777" w:rsidR="0054009D" w:rsidRDefault="0054009D" w:rsidP="0054009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15AB44" w14:textId="77777777" w:rsidR="0054009D" w:rsidRDefault="0054009D" w:rsidP="0054009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583C0E" w14:textId="77777777" w:rsidR="0054009D" w:rsidRDefault="0054009D" w:rsidP="005400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4009D" w14:paraId="7EA3EC72" w14:textId="77777777" w:rsidTr="00670E1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48B39" w14:textId="77777777" w:rsidR="0054009D" w:rsidRDefault="0054009D" w:rsidP="00670E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DF500" w14:textId="77777777" w:rsidR="0054009D" w:rsidRDefault="0054009D" w:rsidP="00670E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F8D0566" w14:textId="77777777" w:rsidR="0054009D" w:rsidRDefault="0054009D" w:rsidP="00670E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4F265" w14:textId="77777777" w:rsidR="0054009D" w:rsidRDefault="0054009D" w:rsidP="00670E1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4009D" w14:paraId="44CFFBB7" w14:textId="77777777" w:rsidTr="00670E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2D6DC" w14:textId="77777777" w:rsidR="0054009D" w:rsidRDefault="0054009D" w:rsidP="00670E1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9A317" w14:textId="77777777" w:rsidR="0054009D" w:rsidRDefault="0054009D" w:rsidP="00670E1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29C39" w14:textId="77777777" w:rsidR="0054009D" w:rsidRDefault="0054009D" w:rsidP="00670E1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54009D" w14:paraId="49B32449" w14:textId="77777777" w:rsidTr="00670E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8807B" w14:textId="77777777" w:rsidR="0054009D" w:rsidRDefault="0054009D" w:rsidP="00670E1D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5E931" w14:textId="77777777" w:rsidR="0054009D" w:rsidRDefault="0054009D" w:rsidP="00670E1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FD60A" w14:textId="77777777" w:rsidR="0054009D" w:rsidRDefault="0054009D" w:rsidP="00670E1D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7883D883" w14:textId="77777777" w:rsidR="0054009D" w:rsidRDefault="0054009D" w:rsidP="005400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5160B2E" w14:textId="77777777" w:rsidR="0054009D" w:rsidRDefault="0054009D" w:rsidP="0054009D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9B7CBA2" w14:textId="77777777" w:rsidR="0054009D" w:rsidRDefault="0054009D" w:rsidP="0054009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4B0C03A8" w14:textId="77777777" w:rsidR="0054009D" w:rsidRDefault="0054009D" w:rsidP="0054009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6F51CE6" w14:textId="77777777" w:rsidR="0054009D" w:rsidRDefault="0054009D" w:rsidP="0054009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462675E" w14:textId="77777777" w:rsidR="0054009D" w:rsidRDefault="0054009D" w:rsidP="0054009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E244362" w14:textId="77777777" w:rsidR="0054009D" w:rsidRDefault="0054009D" w:rsidP="0054009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039F653" w14:textId="77777777" w:rsidR="0054009D" w:rsidRDefault="0054009D" w:rsidP="005400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AAB7B09" w14:textId="77777777" w:rsidR="0054009D" w:rsidRDefault="0054009D" w:rsidP="0054009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9BDA8B" w14:textId="77777777" w:rsidR="0054009D" w:rsidRDefault="0054009D" w:rsidP="0054009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91BD94C" w14:textId="77777777" w:rsidR="0054009D" w:rsidRDefault="0054009D" w:rsidP="0054009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6BE113" w14:textId="77777777" w:rsidR="0054009D" w:rsidRDefault="0054009D" w:rsidP="0054009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1A64CAD" w14:textId="77777777" w:rsidR="0054009D" w:rsidRDefault="0054009D" w:rsidP="0054009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D85A39" w14:textId="77777777" w:rsidR="0054009D" w:rsidRDefault="0054009D" w:rsidP="0054009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E09FA3A" w14:textId="77777777" w:rsidR="0054009D" w:rsidRDefault="0054009D" w:rsidP="0054009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FD13B6A" w14:textId="77777777" w:rsidR="0054009D" w:rsidRPr="00FB3F21" w:rsidRDefault="0054009D" w:rsidP="0054009D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C240C66" w14:textId="77777777" w:rsidR="00FE545C" w:rsidRPr="0054009D" w:rsidRDefault="00FE545C" w:rsidP="0054009D"/>
    <w:sectPr w:rsidR="00FE545C" w:rsidRPr="005400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8B98F" w14:textId="77777777" w:rsidR="004A783D" w:rsidRDefault="004A783D">
      <w:r>
        <w:separator/>
      </w:r>
    </w:p>
  </w:endnote>
  <w:endnote w:type="continuationSeparator" w:id="0">
    <w:p w14:paraId="6A5089E9" w14:textId="77777777" w:rsidR="004A783D" w:rsidRDefault="004A7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57D38" w14:textId="77777777" w:rsidR="0032227B" w:rsidRDefault="003222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D5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1919E" w14:textId="77777777" w:rsidR="0032227B" w:rsidRDefault="003222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A21B3" w14:textId="77777777" w:rsidR="004A783D" w:rsidRDefault="004A783D">
      <w:r>
        <w:separator/>
      </w:r>
    </w:p>
  </w:footnote>
  <w:footnote w:type="continuationSeparator" w:id="0">
    <w:p w14:paraId="04ECE4E9" w14:textId="77777777" w:rsidR="004A783D" w:rsidRDefault="004A7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61927" w14:textId="77777777" w:rsidR="0032227B" w:rsidRDefault="00322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30346" w14:textId="0444B652" w:rsidR="0054009D" w:rsidRDefault="00F006C2">
    <w:pPr>
      <w:pStyle w:val="Nagwek"/>
      <w:rPr>
        <w:sz w:val="22"/>
      </w:rPr>
    </w:pPr>
    <w:r>
      <w:rPr>
        <w:noProof/>
        <w:sz w:val="22"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0;margin-top:0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0D1624F3" w14:textId="77777777" w:rsidR="0054009D" w:rsidRDefault="0054009D">
    <w:pPr>
      <w:pStyle w:val="Nagwek"/>
      <w:rPr>
        <w:sz w:val="22"/>
      </w:rPr>
    </w:pPr>
  </w:p>
  <w:p w14:paraId="421A4137" w14:textId="77777777" w:rsidR="0054009D" w:rsidRDefault="0054009D">
    <w:pPr>
      <w:pStyle w:val="Nagwek"/>
      <w:rPr>
        <w:sz w:val="22"/>
      </w:rPr>
    </w:pPr>
  </w:p>
  <w:p w14:paraId="4E3E4A4E" w14:textId="259437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7641C" w14:textId="77777777" w:rsidR="0032227B" w:rsidRDefault="003222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25453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0553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993761">
    <w:abstractNumId w:val="0"/>
  </w:num>
  <w:num w:numId="4" w16cid:durableId="1612126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83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227B"/>
    <w:rsid w:val="004A783D"/>
    <w:rsid w:val="004B7300"/>
    <w:rsid w:val="004C6753"/>
    <w:rsid w:val="0054009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06C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4BC870"/>
  <w15:chartTrackingRefBased/>
  <w15:docId w15:val="{2FFE26C8-81F9-4B10-92EA-38DCFD59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9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547</Words>
  <Characters>4395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2023-10-13T10:26:00Z</cp:lastPrinted>
  <dcterms:created xsi:type="dcterms:W3CDTF">2023-10-13T10:09:00Z</dcterms:created>
  <dcterms:modified xsi:type="dcterms:W3CDTF">2023-10-13T10:27:00Z</dcterms:modified>
</cp:coreProperties>
</file>