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752F" w14:textId="1978824B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B1686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11124134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045C130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5B53BC2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3666FE1D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82F6A5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E1044B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112996B3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386FF9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6D06E31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C420660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BFB6CD0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78A3C89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5D41067F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2A30EDB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647D9D6E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420D75CE" w14:textId="73649B50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EE0797" w:rsidRPr="00EE0797">
        <w:rPr>
          <w:rFonts w:eastAsia="Times New Roman" w:cs="Calibri"/>
          <w:b/>
          <w:lang w:eastAsia="pl-PL"/>
        </w:rPr>
        <w:t>Dostawa 15 szt.</w:t>
      </w:r>
      <w:r w:rsidR="00B16862">
        <w:rPr>
          <w:rFonts w:eastAsia="Times New Roman" w:cs="Calibri"/>
          <w:b/>
          <w:lang w:eastAsia="pl-PL"/>
        </w:rPr>
        <w:t xml:space="preserve"> </w:t>
      </w:r>
      <w:r w:rsidR="00EE0797" w:rsidRPr="00EE0797">
        <w:rPr>
          <w:rFonts w:eastAsia="Times New Roman" w:cs="Calibri"/>
          <w:b/>
          <w:lang w:eastAsia="pl-PL"/>
        </w:rPr>
        <w:t xml:space="preserve">komputerów mobilnych wraz z akcesoriami na potrzeby Instytutu Telekomunikacji </w:t>
      </w:r>
      <w:proofErr w:type="spellStart"/>
      <w:r w:rsidR="00EE0797" w:rsidRPr="00EE0797">
        <w:rPr>
          <w:rFonts w:eastAsia="Times New Roman" w:cs="Calibri"/>
          <w:b/>
          <w:lang w:eastAsia="pl-PL"/>
        </w:rPr>
        <w:t>WIEiT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B16862">
        <w:rPr>
          <w:rFonts w:eastAsia="Times New Roman" w:cs="Calibri"/>
          <w:lang w:eastAsia="pl-PL"/>
        </w:rPr>
        <w:t xml:space="preserve"> znak sprawy: </w:t>
      </w:r>
      <w:r w:rsidR="00B16862" w:rsidRPr="00B16862">
        <w:rPr>
          <w:rFonts w:eastAsia="Times New Roman" w:cs="Calibri"/>
          <w:b/>
          <w:bCs/>
          <w:lang w:eastAsia="pl-PL"/>
        </w:rPr>
        <w:t>KC-zp.272-623/23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96D2872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0BB55145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45FB6BDA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965755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2453811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28B49A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496969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1CEF4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31148CBA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9C53262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780E6C3" w14:textId="75A73DF3" w:rsidR="005103B9" w:rsidRPr="009475A8" w:rsidRDefault="008F3D36" w:rsidP="00B1686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EA722" w14:textId="77777777" w:rsidR="007230D2" w:rsidRDefault="007230D2" w:rsidP="0038231F">
      <w:pPr>
        <w:spacing w:after="0" w:line="240" w:lineRule="auto"/>
      </w:pPr>
      <w:r>
        <w:separator/>
      </w:r>
    </w:p>
  </w:endnote>
  <w:endnote w:type="continuationSeparator" w:id="0">
    <w:p w14:paraId="4C0E58C1" w14:textId="77777777" w:rsidR="007230D2" w:rsidRDefault="007230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C5FF" w14:textId="77777777" w:rsidR="00EE0797" w:rsidRDefault="00EE07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C1AC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83D089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0F81E" w14:textId="77777777" w:rsidR="00EE0797" w:rsidRDefault="00EE07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AD426" w14:textId="77777777" w:rsidR="007230D2" w:rsidRDefault="007230D2" w:rsidP="0038231F">
      <w:pPr>
        <w:spacing w:after="0" w:line="240" w:lineRule="auto"/>
      </w:pPr>
      <w:r>
        <w:separator/>
      </w:r>
    </w:p>
  </w:footnote>
  <w:footnote w:type="continuationSeparator" w:id="0">
    <w:p w14:paraId="319A5713" w14:textId="77777777" w:rsidR="007230D2" w:rsidRDefault="007230D2" w:rsidP="0038231F">
      <w:pPr>
        <w:spacing w:after="0" w:line="240" w:lineRule="auto"/>
      </w:pPr>
      <w:r>
        <w:continuationSeparator/>
      </w:r>
    </w:p>
  </w:footnote>
  <w:footnote w:id="1">
    <w:p w14:paraId="3B5672A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7A4CC8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09948" w14:textId="77777777" w:rsidR="00EE0797" w:rsidRDefault="00EE07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CBB78" w14:textId="506823DC" w:rsidR="00EE0797" w:rsidRDefault="00B16862">
    <w:pPr>
      <w:pStyle w:val="Nagwek"/>
    </w:pPr>
    <w:r>
      <w:rPr>
        <w:noProof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1025" type="#_x0000_t75" alt="stopka_listownika_prace-lab_v2" style="position:absolute;margin-left:.05pt;margin-top:0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3FE4D1C6" w14:textId="77777777" w:rsidR="00B16862" w:rsidRDefault="00B16862">
    <w:pPr>
      <w:pStyle w:val="Nagwek"/>
    </w:pPr>
  </w:p>
  <w:p w14:paraId="512D42CA" w14:textId="77777777" w:rsidR="00B16862" w:rsidRDefault="00B168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499374" w14:textId="77777777" w:rsidR="00EE0797" w:rsidRDefault="00EE07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737280">
    <w:abstractNumId w:val="7"/>
  </w:num>
  <w:num w:numId="2" w16cid:durableId="551968890">
    <w:abstractNumId w:val="0"/>
  </w:num>
  <w:num w:numId="3" w16cid:durableId="76678609">
    <w:abstractNumId w:val="6"/>
  </w:num>
  <w:num w:numId="4" w16cid:durableId="1633437995">
    <w:abstractNumId w:val="9"/>
  </w:num>
  <w:num w:numId="5" w16cid:durableId="1188568437">
    <w:abstractNumId w:val="8"/>
  </w:num>
  <w:num w:numId="6" w16cid:durableId="948855328">
    <w:abstractNumId w:val="5"/>
  </w:num>
  <w:num w:numId="7" w16cid:durableId="1107653873">
    <w:abstractNumId w:val="1"/>
  </w:num>
  <w:num w:numId="8" w16cid:durableId="432630374">
    <w:abstractNumId w:val="3"/>
  </w:num>
  <w:num w:numId="9" w16cid:durableId="688026790">
    <w:abstractNumId w:val="2"/>
  </w:num>
  <w:num w:numId="10" w16cid:durableId="1698657757">
    <w:abstractNumId w:val="4"/>
  </w:num>
  <w:num w:numId="11" w16cid:durableId="18915295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30D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30D2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16862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797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760AF1"/>
  <w15:chartTrackingRefBased/>
  <w15:docId w15:val="{F88458F0-8E3C-4976-914A-491C7DF8C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2023-10-13T10:18:00Z</dcterms:created>
  <dcterms:modified xsi:type="dcterms:W3CDTF">2023-10-13T10:19:00Z</dcterms:modified>
</cp:coreProperties>
</file>