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2E054" w14:textId="77777777" w:rsidR="00986737" w:rsidRPr="00441EEB" w:rsidRDefault="0045707F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441EEB">
        <w:rPr>
          <w:rFonts w:ascii="Arial Narrow" w:hAnsi="Arial Narrow" w:cs="Arial"/>
          <w:sz w:val="22"/>
          <w:szCs w:val="22"/>
        </w:rPr>
        <w:t>Bydgoszcz</w:t>
      </w:r>
      <w:r w:rsidR="00986737" w:rsidRPr="00441EEB">
        <w:rPr>
          <w:rFonts w:ascii="Arial Narrow" w:hAnsi="Arial Narrow" w:cs="Arial"/>
          <w:sz w:val="22"/>
          <w:szCs w:val="22"/>
        </w:rPr>
        <w:t xml:space="preserve"> dnia: </w:t>
      </w:r>
      <w:r w:rsidRPr="00441EEB">
        <w:rPr>
          <w:rFonts w:ascii="Arial Narrow" w:hAnsi="Arial Narrow" w:cs="Arial"/>
          <w:sz w:val="22"/>
          <w:szCs w:val="22"/>
        </w:rPr>
        <w:t>2023-10-18</w:t>
      </w:r>
    </w:p>
    <w:p w14:paraId="3AD4AF3D" w14:textId="77777777" w:rsidR="00986737" w:rsidRPr="00441EEB" w:rsidRDefault="0045707F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41EE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C537DE6" w14:textId="77777777" w:rsidR="00986737" w:rsidRPr="00441EEB" w:rsidRDefault="0045707F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41EEB">
        <w:rPr>
          <w:rFonts w:ascii="Arial Narrow" w:hAnsi="Arial Narrow" w:cs="Arial"/>
          <w:sz w:val="22"/>
          <w:szCs w:val="22"/>
        </w:rPr>
        <w:t>Powstańców Warszawy</w:t>
      </w:r>
      <w:r w:rsidR="00986737" w:rsidRPr="00441EEB">
        <w:rPr>
          <w:rFonts w:ascii="Arial Narrow" w:hAnsi="Arial Narrow" w:cs="Arial"/>
          <w:sz w:val="22"/>
          <w:szCs w:val="22"/>
        </w:rPr>
        <w:t xml:space="preserve"> </w:t>
      </w:r>
      <w:r w:rsidRPr="00441EEB">
        <w:rPr>
          <w:rFonts w:ascii="Arial Narrow" w:hAnsi="Arial Narrow" w:cs="Arial"/>
          <w:sz w:val="22"/>
          <w:szCs w:val="22"/>
        </w:rPr>
        <w:t>5</w:t>
      </w:r>
    </w:p>
    <w:p w14:paraId="7A118E08" w14:textId="77777777" w:rsidR="00986737" w:rsidRPr="00441EEB" w:rsidRDefault="0045707F" w:rsidP="00986737">
      <w:pPr>
        <w:rPr>
          <w:rFonts w:ascii="Arial Narrow" w:hAnsi="Arial Narrow" w:cs="Arial"/>
          <w:sz w:val="22"/>
          <w:szCs w:val="22"/>
        </w:rPr>
      </w:pPr>
      <w:r w:rsidRPr="00441EEB">
        <w:rPr>
          <w:rFonts w:ascii="Arial Narrow" w:hAnsi="Arial Narrow" w:cs="Arial"/>
          <w:sz w:val="22"/>
          <w:szCs w:val="22"/>
        </w:rPr>
        <w:t>85-681</w:t>
      </w:r>
      <w:r w:rsidR="00986737" w:rsidRPr="00441EEB">
        <w:rPr>
          <w:rFonts w:ascii="Arial Narrow" w:hAnsi="Arial Narrow" w:cs="Arial"/>
          <w:sz w:val="22"/>
          <w:szCs w:val="22"/>
        </w:rPr>
        <w:t xml:space="preserve"> </w:t>
      </w:r>
      <w:r w:rsidRPr="00441EEB">
        <w:rPr>
          <w:rFonts w:ascii="Arial Narrow" w:hAnsi="Arial Narrow" w:cs="Arial"/>
          <w:sz w:val="22"/>
          <w:szCs w:val="22"/>
        </w:rPr>
        <w:t>Bydgoszcz</w:t>
      </w:r>
    </w:p>
    <w:p w14:paraId="0E82D2ED" w14:textId="77777777" w:rsidR="00986737" w:rsidRPr="00441EEB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441EEB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BE2980D" w14:textId="77777777" w:rsidR="00986737" w:rsidRPr="00441EEB" w:rsidRDefault="00986737" w:rsidP="00986737">
      <w:pPr>
        <w:spacing w:after="600"/>
        <w:jc w:val="both"/>
        <w:rPr>
          <w:rFonts w:ascii="Arial Narrow" w:hAnsi="Arial Narrow" w:cs="Arial"/>
          <w:bCs/>
          <w:sz w:val="16"/>
          <w:szCs w:val="16"/>
        </w:rPr>
      </w:pPr>
      <w:r w:rsidRPr="00441EEB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441EEB" w14:paraId="6A86E77D" w14:textId="77777777" w:rsidTr="00441EEB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F00F47" w14:textId="77777777" w:rsidR="00986737" w:rsidRPr="00441EEB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441EEB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546B984D" w14:textId="77777777" w:rsidR="00986737" w:rsidRPr="00441EEB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441EEB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EBE9F69" w14:textId="77777777" w:rsidR="00986737" w:rsidRPr="00441EEB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41EE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41EE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41EE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41EEB" w14:paraId="445FD065" w14:textId="77777777" w:rsidTr="005A632E">
        <w:tc>
          <w:tcPr>
            <w:tcW w:w="2269" w:type="dxa"/>
            <w:shd w:val="clear" w:color="auto" w:fill="auto"/>
          </w:tcPr>
          <w:p w14:paraId="31F64607" w14:textId="77777777" w:rsidR="00986737" w:rsidRPr="00441EEB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E94DF0" w14:textId="77777777" w:rsidR="00986737" w:rsidRPr="00F72035" w:rsidRDefault="0045707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72035">
              <w:rPr>
                <w:rFonts w:ascii="Arial Narrow" w:hAnsi="Arial Narrow" w:cs="Arial"/>
                <w:b/>
                <w:sz w:val="22"/>
                <w:szCs w:val="22"/>
              </w:rPr>
              <w:t>Dostawy sukcesywne środków dezynfekcyjnych</w:t>
            </w:r>
            <w:r w:rsidR="00986737" w:rsidRPr="00F72035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45707F" w:rsidRPr="00441EEB" w14:paraId="71FD46F8" w14:textId="77777777" w:rsidTr="00FF173E">
        <w:tc>
          <w:tcPr>
            <w:tcW w:w="2269" w:type="dxa"/>
            <w:shd w:val="clear" w:color="auto" w:fill="auto"/>
          </w:tcPr>
          <w:p w14:paraId="2ACA9539" w14:textId="77777777" w:rsidR="0045707F" w:rsidRPr="00441EEB" w:rsidRDefault="0045707F" w:rsidP="00FF173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CB8014" w14:textId="77777777" w:rsidR="0045707F" w:rsidRPr="00F72035" w:rsidRDefault="0045707F" w:rsidP="00FF173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72035">
              <w:rPr>
                <w:rFonts w:ascii="Arial Narrow" w:hAnsi="Arial Narrow" w:cs="Arial"/>
                <w:b/>
                <w:sz w:val="22"/>
                <w:szCs w:val="22"/>
              </w:rPr>
              <w:t>106/2023</w:t>
            </w:r>
          </w:p>
        </w:tc>
      </w:tr>
    </w:tbl>
    <w:p w14:paraId="241D5889" w14:textId="77777777" w:rsidR="00D665F5" w:rsidRPr="00441EEB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41EEB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441EEB">
        <w:rPr>
          <w:rFonts w:ascii="Arial Narrow" w:hAnsi="Arial Narrow" w:cs="Arial"/>
          <w:sz w:val="22"/>
          <w:szCs w:val="22"/>
        </w:rPr>
        <w:t>2</w:t>
      </w:r>
      <w:r w:rsidRPr="00441EEB">
        <w:rPr>
          <w:rFonts w:ascii="Arial Narrow" w:hAnsi="Arial Narrow" w:cs="Arial"/>
          <w:sz w:val="22"/>
          <w:szCs w:val="22"/>
        </w:rPr>
        <w:t xml:space="preserve"> ust. 5 </w:t>
      </w:r>
      <w:r w:rsidRPr="00441EE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441EEB">
        <w:rPr>
          <w:rFonts w:ascii="Arial Narrow" w:hAnsi="Arial Narrow" w:cs="Arial"/>
          <w:sz w:val="22"/>
          <w:szCs w:val="22"/>
        </w:rPr>
        <w:t xml:space="preserve"> </w:t>
      </w:r>
      <w:r w:rsidR="0045707F" w:rsidRPr="00441EEB">
        <w:rPr>
          <w:rFonts w:ascii="Arial Narrow" w:hAnsi="Arial Narrow" w:cs="Arial"/>
          <w:sz w:val="22"/>
          <w:szCs w:val="22"/>
        </w:rPr>
        <w:t>(</w:t>
      </w:r>
      <w:proofErr w:type="spellStart"/>
      <w:r w:rsidR="0045707F" w:rsidRPr="00441EEB">
        <w:rPr>
          <w:rFonts w:ascii="Arial Narrow" w:hAnsi="Arial Narrow" w:cs="Arial"/>
          <w:sz w:val="22"/>
          <w:szCs w:val="22"/>
        </w:rPr>
        <w:t>t.j</w:t>
      </w:r>
      <w:proofErr w:type="spellEnd"/>
      <w:r w:rsidR="0045707F" w:rsidRPr="00441EEB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441EEB">
        <w:rPr>
          <w:rFonts w:ascii="Arial Narrow" w:hAnsi="Arial Narrow" w:cs="Arial"/>
          <w:sz w:val="22"/>
          <w:szCs w:val="22"/>
        </w:rPr>
        <w:t xml:space="preserve"> </w:t>
      </w:r>
      <w:r w:rsidRPr="00441EEB">
        <w:rPr>
          <w:rFonts w:ascii="Arial Narrow" w:hAnsi="Arial Narrow" w:cs="Arial"/>
          <w:sz w:val="22"/>
          <w:szCs w:val="22"/>
        </w:rPr>
        <w:t>udostępnia</w:t>
      </w:r>
      <w:r w:rsidR="00F95C33" w:rsidRPr="00441EEB">
        <w:rPr>
          <w:rFonts w:ascii="Arial Narrow" w:hAnsi="Arial Narrow" w:cs="Arial"/>
          <w:sz w:val="22"/>
          <w:szCs w:val="22"/>
        </w:rPr>
        <w:t xml:space="preserve"> </w:t>
      </w:r>
      <w:r w:rsidR="004C7E9B" w:rsidRPr="00441EEB">
        <w:rPr>
          <w:rFonts w:ascii="Arial Narrow" w:hAnsi="Arial Narrow" w:cs="Arial"/>
          <w:sz w:val="22"/>
          <w:szCs w:val="22"/>
        </w:rPr>
        <w:t>informacj</w:t>
      </w:r>
      <w:r w:rsidR="00577BC6" w:rsidRPr="00441EEB">
        <w:rPr>
          <w:rFonts w:ascii="Arial Narrow" w:hAnsi="Arial Narrow" w:cs="Arial"/>
          <w:sz w:val="22"/>
          <w:szCs w:val="22"/>
        </w:rPr>
        <w:t>ę</w:t>
      </w:r>
      <w:r w:rsidR="00035488" w:rsidRPr="00441EEB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441EEB">
        <w:rPr>
          <w:rFonts w:ascii="Arial Narrow" w:hAnsi="Arial Narrow" w:cs="Arial"/>
          <w:sz w:val="22"/>
          <w:szCs w:val="22"/>
        </w:rPr>
        <w:t>.</w:t>
      </w:r>
    </w:p>
    <w:p w14:paraId="14DA4010" w14:textId="77777777" w:rsidR="00A80738" w:rsidRPr="00441EEB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441EEB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441EEB">
        <w:rPr>
          <w:rFonts w:ascii="Arial Narrow" w:hAnsi="Arial Narrow" w:cs="Arial"/>
          <w:sz w:val="22"/>
          <w:szCs w:val="22"/>
        </w:rPr>
        <w:t xml:space="preserve"> w dniu </w:t>
      </w:r>
      <w:r w:rsidR="0045707F" w:rsidRPr="00441EEB">
        <w:rPr>
          <w:rFonts w:ascii="Arial Narrow" w:hAnsi="Arial Narrow" w:cs="Arial"/>
          <w:sz w:val="22"/>
          <w:szCs w:val="22"/>
        </w:rPr>
        <w:t>18/10/2023</w:t>
      </w:r>
      <w:r w:rsidR="00FF4AB1" w:rsidRPr="00441EEB">
        <w:rPr>
          <w:rFonts w:ascii="Arial Narrow" w:hAnsi="Arial Narrow" w:cs="Arial"/>
          <w:sz w:val="22"/>
          <w:szCs w:val="22"/>
        </w:rPr>
        <w:t xml:space="preserve"> o godz. </w:t>
      </w:r>
      <w:r w:rsidR="0045707F" w:rsidRPr="00441EEB">
        <w:rPr>
          <w:rFonts w:ascii="Arial Narrow" w:hAnsi="Arial Narrow" w:cs="Arial"/>
          <w:sz w:val="22"/>
          <w:szCs w:val="22"/>
        </w:rPr>
        <w:t>08:30</w:t>
      </w:r>
      <w:r w:rsidRPr="00441EEB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441EEB" w14:paraId="19233B34" w14:textId="77777777" w:rsidTr="005A632E">
        <w:tc>
          <w:tcPr>
            <w:tcW w:w="1276" w:type="dxa"/>
            <w:shd w:val="clear" w:color="auto" w:fill="F2F2F2"/>
            <w:vAlign w:val="center"/>
          </w:tcPr>
          <w:p w14:paraId="13D85372" w14:textId="77777777" w:rsidR="006B27ED" w:rsidRPr="00441EE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441EEB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D0607A4" w14:textId="77777777" w:rsidR="006B27ED" w:rsidRPr="00441EE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B600682" w14:textId="77777777" w:rsidR="006B27ED" w:rsidRPr="00441EE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DE65A4E" w14:textId="77777777" w:rsidR="006B27ED" w:rsidRPr="00441EE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45707F" w:rsidRPr="00441EEB" w14:paraId="451A3819" w14:textId="77777777" w:rsidTr="00FF173E">
        <w:tc>
          <w:tcPr>
            <w:tcW w:w="1276" w:type="dxa"/>
            <w:shd w:val="clear" w:color="auto" w:fill="auto"/>
            <w:vAlign w:val="center"/>
          </w:tcPr>
          <w:p w14:paraId="77A2FDB3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EBA4A1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5177DD7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Alpinus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Chemia Spółka z ograniczoną odpowiedzialnością</w:t>
            </w:r>
          </w:p>
          <w:p w14:paraId="51439AA3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Garbary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5 </w:t>
            </w:r>
          </w:p>
          <w:p w14:paraId="299050E2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86-050 Solec Kujawski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7BB6A2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15 957.00 zł</w:t>
            </w:r>
          </w:p>
        </w:tc>
      </w:tr>
      <w:tr w:rsidR="0045707F" w:rsidRPr="00441EEB" w14:paraId="028C7FB2" w14:textId="77777777" w:rsidTr="00FF173E">
        <w:tc>
          <w:tcPr>
            <w:tcW w:w="1276" w:type="dxa"/>
            <w:shd w:val="clear" w:color="auto" w:fill="auto"/>
            <w:vAlign w:val="center"/>
          </w:tcPr>
          <w:p w14:paraId="19E6E95B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930C78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06522B38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Aesculap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1950ABBC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14:paraId="46D8FB1A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25E9F1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18 360.00 zł</w:t>
            </w:r>
          </w:p>
        </w:tc>
      </w:tr>
      <w:tr w:rsidR="0045707F" w:rsidRPr="00441EEB" w14:paraId="50302E15" w14:textId="77777777" w:rsidTr="00FF173E">
        <w:tc>
          <w:tcPr>
            <w:tcW w:w="1276" w:type="dxa"/>
            <w:shd w:val="clear" w:color="auto" w:fill="auto"/>
            <w:vAlign w:val="center"/>
          </w:tcPr>
          <w:p w14:paraId="630B8B88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F4BF44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645A82E5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7F5C7A4E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19CD10DA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0C4140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11 577.60 zł</w:t>
            </w:r>
          </w:p>
        </w:tc>
      </w:tr>
      <w:tr w:rsidR="0045707F" w:rsidRPr="00441EEB" w14:paraId="260C3CA4" w14:textId="77777777" w:rsidTr="00FF173E">
        <w:tc>
          <w:tcPr>
            <w:tcW w:w="1276" w:type="dxa"/>
            <w:shd w:val="clear" w:color="auto" w:fill="auto"/>
            <w:vAlign w:val="center"/>
          </w:tcPr>
          <w:p w14:paraId="6364C2F4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97F6FD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7FEB1469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787AEB70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1EA72C17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532056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77 328.00 zł</w:t>
            </w:r>
          </w:p>
        </w:tc>
      </w:tr>
      <w:tr w:rsidR="0045707F" w:rsidRPr="00441EEB" w14:paraId="3BA9CF6D" w14:textId="77777777" w:rsidTr="00FF173E">
        <w:tc>
          <w:tcPr>
            <w:tcW w:w="1276" w:type="dxa"/>
            <w:shd w:val="clear" w:color="auto" w:fill="auto"/>
            <w:vAlign w:val="center"/>
          </w:tcPr>
          <w:p w14:paraId="3E7F184D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D408B5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5D5ECD36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18F37912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4F7862F5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792C6A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14 428.80 zł</w:t>
            </w:r>
          </w:p>
        </w:tc>
      </w:tr>
      <w:tr w:rsidR="0045707F" w:rsidRPr="00441EEB" w14:paraId="6508F798" w14:textId="77777777" w:rsidTr="00FF173E">
        <w:tc>
          <w:tcPr>
            <w:tcW w:w="1276" w:type="dxa"/>
            <w:shd w:val="clear" w:color="auto" w:fill="auto"/>
            <w:vAlign w:val="center"/>
          </w:tcPr>
          <w:p w14:paraId="7C87582B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4E6613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2DAEDBDE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"GREENPOL" INSTYTUT KSZTAŁTOWANIA ŚRODOWISKA SP. Z O.O.</w:t>
            </w:r>
          </w:p>
          <w:p w14:paraId="28359BF5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UL. STEFANA ŻEROMSKIEGO 10/4 </w:t>
            </w:r>
          </w:p>
          <w:p w14:paraId="2BACC459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65-066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F5429B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lastRenderedPageBreak/>
              <w:t>16 676.37 zł</w:t>
            </w:r>
          </w:p>
        </w:tc>
      </w:tr>
      <w:tr w:rsidR="0045707F" w:rsidRPr="00441EEB" w14:paraId="483078C3" w14:textId="77777777" w:rsidTr="00FF173E">
        <w:tc>
          <w:tcPr>
            <w:tcW w:w="1276" w:type="dxa"/>
            <w:shd w:val="clear" w:color="auto" w:fill="auto"/>
            <w:vAlign w:val="center"/>
          </w:tcPr>
          <w:p w14:paraId="240F6068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F2359E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2FFE54F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OSS sp. z o.o.</w:t>
            </w:r>
          </w:p>
          <w:p w14:paraId="5E0CEBBA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Siennicka 25 </w:t>
            </w:r>
          </w:p>
          <w:p w14:paraId="30BC2B4B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80-758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D5A53A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43 013.16 zł</w:t>
            </w:r>
          </w:p>
        </w:tc>
      </w:tr>
      <w:tr w:rsidR="0045707F" w:rsidRPr="00441EEB" w14:paraId="3114DFC0" w14:textId="77777777" w:rsidTr="00FF173E">
        <w:tc>
          <w:tcPr>
            <w:tcW w:w="1276" w:type="dxa"/>
            <w:shd w:val="clear" w:color="auto" w:fill="auto"/>
            <w:vAlign w:val="center"/>
          </w:tcPr>
          <w:p w14:paraId="0695B0C0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AA7C69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227386A3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OSS sp. z o.o.</w:t>
            </w:r>
          </w:p>
          <w:p w14:paraId="4500E16C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Siennicka 25 </w:t>
            </w:r>
          </w:p>
          <w:p w14:paraId="4DD4CDA4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80-758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E1EB82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10 234.08 zł</w:t>
            </w:r>
          </w:p>
        </w:tc>
      </w:tr>
      <w:tr w:rsidR="0045707F" w:rsidRPr="00441EEB" w14:paraId="6FDCD07B" w14:textId="77777777" w:rsidTr="00FF173E">
        <w:tc>
          <w:tcPr>
            <w:tcW w:w="1276" w:type="dxa"/>
            <w:shd w:val="clear" w:color="auto" w:fill="auto"/>
            <w:vAlign w:val="center"/>
          </w:tcPr>
          <w:p w14:paraId="08D8969B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166137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0D9C81EE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OSS sp. z o.o.</w:t>
            </w:r>
          </w:p>
          <w:p w14:paraId="4831402E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Siennicka 25 </w:t>
            </w:r>
          </w:p>
          <w:p w14:paraId="247811CF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80-758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4FF7A9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2 762.59 zł</w:t>
            </w:r>
          </w:p>
        </w:tc>
      </w:tr>
      <w:tr w:rsidR="0045707F" w:rsidRPr="00441EEB" w14:paraId="42B6E09C" w14:textId="77777777" w:rsidTr="00FF173E">
        <w:tc>
          <w:tcPr>
            <w:tcW w:w="1276" w:type="dxa"/>
            <w:shd w:val="clear" w:color="auto" w:fill="auto"/>
            <w:vAlign w:val="center"/>
          </w:tcPr>
          <w:p w14:paraId="0536E078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4E10B8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EE4345E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Medilab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53B9C59A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Wysockiego 6c </w:t>
            </w:r>
          </w:p>
          <w:p w14:paraId="18DE7B6A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03-371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315C83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123 760.20 zł</w:t>
            </w:r>
          </w:p>
        </w:tc>
      </w:tr>
      <w:tr w:rsidR="0045707F" w:rsidRPr="00441EEB" w14:paraId="780B5229" w14:textId="77777777" w:rsidTr="00FF173E">
        <w:tc>
          <w:tcPr>
            <w:tcW w:w="1276" w:type="dxa"/>
            <w:shd w:val="clear" w:color="auto" w:fill="auto"/>
            <w:vAlign w:val="center"/>
          </w:tcPr>
          <w:p w14:paraId="7CD3A466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56D430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4172E72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Medilab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485DB2AA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Wysockiego 6c </w:t>
            </w:r>
          </w:p>
          <w:p w14:paraId="4D9C0923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03-371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175456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16 896.60 zł</w:t>
            </w:r>
          </w:p>
        </w:tc>
      </w:tr>
      <w:tr w:rsidR="0045707F" w:rsidRPr="00441EEB" w14:paraId="1F296E8D" w14:textId="77777777" w:rsidTr="00FF173E">
        <w:tc>
          <w:tcPr>
            <w:tcW w:w="1276" w:type="dxa"/>
            <w:shd w:val="clear" w:color="auto" w:fill="auto"/>
            <w:vAlign w:val="center"/>
          </w:tcPr>
          <w:p w14:paraId="655BF6E3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1B5662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77CDA100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Medilab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26A66E12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Wysockiego 6c </w:t>
            </w:r>
          </w:p>
          <w:p w14:paraId="59D95FC3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03-371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3B90AA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950.40 zł</w:t>
            </w:r>
          </w:p>
        </w:tc>
      </w:tr>
      <w:tr w:rsidR="0045707F" w:rsidRPr="00441EEB" w14:paraId="4A9ECEAD" w14:textId="77777777" w:rsidTr="00FF173E">
        <w:tc>
          <w:tcPr>
            <w:tcW w:w="1276" w:type="dxa"/>
            <w:shd w:val="clear" w:color="auto" w:fill="auto"/>
            <w:vAlign w:val="center"/>
          </w:tcPr>
          <w:p w14:paraId="1382D1D2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B8316B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614C9E53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Medilab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5362C8CB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Wysockiego 6c </w:t>
            </w:r>
          </w:p>
          <w:p w14:paraId="0FBDEA24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03-371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CC2B1E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30 672.00 zł</w:t>
            </w:r>
          </w:p>
        </w:tc>
      </w:tr>
      <w:tr w:rsidR="0045707F" w:rsidRPr="00441EEB" w14:paraId="6BA612F0" w14:textId="77777777" w:rsidTr="00FF173E">
        <w:tc>
          <w:tcPr>
            <w:tcW w:w="1276" w:type="dxa"/>
            <w:shd w:val="clear" w:color="auto" w:fill="auto"/>
            <w:vAlign w:val="center"/>
          </w:tcPr>
          <w:p w14:paraId="496BA634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D3ED2F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A3F0B2C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5F9C94CA" w14:textId="27B3A948" w:rsidR="0045707F" w:rsidRPr="00441EEB" w:rsidRDefault="0033517D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Kazimierzowska 46/48</w:t>
            </w:r>
            <w:r w:rsidR="000F1B61" w:rsidRPr="00441EEB">
              <w:rPr>
                <w:rFonts w:ascii="Arial Narrow" w:hAnsi="Arial Narrow" w:cs="Arial"/>
                <w:sz w:val="22"/>
                <w:szCs w:val="22"/>
              </w:rPr>
              <w:t>/35</w:t>
            </w:r>
          </w:p>
          <w:p w14:paraId="1504E253" w14:textId="08D76372" w:rsidR="0045707F" w:rsidRPr="00441EEB" w:rsidRDefault="0033517D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02-546Warszawa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6B54ED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21 106.60 zł</w:t>
            </w:r>
          </w:p>
        </w:tc>
      </w:tr>
      <w:tr w:rsidR="0045707F" w:rsidRPr="00441EEB" w14:paraId="4CCB8CDD" w14:textId="77777777" w:rsidTr="00FF173E">
        <w:tc>
          <w:tcPr>
            <w:tcW w:w="1276" w:type="dxa"/>
            <w:shd w:val="clear" w:color="auto" w:fill="auto"/>
            <w:vAlign w:val="center"/>
          </w:tcPr>
          <w:p w14:paraId="5D31715B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D686C0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CFC53A8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CF7A3FE" w14:textId="3609678F" w:rsidR="0033517D" w:rsidRPr="00441EEB" w:rsidRDefault="0033517D" w:rsidP="003351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Kazimierzowska 46/48</w:t>
            </w:r>
            <w:r w:rsidR="000F1B61" w:rsidRPr="00441EEB">
              <w:rPr>
                <w:rFonts w:ascii="Arial Narrow" w:hAnsi="Arial Narrow" w:cs="Arial"/>
                <w:sz w:val="22"/>
                <w:szCs w:val="22"/>
              </w:rPr>
              <w:t>/35</w:t>
            </w:r>
          </w:p>
          <w:p w14:paraId="58267493" w14:textId="035B2E4E" w:rsidR="0045707F" w:rsidRPr="00441EEB" w:rsidRDefault="0033517D" w:rsidP="0033517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02-546Warszawa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65317F9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20 131.20 zł</w:t>
            </w:r>
          </w:p>
        </w:tc>
      </w:tr>
      <w:tr w:rsidR="0045707F" w:rsidRPr="00441EEB" w14:paraId="63F3C9DF" w14:textId="77777777" w:rsidTr="00FF173E">
        <w:tc>
          <w:tcPr>
            <w:tcW w:w="1276" w:type="dxa"/>
            <w:shd w:val="clear" w:color="auto" w:fill="auto"/>
            <w:vAlign w:val="center"/>
          </w:tcPr>
          <w:p w14:paraId="37E7D938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851880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1109DA91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55DFC266" w14:textId="2C5C7832" w:rsidR="0033517D" w:rsidRPr="00441EEB" w:rsidRDefault="0033517D" w:rsidP="003351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Kazimierzowska 46/48</w:t>
            </w:r>
            <w:r w:rsidR="000F1B61" w:rsidRPr="00441EEB">
              <w:rPr>
                <w:rFonts w:ascii="Arial Narrow" w:hAnsi="Arial Narrow" w:cs="Arial"/>
                <w:sz w:val="22"/>
                <w:szCs w:val="22"/>
              </w:rPr>
              <w:t>/35</w:t>
            </w:r>
          </w:p>
          <w:p w14:paraId="61AA91EA" w14:textId="0431ACDB" w:rsidR="0045707F" w:rsidRPr="00441EEB" w:rsidRDefault="0033517D" w:rsidP="0033517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02-546Warszawa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AC9C44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8 640.00 zł</w:t>
            </w:r>
          </w:p>
        </w:tc>
      </w:tr>
      <w:tr w:rsidR="0045707F" w:rsidRPr="00441EEB" w14:paraId="5ED5BBDC" w14:textId="77777777" w:rsidTr="00FF173E">
        <w:tc>
          <w:tcPr>
            <w:tcW w:w="1276" w:type="dxa"/>
            <w:shd w:val="clear" w:color="auto" w:fill="auto"/>
            <w:vAlign w:val="center"/>
          </w:tcPr>
          <w:p w14:paraId="1A9462CE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9F36CD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0A0EE864" w14:textId="77777777" w:rsidR="0033517D" w:rsidRPr="00441EEB" w:rsidRDefault="0033517D" w:rsidP="003351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Kazimierzowska 46/48</w:t>
            </w:r>
          </w:p>
          <w:p w14:paraId="349375A0" w14:textId="78F5EF43" w:rsidR="0045707F" w:rsidRPr="00441EEB" w:rsidRDefault="0033517D" w:rsidP="0033517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02-546Warszawa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14538B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59 243.40 zł</w:t>
            </w:r>
          </w:p>
        </w:tc>
      </w:tr>
      <w:tr w:rsidR="0045707F" w:rsidRPr="00441EEB" w14:paraId="5E7E8D9B" w14:textId="77777777" w:rsidTr="00FF173E">
        <w:tc>
          <w:tcPr>
            <w:tcW w:w="1276" w:type="dxa"/>
            <w:shd w:val="clear" w:color="auto" w:fill="auto"/>
            <w:vAlign w:val="center"/>
          </w:tcPr>
          <w:p w14:paraId="4894C1E2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DEE893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3B8D1157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6B81CA3" w14:textId="5954E39A" w:rsidR="0033517D" w:rsidRPr="00441EEB" w:rsidRDefault="0033517D" w:rsidP="003351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Kazimierzowska 46/48</w:t>
            </w:r>
            <w:r w:rsidR="000F1B61" w:rsidRPr="00441EEB">
              <w:rPr>
                <w:rFonts w:ascii="Arial Narrow" w:hAnsi="Arial Narrow" w:cs="Arial"/>
                <w:sz w:val="22"/>
                <w:szCs w:val="22"/>
              </w:rPr>
              <w:t>/35</w:t>
            </w:r>
          </w:p>
          <w:p w14:paraId="60A0C16E" w14:textId="502F6BB6" w:rsidR="0045707F" w:rsidRPr="00441EEB" w:rsidRDefault="0033517D" w:rsidP="0033517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02-546Warszawa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298922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521.64 zł</w:t>
            </w:r>
          </w:p>
        </w:tc>
      </w:tr>
      <w:tr w:rsidR="0045707F" w:rsidRPr="00441EEB" w14:paraId="6B644EF9" w14:textId="77777777" w:rsidTr="00FF173E">
        <w:tc>
          <w:tcPr>
            <w:tcW w:w="1276" w:type="dxa"/>
            <w:shd w:val="clear" w:color="auto" w:fill="auto"/>
            <w:vAlign w:val="center"/>
          </w:tcPr>
          <w:p w14:paraId="380B4C40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78FE08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50B63705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984AF95" w14:textId="111AD039" w:rsidR="0033517D" w:rsidRPr="00441EEB" w:rsidRDefault="0033517D" w:rsidP="003351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Kazimierzowska 46/48</w:t>
            </w:r>
            <w:r w:rsidR="000F1B61" w:rsidRPr="00441EEB">
              <w:rPr>
                <w:rFonts w:ascii="Arial Narrow" w:hAnsi="Arial Narrow" w:cs="Arial"/>
                <w:sz w:val="22"/>
                <w:szCs w:val="22"/>
              </w:rPr>
              <w:t>/35</w:t>
            </w:r>
          </w:p>
          <w:p w14:paraId="65CE7C4B" w14:textId="3250B701" w:rsidR="0045707F" w:rsidRPr="00441EEB" w:rsidRDefault="0033517D" w:rsidP="0033517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02-546Warszawa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832662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10 135.80 zł</w:t>
            </w:r>
          </w:p>
        </w:tc>
      </w:tr>
      <w:tr w:rsidR="0045707F" w:rsidRPr="00441EEB" w14:paraId="27B4D320" w14:textId="77777777" w:rsidTr="00FF173E">
        <w:tc>
          <w:tcPr>
            <w:tcW w:w="1276" w:type="dxa"/>
            <w:shd w:val="clear" w:color="auto" w:fill="auto"/>
            <w:vAlign w:val="center"/>
          </w:tcPr>
          <w:p w14:paraId="02368A57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65E408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3CE9B1C5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7C262422" w14:textId="07B4E647" w:rsidR="0033517D" w:rsidRPr="00441EEB" w:rsidRDefault="0033517D" w:rsidP="003351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Kazimierzowska 46/48</w:t>
            </w:r>
            <w:r w:rsidR="000F1B61" w:rsidRPr="00441EEB">
              <w:rPr>
                <w:rFonts w:ascii="Arial Narrow" w:hAnsi="Arial Narrow" w:cs="Arial"/>
                <w:sz w:val="22"/>
                <w:szCs w:val="22"/>
              </w:rPr>
              <w:t>/35</w:t>
            </w:r>
          </w:p>
          <w:p w14:paraId="2AE0EB39" w14:textId="5E451579" w:rsidR="0045707F" w:rsidRPr="00441EEB" w:rsidRDefault="0033517D" w:rsidP="0033517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02-546Warszawa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ACA7FA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422.28 zł</w:t>
            </w:r>
          </w:p>
        </w:tc>
      </w:tr>
      <w:tr w:rsidR="0045707F" w:rsidRPr="00441EEB" w14:paraId="3AD469D1" w14:textId="77777777" w:rsidTr="00FF173E">
        <w:tc>
          <w:tcPr>
            <w:tcW w:w="1276" w:type="dxa"/>
            <w:shd w:val="clear" w:color="auto" w:fill="auto"/>
            <w:vAlign w:val="center"/>
          </w:tcPr>
          <w:p w14:paraId="5F143A08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lastRenderedPageBreak/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0322B8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6157B034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7C0FA00A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7E7BA813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EBD843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6 271.02 zł</w:t>
            </w:r>
          </w:p>
        </w:tc>
      </w:tr>
      <w:tr w:rsidR="0045707F" w:rsidRPr="00441EEB" w14:paraId="7C770D6E" w14:textId="77777777" w:rsidTr="00FF173E">
        <w:tc>
          <w:tcPr>
            <w:tcW w:w="1276" w:type="dxa"/>
            <w:shd w:val="clear" w:color="auto" w:fill="auto"/>
            <w:vAlign w:val="center"/>
          </w:tcPr>
          <w:p w14:paraId="01EC4AD9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002B17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5E81FD67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3BE3466A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19111CDD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8D0148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483.57 zł</w:t>
            </w:r>
          </w:p>
        </w:tc>
      </w:tr>
      <w:tr w:rsidR="0045707F" w:rsidRPr="00441EEB" w14:paraId="524FCBCC" w14:textId="77777777" w:rsidTr="00FF173E">
        <w:tc>
          <w:tcPr>
            <w:tcW w:w="1276" w:type="dxa"/>
            <w:shd w:val="clear" w:color="auto" w:fill="auto"/>
            <w:vAlign w:val="center"/>
          </w:tcPr>
          <w:p w14:paraId="7E4B32D6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EA41F1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26F07A51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72913F01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492AF170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7D3B12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372.60 zł</w:t>
            </w:r>
          </w:p>
        </w:tc>
      </w:tr>
      <w:tr w:rsidR="0045707F" w:rsidRPr="00441EEB" w14:paraId="44438749" w14:textId="77777777" w:rsidTr="00FF173E">
        <w:tc>
          <w:tcPr>
            <w:tcW w:w="1276" w:type="dxa"/>
            <w:shd w:val="clear" w:color="auto" w:fill="auto"/>
            <w:vAlign w:val="center"/>
          </w:tcPr>
          <w:p w14:paraId="5A4A3C08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EDE076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CC8FBBC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HENRY KRUSE SP. Z O.O.</w:t>
            </w:r>
          </w:p>
          <w:p w14:paraId="456E58A7" w14:textId="574EA654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KOLEJOWA 3 </w:t>
            </w:r>
            <w:r w:rsidR="0033517D" w:rsidRPr="00441EEB">
              <w:rPr>
                <w:rFonts w:ascii="Arial Narrow" w:hAnsi="Arial Narrow" w:cs="Arial"/>
                <w:sz w:val="22"/>
                <w:szCs w:val="22"/>
              </w:rPr>
              <w:t>BIELANY WROCŁAWSKIE</w:t>
            </w:r>
          </w:p>
          <w:p w14:paraId="354BD42A" w14:textId="361B7B1C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55-040 </w:t>
            </w:r>
            <w:r w:rsidR="0033517D" w:rsidRPr="00441EEB">
              <w:rPr>
                <w:rFonts w:ascii="Arial Narrow" w:hAnsi="Arial Narrow" w:cs="Arial"/>
                <w:sz w:val="22"/>
                <w:szCs w:val="22"/>
              </w:rPr>
              <w:t>Kobierzyce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170C66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131 614.76 zł</w:t>
            </w:r>
          </w:p>
        </w:tc>
      </w:tr>
      <w:tr w:rsidR="0045707F" w:rsidRPr="00441EEB" w14:paraId="449EBFF3" w14:textId="77777777" w:rsidTr="00FF173E">
        <w:tc>
          <w:tcPr>
            <w:tcW w:w="1276" w:type="dxa"/>
            <w:shd w:val="clear" w:color="auto" w:fill="auto"/>
            <w:vAlign w:val="center"/>
          </w:tcPr>
          <w:p w14:paraId="6DA9DA60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2B936E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AC3B4DC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HENRY KRUSE SP. Z O.O.</w:t>
            </w:r>
          </w:p>
          <w:p w14:paraId="41A5927F" w14:textId="77777777" w:rsidR="0033517D" w:rsidRPr="00441EEB" w:rsidRDefault="0033517D" w:rsidP="003351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KOLEJOWA 3 BIELANY WROCŁAWSKIE</w:t>
            </w:r>
          </w:p>
          <w:p w14:paraId="20B24A6C" w14:textId="07F1E11D" w:rsidR="0045707F" w:rsidRPr="00441EEB" w:rsidRDefault="0033517D" w:rsidP="0033517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55-040 Kobierzyce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DDDE1C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246 895.62 zł</w:t>
            </w:r>
          </w:p>
        </w:tc>
      </w:tr>
      <w:tr w:rsidR="0045707F" w:rsidRPr="00441EEB" w14:paraId="74DC1880" w14:textId="77777777" w:rsidTr="00FF173E">
        <w:tc>
          <w:tcPr>
            <w:tcW w:w="1276" w:type="dxa"/>
            <w:shd w:val="clear" w:color="auto" w:fill="auto"/>
            <w:vAlign w:val="center"/>
          </w:tcPr>
          <w:p w14:paraId="193696C9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4357C3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88ABD43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HENRY KRUSE SP. Z O.O.</w:t>
            </w:r>
          </w:p>
          <w:p w14:paraId="29A26C05" w14:textId="77777777" w:rsidR="0033517D" w:rsidRPr="00441EEB" w:rsidRDefault="0033517D" w:rsidP="003351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KOLEJOWA 3 BIELANY WROCŁAWSKIE</w:t>
            </w:r>
          </w:p>
          <w:p w14:paraId="50F869C0" w14:textId="5716BA15" w:rsidR="0045707F" w:rsidRPr="00441EEB" w:rsidRDefault="0033517D" w:rsidP="0033517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55-040 Kobierzyce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FDBA2C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39 678.66 zł</w:t>
            </w:r>
          </w:p>
        </w:tc>
      </w:tr>
      <w:tr w:rsidR="0045707F" w:rsidRPr="00441EEB" w14:paraId="075D8F4F" w14:textId="77777777" w:rsidTr="00FF173E">
        <w:tc>
          <w:tcPr>
            <w:tcW w:w="1276" w:type="dxa"/>
            <w:shd w:val="clear" w:color="auto" w:fill="auto"/>
            <w:vAlign w:val="center"/>
          </w:tcPr>
          <w:p w14:paraId="3AA4E3A2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BD7E83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1AAB5E6E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HENRY KRUSE SP. Z O.O.</w:t>
            </w:r>
          </w:p>
          <w:p w14:paraId="3D9F1E04" w14:textId="77777777" w:rsidR="0033517D" w:rsidRPr="00441EEB" w:rsidRDefault="0033517D" w:rsidP="003351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KOLEJOWA 3 BIELANY WROCŁAWSKIE</w:t>
            </w:r>
          </w:p>
          <w:p w14:paraId="611D35ED" w14:textId="1C4F5D44" w:rsidR="0045707F" w:rsidRPr="00441EEB" w:rsidRDefault="0033517D" w:rsidP="0033517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55-040 Kobierzyce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AAB138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49 497.70 zł</w:t>
            </w:r>
          </w:p>
        </w:tc>
      </w:tr>
      <w:tr w:rsidR="0045707F" w:rsidRPr="00441EEB" w14:paraId="116E4009" w14:textId="77777777" w:rsidTr="00FF173E">
        <w:tc>
          <w:tcPr>
            <w:tcW w:w="1276" w:type="dxa"/>
            <w:shd w:val="clear" w:color="auto" w:fill="auto"/>
            <w:vAlign w:val="center"/>
          </w:tcPr>
          <w:p w14:paraId="2B4F74A2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3A47C4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30DFE6AC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HENRY KRUSE SP. Z O.O.</w:t>
            </w:r>
          </w:p>
          <w:p w14:paraId="0F96F3F8" w14:textId="77777777" w:rsidR="0033517D" w:rsidRPr="00441EEB" w:rsidRDefault="0033517D" w:rsidP="003351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KOLEJOWA 3 BIELANY WROCŁAWSKIE</w:t>
            </w:r>
          </w:p>
          <w:p w14:paraId="7816B35E" w14:textId="2D1A2CD0" w:rsidR="0045707F" w:rsidRPr="00441EEB" w:rsidRDefault="0033517D" w:rsidP="0033517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55-040 Kobierzyce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EC1855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1 732.97 zł</w:t>
            </w:r>
          </w:p>
        </w:tc>
      </w:tr>
      <w:tr w:rsidR="0045707F" w:rsidRPr="00441EEB" w14:paraId="2E470593" w14:textId="77777777" w:rsidTr="00FF173E">
        <w:tc>
          <w:tcPr>
            <w:tcW w:w="1276" w:type="dxa"/>
            <w:shd w:val="clear" w:color="auto" w:fill="auto"/>
            <w:vAlign w:val="center"/>
          </w:tcPr>
          <w:p w14:paraId="4D9B53DD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ED20C5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560F1D73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HENRY KRUSE SP. Z O.O.</w:t>
            </w:r>
          </w:p>
          <w:p w14:paraId="118A8D7C" w14:textId="77777777" w:rsidR="0033517D" w:rsidRPr="00441EEB" w:rsidRDefault="0033517D" w:rsidP="003351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KOLEJOWA 3 BIELANY WROCŁAWSKIE</w:t>
            </w:r>
          </w:p>
          <w:p w14:paraId="4D0EBBAF" w14:textId="0B6278C2" w:rsidR="0045707F" w:rsidRPr="00441EEB" w:rsidRDefault="0033517D" w:rsidP="0033517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55-040 Kobierzyce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4319F1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67 450.86 zł</w:t>
            </w:r>
          </w:p>
        </w:tc>
      </w:tr>
      <w:tr w:rsidR="0045707F" w:rsidRPr="00441EEB" w14:paraId="03D31821" w14:textId="77777777" w:rsidTr="00FF173E">
        <w:tc>
          <w:tcPr>
            <w:tcW w:w="1276" w:type="dxa"/>
            <w:shd w:val="clear" w:color="auto" w:fill="auto"/>
            <w:vAlign w:val="center"/>
          </w:tcPr>
          <w:p w14:paraId="75AD95C4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577757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98A1740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Medilab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Firma Wytwórczo-Usługowa Sp. z o.o.</w:t>
            </w:r>
          </w:p>
          <w:p w14:paraId="41AAD980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Niedźwiedzia 60 </w:t>
            </w:r>
          </w:p>
          <w:p w14:paraId="5266E907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15-531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06901A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202 773.60 zł</w:t>
            </w:r>
          </w:p>
        </w:tc>
      </w:tr>
      <w:tr w:rsidR="0045707F" w:rsidRPr="00441EEB" w14:paraId="3AB1AA52" w14:textId="77777777" w:rsidTr="00FF173E">
        <w:tc>
          <w:tcPr>
            <w:tcW w:w="1276" w:type="dxa"/>
            <w:shd w:val="clear" w:color="auto" w:fill="auto"/>
            <w:vAlign w:val="center"/>
          </w:tcPr>
          <w:p w14:paraId="545165EE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C0414A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79587F4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Medilab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Firma Wytwórczo-Usługowa Sp. z o.o.</w:t>
            </w:r>
          </w:p>
          <w:p w14:paraId="1E8D6DD7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Niedźwiedzia 60 </w:t>
            </w:r>
          </w:p>
          <w:p w14:paraId="32BB8E8C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15-531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586899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30 402.00 zł</w:t>
            </w:r>
          </w:p>
        </w:tc>
      </w:tr>
      <w:tr w:rsidR="0045707F" w:rsidRPr="00441EEB" w14:paraId="3ABEC4A9" w14:textId="77777777" w:rsidTr="00FF173E">
        <w:tc>
          <w:tcPr>
            <w:tcW w:w="1276" w:type="dxa"/>
            <w:shd w:val="clear" w:color="auto" w:fill="auto"/>
            <w:vAlign w:val="center"/>
          </w:tcPr>
          <w:p w14:paraId="4CDFE57A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73636B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19B9E181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Medilab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Firma Wytwórczo-Usługowa Sp. z o.o.</w:t>
            </w:r>
          </w:p>
          <w:p w14:paraId="0B0CDF58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Niedźwiedzia 60 </w:t>
            </w:r>
          </w:p>
          <w:p w14:paraId="07E0DF68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15-531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E7413E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4 519.80 zł</w:t>
            </w:r>
          </w:p>
        </w:tc>
      </w:tr>
      <w:tr w:rsidR="0045707F" w:rsidRPr="00441EEB" w14:paraId="037375A8" w14:textId="77777777" w:rsidTr="00FF173E">
        <w:tc>
          <w:tcPr>
            <w:tcW w:w="1276" w:type="dxa"/>
            <w:shd w:val="clear" w:color="auto" w:fill="auto"/>
            <w:vAlign w:val="center"/>
          </w:tcPr>
          <w:p w14:paraId="438B58C4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D93B15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4FBC7356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Medilab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Firma Wytwórczo-Usługowa Sp. z o.o.</w:t>
            </w:r>
          </w:p>
          <w:p w14:paraId="0BA19ADD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Niedźwiedzia 60 </w:t>
            </w:r>
          </w:p>
          <w:p w14:paraId="51BEC3FC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15-531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718120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17 712.00 zł</w:t>
            </w:r>
          </w:p>
        </w:tc>
      </w:tr>
      <w:tr w:rsidR="0045707F" w:rsidRPr="00441EEB" w14:paraId="7BF5C70D" w14:textId="77777777" w:rsidTr="00FF173E">
        <w:tc>
          <w:tcPr>
            <w:tcW w:w="1276" w:type="dxa"/>
            <w:shd w:val="clear" w:color="auto" w:fill="auto"/>
            <w:vAlign w:val="center"/>
          </w:tcPr>
          <w:p w14:paraId="7F755703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981C01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0D772D68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Medilab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Firma Wytwórczo-Usługowa Sp. z o.o.</w:t>
            </w:r>
          </w:p>
          <w:p w14:paraId="3015967F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Niedźwiedzia 60 </w:t>
            </w:r>
          </w:p>
          <w:p w14:paraId="473B43F4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15-531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AABBDC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648.00 zł</w:t>
            </w:r>
          </w:p>
        </w:tc>
      </w:tr>
      <w:tr w:rsidR="0045707F" w:rsidRPr="00441EEB" w14:paraId="2A066DC2" w14:textId="77777777" w:rsidTr="00FF173E">
        <w:tc>
          <w:tcPr>
            <w:tcW w:w="1276" w:type="dxa"/>
            <w:shd w:val="clear" w:color="auto" w:fill="auto"/>
            <w:vAlign w:val="center"/>
          </w:tcPr>
          <w:p w14:paraId="1EE23FA7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B09BF1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5A5B682E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AG GROUP GRZEGORZ PIASNY</w:t>
            </w:r>
          </w:p>
          <w:p w14:paraId="7FB8A1AC" w14:textId="6B6A047A" w:rsidR="0045707F" w:rsidRPr="00441EEB" w:rsidRDefault="0033517D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lastRenderedPageBreak/>
              <w:t>Zimnodół 169B</w:t>
            </w:r>
          </w:p>
          <w:p w14:paraId="691F3214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32-300 OLKUSZ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D10700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lastRenderedPageBreak/>
              <w:t>10 537.00 zł</w:t>
            </w:r>
          </w:p>
        </w:tc>
      </w:tr>
      <w:tr w:rsidR="0045707F" w:rsidRPr="00441EEB" w14:paraId="7A87AE33" w14:textId="77777777" w:rsidTr="00FF173E">
        <w:tc>
          <w:tcPr>
            <w:tcW w:w="1276" w:type="dxa"/>
            <w:shd w:val="clear" w:color="auto" w:fill="auto"/>
            <w:vAlign w:val="center"/>
          </w:tcPr>
          <w:p w14:paraId="53AD6E89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766D6A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3D5047B6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INFORMER MED Sp. z o.o.</w:t>
            </w:r>
          </w:p>
          <w:p w14:paraId="1EAC2688" w14:textId="22616F3D" w:rsidR="0033517D" w:rsidRPr="00441EEB" w:rsidRDefault="0033517D" w:rsidP="003351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Winogrady 118</w:t>
            </w:r>
          </w:p>
          <w:p w14:paraId="4D41FCA7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86696F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58 168.80 zł</w:t>
            </w:r>
          </w:p>
        </w:tc>
      </w:tr>
      <w:tr w:rsidR="0045707F" w:rsidRPr="00441EEB" w14:paraId="58EEE788" w14:textId="77777777" w:rsidTr="00FF173E">
        <w:tc>
          <w:tcPr>
            <w:tcW w:w="1276" w:type="dxa"/>
            <w:shd w:val="clear" w:color="auto" w:fill="auto"/>
            <w:vAlign w:val="center"/>
          </w:tcPr>
          <w:p w14:paraId="4232C381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82F1C6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A81FE77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MEDISEPT SP. Z O.O.</w:t>
            </w:r>
          </w:p>
          <w:p w14:paraId="580BE449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Ludwika </w:t>
            </w: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Spiessa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4 </w:t>
            </w:r>
          </w:p>
          <w:p w14:paraId="5B41A22E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20-270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F79A7F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148 425.00 zł</w:t>
            </w:r>
          </w:p>
        </w:tc>
      </w:tr>
      <w:tr w:rsidR="0045707F" w:rsidRPr="00441EEB" w14:paraId="587FC97A" w14:textId="77777777" w:rsidTr="00FF173E">
        <w:tc>
          <w:tcPr>
            <w:tcW w:w="1276" w:type="dxa"/>
            <w:shd w:val="clear" w:color="auto" w:fill="auto"/>
            <w:vAlign w:val="center"/>
          </w:tcPr>
          <w:p w14:paraId="60352DBD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2883A0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44E7467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MEDISEPT SP. Z O.O.</w:t>
            </w:r>
          </w:p>
          <w:p w14:paraId="00D48730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Ludwika </w:t>
            </w: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Spiessa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4 </w:t>
            </w:r>
          </w:p>
          <w:p w14:paraId="7452E1F9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20-270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B40DBD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18 792.00 zł</w:t>
            </w:r>
          </w:p>
        </w:tc>
      </w:tr>
      <w:tr w:rsidR="0045707F" w:rsidRPr="00441EEB" w14:paraId="2B59DFBE" w14:textId="77777777" w:rsidTr="00FF173E">
        <w:tc>
          <w:tcPr>
            <w:tcW w:w="1276" w:type="dxa"/>
            <w:shd w:val="clear" w:color="auto" w:fill="auto"/>
            <w:vAlign w:val="center"/>
          </w:tcPr>
          <w:p w14:paraId="3961218A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508B44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2FB8B44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Baxter Polska Sp. z o.o.</w:t>
            </w:r>
          </w:p>
          <w:p w14:paraId="171A8832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Kruczkowskiego 8 </w:t>
            </w:r>
          </w:p>
          <w:p w14:paraId="6FE7AD7E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00-380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F7B7FB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837.00 zł</w:t>
            </w:r>
          </w:p>
        </w:tc>
      </w:tr>
      <w:tr w:rsidR="0045707F" w:rsidRPr="00441EEB" w14:paraId="181010AA" w14:textId="77777777" w:rsidTr="00FF173E">
        <w:tc>
          <w:tcPr>
            <w:tcW w:w="1276" w:type="dxa"/>
            <w:shd w:val="clear" w:color="auto" w:fill="auto"/>
            <w:vAlign w:val="center"/>
          </w:tcPr>
          <w:p w14:paraId="31E94169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7F1443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1239343F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Baxter Polska Sp. z o.o.</w:t>
            </w:r>
          </w:p>
          <w:p w14:paraId="37960990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Kruczkowskiego 8 </w:t>
            </w:r>
          </w:p>
          <w:p w14:paraId="11F9A764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00-380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976525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11 664.00 zł</w:t>
            </w:r>
          </w:p>
        </w:tc>
      </w:tr>
      <w:tr w:rsidR="0045707F" w:rsidRPr="00441EEB" w14:paraId="788D6FF2" w14:textId="77777777" w:rsidTr="00FF173E">
        <w:tc>
          <w:tcPr>
            <w:tcW w:w="1276" w:type="dxa"/>
            <w:shd w:val="clear" w:color="auto" w:fill="auto"/>
            <w:vAlign w:val="center"/>
          </w:tcPr>
          <w:p w14:paraId="3B5C0387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002D9B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25E26BCD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Olympus Polska Sp. z o.o.</w:t>
            </w:r>
          </w:p>
          <w:p w14:paraId="7A4E5ECD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ul. Wynalazek 1 </w:t>
            </w:r>
          </w:p>
          <w:p w14:paraId="2B97DBAE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02-677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D369C4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14 847.30 zł</w:t>
            </w:r>
          </w:p>
        </w:tc>
      </w:tr>
      <w:tr w:rsidR="0045707F" w:rsidRPr="00441EEB" w14:paraId="78407D24" w14:textId="77777777" w:rsidTr="009C64EA">
        <w:trPr>
          <w:trHeight w:val="1097"/>
        </w:trPr>
        <w:tc>
          <w:tcPr>
            <w:tcW w:w="1276" w:type="dxa"/>
            <w:shd w:val="clear" w:color="auto" w:fill="auto"/>
            <w:vAlign w:val="center"/>
          </w:tcPr>
          <w:p w14:paraId="650C9EE8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391E32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A483DEE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Biachem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607C9E2A" w14:textId="035D52E0" w:rsidR="0045707F" w:rsidRPr="00441EEB" w:rsidRDefault="009C64EA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Sowlany, </w:t>
            </w:r>
            <w:proofErr w:type="spellStart"/>
            <w:r w:rsidR="0045707F" w:rsidRPr="00441EEB">
              <w:rPr>
                <w:rFonts w:ascii="Arial Narrow" w:hAnsi="Arial Narrow" w:cs="Arial"/>
                <w:sz w:val="22"/>
                <w:szCs w:val="22"/>
              </w:rPr>
              <w:t>Alejkowa</w:t>
            </w:r>
            <w:proofErr w:type="spellEnd"/>
            <w:r w:rsidR="0045707F" w:rsidRPr="00441EEB">
              <w:rPr>
                <w:rFonts w:ascii="Arial Narrow" w:hAnsi="Arial Narrow" w:cs="Arial"/>
                <w:sz w:val="22"/>
                <w:szCs w:val="22"/>
              </w:rPr>
              <w:t xml:space="preserve"> 21</w:t>
            </w:r>
            <w:r w:rsidRPr="00441EEB">
              <w:rPr>
                <w:rFonts w:ascii="Arial Narrow" w:hAnsi="Arial Narrow" w:cs="Arial"/>
                <w:sz w:val="22"/>
                <w:szCs w:val="22"/>
              </w:rPr>
              <w:t>/B9</w:t>
            </w:r>
          </w:p>
          <w:p w14:paraId="27CC8EC5" w14:textId="7FC9DAE2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15-528 </w:t>
            </w:r>
            <w:r w:rsidR="009C64EA" w:rsidRPr="00441EEB">
              <w:rPr>
                <w:rFonts w:ascii="Arial Narrow" w:hAnsi="Arial Narrow" w:cs="Arial"/>
                <w:sz w:val="22"/>
                <w:szCs w:val="22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8DE96A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115 353.60 zł</w:t>
            </w:r>
          </w:p>
        </w:tc>
      </w:tr>
      <w:tr w:rsidR="0045707F" w:rsidRPr="00441EEB" w14:paraId="0FA85E8B" w14:textId="77777777" w:rsidTr="00FF173E">
        <w:tc>
          <w:tcPr>
            <w:tcW w:w="1276" w:type="dxa"/>
            <w:shd w:val="clear" w:color="auto" w:fill="auto"/>
            <w:vAlign w:val="center"/>
          </w:tcPr>
          <w:p w14:paraId="5D0DD52C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B7E601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07FF9938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Biachem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73A5BFB3" w14:textId="22525D52" w:rsidR="0045707F" w:rsidRPr="00441EEB" w:rsidRDefault="009C64EA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Sowlany, </w:t>
            </w:r>
            <w:proofErr w:type="spellStart"/>
            <w:r w:rsidR="0045707F" w:rsidRPr="00441EEB">
              <w:rPr>
                <w:rFonts w:ascii="Arial Narrow" w:hAnsi="Arial Narrow" w:cs="Arial"/>
                <w:sz w:val="22"/>
                <w:szCs w:val="22"/>
              </w:rPr>
              <w:t>Alejkowa</w:t>
            </w:r>
            <w:proofErr w:type="spellEnd"/>
            <w:r w:rsidR="0045707F" w:rsidRPr="00441EEB">
              <w:rPr>
                <w:rFonts w:ascii="Arial Narrow" w:hAnsi="Arial Narrow" w:cs="Arial"/>
                <w:sz w:val="22"/>
                <w:szCs w:val="22"/>
              </w:rPr>
              <w:t xml:space="preserve"> 21</w:t>
            </w:r>
            <w:r w:rsidRPr="00441EEB">
              <w:rPr>
                <w:rFonts w:ascii="Arial Narrow" w:hAnsi="Arial Narrow" w:cs="Arial"/>
                <w:sz w:val="22"/>
                <w:szCs w:val="22"/>
              </w:rPr>
              <w:t>/B9</w:t>
            </w:r>
            <w:r w:rsidR="0045707F" w:rsidRPr="00441EE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8B8255F" w14:textId="53EAF0A0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15-528 </w:t>
            </w:r>
            <w:r w:rsidR="0033517D" w:rsidRPr="00441EEB">
              <w:rPr>
                <w:rFonts w:ascii="Arial Narrow" w:hAnsi="Arial Narrow" w:cs="Arial"/>
                <w:sz w:val="22"/>
                <w:szCs w:val="22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7E845B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14 631.30 zł</w:t>
            </w:r>
          </w:p>
        </w:tc>
      </w:tr>
      <w:tr w:rsidR="0045707F" w:rsidRPr="00441EEB" w14:paraId="109ACBFD" w14:textId="77777777" w:rsidTr="00FF173E">
        <w:tc>
          <w:tcPr>
            <w:tcW w:w="1276" w:type="dxa"/>
            <w:shd w:val="clear" w:color="auto" w:fill="auto"/>
            <w:vAlign w:val="center"/>
          </w:tcPr>
          <w:p w14:paraId="493FB8E9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A5A840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6A345E6A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Biachem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7616E710" w14:textId="4312EC14" w:rsidR="0045707F" w:rsidRPr="00441EEB" w:rsidRDefault="009C64EA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Sowlany, </w:t>
            </w:r>
            <w:proofErr w:type="spellStart"/>
            <w:r w:rsidR="0045707F" w:rsidRPr="00441EEB">
              <w:rPr>
                <w:rFonts w:ascii="Arial Narrow" w:hAnsi="Arial Narrow" w:cs="Arial"/>
                <w:sz w:val="22"/>
                <w:szCs w:val="22"/>
              </w:rPr>
              <w:t>Alejkowa</w:t>
            </w:r>
            <w:proofErr w:type="spellEnd"/>
            <w:r w:rsidR="0045707F" w:rsidRPr="00441EEB">
              <w:rPr>
                <w:rFonts w:ascii="Arial Narrow" w:hAnsi="Arial Narrow" w:cs="Arial"/>
                <w:sz w:val="22"/>
                <w:szCs w:val="22"/>
              </w:rPr>
              <w:t xml:space="preserve"> 21</w:t>
            </w:r>
            <w:r w:rsidRPr="00441EEB">
              <w:rPr>
                <w:rFonts w:ascii="Arial Narrow" w:hAnsi="Arial Narrow" w:cs="Arial"/>
                <w:sz w:val="22"/>
                <w:szCs w:val="22"/>
              </w:rPr>
              <w:t>/B9</w:t>
            </w:r>
          </w:p>
          <w:p w14:paraId="67AB59DB" w14:textId="2CE9DAF5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15-528 </w:t>
            </w:r>
            <w:r w:rsidR="0033517D" w:rsidRPr="00441EEB">
              <w:rPr>
                <w:rFonts w:ascii="Arial Narrow" w:hAnsi="Arial Narrow" w:cs="Arial"/>
                <w:sz w:val="22"/>
                <w:szCs w:val="22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A308F1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3 844.00 zł</w:t>
            </w:r>
          </w:p>
        </w:tc>
      </w:tr>
      <w:tr w:rsidR="0045707F" w:rsidRPr="00441EEB" w14:paraId="46B869AD" w14:textId="77777777" w:rsidTr="00FF173E">
        <w:tc>
          <w:tcPr>
            <w:tcW w:w="1276" w:type="dxa"/>
            <w:shd w:val="clear" w:color="auto" w:fill="auto"/>
            <w:vAlign w:val="center"/>
          </w:tcPr>
          <w:p w14:paraId="1D90527F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B9A4B5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3B49ABFB" w14:textId="77777777" w:rsidR="009C64EA" w:rsidRPr="00441EEB" w:rsidRDefault="009C64EA" w:rsidP="009C64E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Biachem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4579534" w14:textId="77777777" w:rsidR="009C64EA" w:rsidRPr="00441EEB" w:rsidRDefault="009C64EA" w:rsidP="009C64EA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Sowlany, </w:t>
            </w: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Alejkowa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21/B9</w:t>
            </w:r>
          </w:p>
          <w:p w14:paraId="734C83D0" w14:textId="7F039745" w:rsidR="0045707F" w:rsidRPr="00441EEB" w:rsidRDefault="009C64EA" w:rsidP="009C64E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15-528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69B101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14 688.00 zł</w:t>
            </w:r>
          </w:p>
        </w:tc>
      </w:tr>
      <w:tr w:rsidR="0045707F" w:rsidRPr="00441EEB" w14:paraId="602BFD31" w14:textId="77777777" w:rsidTr="00FF173E">
        <w:tc>
          <w:tcPr>
            <w:tcW w:w="1276" w:type="dxa"/>
            <w:shd w:val="clear" w:color="auto" w:fill="auto"/>
            <w:vAlign w:val="center"/>
          </w:tcPr>
          <w:p w14:paraId="2BBAE46C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D9BD28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73C267A2" w14:textId="77777777" w:rsidR="009C64EA" w:rsidRPr="00441EEB" w:rsidRDefault="009C64EA" w:rsidP="009C64E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Biachem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040EB248" w14:textId="77777777" w:rsidR="009C64EA" w:rsidRPr="00441EEB" w:rsidRDefault="009C64EA" w:rsidP="009C64EA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Sowlany, </w:t>
            </w:r>
            <w:proofErr w:type="spellStart"/>
            <w:r w:rsidRPr="00441EEB">
              <w:rPr>
                <w:rFonts w:ascii="Arial Narrow" w:hAnsi="Arial Narrow" w:cs="Arial"/>
                <w:sz w:val="22"/>
                <w:szCs w:val="22"/>
              </w:rPr>
              <w:t>Alejkowa</w:t>
            </w:r>
            <w:proofErr w:type="spellEnd"/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 21/B9</w:t>
            </w:r>
          </w:p>
          <w:p w14:paraId="53D0EE98" w14:textId="42DA3485" w:rsidR="0045707F" w:rsidRPr="00441EEB" w:rsidRDefault="009C64EA" w:rsidP="009C64E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15-528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5E0D2C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784.05 zł</w:t>
            </w:r>
          </w:p>
        </w:tc>
      </w:tr>
      <w:tr w:rsidR="0045707F" w:rsidRPr="00441EEB" w14:paraId="02FC6F8C" w14:textId="77777777" w:rsidTr="00FF173E">
        <w:tc>
          <w:tcPr>
            <w:tcW w:w="1276" w:type="dxa"/>
            <w:shd w:val="clear" w:color="auto" w:fill="auto"/>
            <w:vAlign w:val="center"/>
          </w:tcPr>
          <w:p w14:paraId="129D2116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0B0C21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0FDD1E3D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S4K sp. z o.o.</w:t>
            </w:r>
          </w:p>
          <w:p w14:paraId="30DDD23E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Batalionów Chłopskich 50 </w:t>
            </w:r>
          </w:p>
          <w:p w14:paraId="48D76452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25-671 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3088CA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5 926.14 zł</w:t>
            </w:r>
          </w:p>
        </w:tc>
      </w:tr>
      <w:tr w:rsidR="0045707F" w:rsidRPr="00441EEB" w14:paraId="12B6FEDE" w14:textId="77777777" w:rsidTr="00FF173E">
        <w:tc>
          <w:tcPr>
            <w:tcW w:w="1276" w:type="dxa"/>
            <w:shd w:val="clear" w:color="auto" w:fill="auto"/>
            <w:vAlign w:val="center"/>
          </w:tcPr>
          <w:p w14:paraId="2950103F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8C182D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3C887EA5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S4K sp. z o.o.</w:t>
            </w:r>
          </w:p>
          <w:p w14:paraId="5B6F4300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Batalionów Chłopskich 50 </w:t>
            </w:r>
          </w:p>
          <w:p w14:paraId="566A46A4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25-671 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24F425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53 578.80 zł</w:t>
            </w:r>
          </w:p>
        </w:tc>
      </w:tr>
      <w:tr w:rsidR="0045707F" w:rsidRPr="00441EEB" w14:paraId="494E5263" w14:textId="77777777" w:rsidTr="00FF173E">
        <w:tc>
          <w:tcPr>
            <w:tcW w:w="1276" w:type="dxa"/>
            <w:shd w:val="clear" w:color="auto" w:fill="auto"/>
            <w:vAlign w:val="center"/>
          </w:tcPr>
          <w:p w14:paraId="115C52CF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E17F9B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EE91DD2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SCHULKE POLSKA SP. Z O.O.</w:t>
            </w:r>
          </w:p>
          <w:p w14:paraId="0029EA31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AL. JEROZOLIMSKIE 132 </w:t>
            </w:r>
          </w:p>
          <w:p w14:paraId="630A18AA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lastRenderedPageBreak/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611AD0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lastRenderedPageBreak/>
              <w:t>78 676.92 zł</w:t>
            </w:r>
          </w:p>
        </w:tc>
      </w:tr>
      <w:tr w:rsidR="0045707F" w:rsidRPr="00441EEB" w14:paraId="5CBF7BBB" w14:textId="77777777" w:rsidTr="00FF173E">
        <w:tc>
          <w:tcPr>
            <w:tcW w:w="1276" w:type="dxa"/>
            <w:shd w:val="clear" w:color="auto" w:fill="auto"/>
            <w:vAlign w:val="center"/>
          </w:tcPr>
          <w:p w14:paraId="5CBB7BFA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9001C2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2A04471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SCHULKE POLSKA SP. Z O.O.</w:t>
            </w:r>
          </w:p>
          <w:p w14:paraId="096EA282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AL. JEROZOLIMSKIE 132 </w:t>
            </w:r>
          </w:p>
          <w:p w14:paraId="745D07A7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FB74E0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174 380.40 zł</w:t>
            </w:r>
          </w:p>
        </w:tc>
      </w:tr>
      <w:tr w:rsidR="0045707F" w:rsidRPr="00441EEB" w14:paraId="7FDE4257" w14:textId="77777777" w:rsidTr="00FF173E">
        <w:tc>
          <w:tcPr>
            <w:tcW w:w="1276" w:type="dxa"/>
            <w:shd w:val="clear" w:color="auto" w:fill="auto"/>
            <w:vAlign w:val="center"/>
          </w:tcPr>
          <w:p w14:paraId="38FAA447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7D0E7D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2A18AF5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SCHULKE POLSKA SP. Z O.O.</w:t>
            </w:r>
          </w:p>
          <w:p w14:paraId="5A5C9FAA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AL. JEROZOLIMSKIE 132 </w:t>
            </w:r>
          </w:p>
          <w:p w14:paraId="2E661241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D704C2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180 658.12 zł</w:t>
            </w:r>
          </w:p>
        </w:tc>
      </w:tr>
      <w:tr w:rsidR="0045707F" w:rsidRPr="00441EEB" w14:paraId="60B567B2" w14:textId="77777777" w:rsidTr="00FF173E">
        <w:tc>
          <w:tcPr>
            <w:tcW w:w="1276" w:type="dxa"/>
            <w:shd w:val="clear" w:color="auto" w:fill="auto"/>
            <w:vAlign w:val="center"/>
          </w:tcPr>
          <w:p w14:paraId="0CA408D5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F3855C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84FD3D2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SCHULKE POLSKA SP. Z O.O.</w:t>
            </w:r>
          </w:p>
          <w:p w14:paraId="497DD802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AL. JEROZOLIMSKIE 132 </w:t>
            </w:r>
          </w:p>
          <w:p w14:paraId="7BD4B1D2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B6B11D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35 789.04 zł</w:t>
            </w:r>
          </w:p>
        </w:tc>
      </w:tr>
      <w:tr w:rsidR="0045707F" w:rsidRPr="00441EEB" w14:paraId="220F3679" w14:textId="77777777" w:rsidTr="00FF173E">
        <w:tc>
          <w:tcPr>
            <w:tcW w:w="1276" w:type="dxa"/>
            <w:shd w:val="clear" w:color="auto" w:fill="auto"/>
            <w:vAlign w:val="center"/>
          </w:tcPr>
          <w:p w14:paraId="2A58006A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14B9CD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F28B866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SCHULKE POLSKA SP. Z O.O.</w:t>
            </w:r>
          </w:p>
          <w:p w14:paraId="08371379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AL. JEROZOLIMSKIE 132 </w:t>
            </w:r>
          </w:p>
          <w:p w14:paraId="43F2CA85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5027AF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117 482.62 zł</w:t>
            </w:r>
          </w:p>
        </w:tc>
      </w:tr>
      <w:tr w:rsidR="0045707F" w:rsidRPr="00441EEB" w14:paraId="623BD224" w14:textId="77777777" w:rsidTr="00FF173E">
        <w:tc>
          <w:tcPr>
            <w:tcW w:w="1276" w:type="dxa"/>
            <w:shd w:val="clear" w:color="auto" w:fill="auto"/>
            <w:vAlign w:val="center"/>
          </w:tcPr>
          <w:p w14:paraId="3CA987E4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CEF7B1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5010E2D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SCHULKE POLSKA SP. Z O.O.</w:t>
            </w:r>
          </w:p>
          <w:p w14:paraId="4489BC20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AL. JEROZOLIMSKIE 132 </w:t>
            </w:r>
          </w:p>
          <w:p w14:paraId="7302E120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839018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987.66 zł</w:t>
            </w:r>
          </w:p>
        </w:tc>
      </w:tr>
      <w:tr w:rsidR="0045707F" w:rsidRPr="00441EEB" w14:paraId="051DC425" w14:textId="77777777" w:rsidTr="009C64EA">
        <w:trPr>
          <w:trHeight w:val="1168"/>
        </w:trPr>
        <w:tc>
          <w:tcPr>
            <w:tcW w:w="1276" w:type="dxa"/>
            <w:shd w:val="clear" w:color="auto" w:fill="auto"/>
            <w:vAlign w:val="center"/>
          </w:tcPr>
          <w:p w14:paraId="2BF99EB9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4AEB69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2F35EA92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SCHULKE POLSKA SP. Z O.O.</w:t>
            </w:r>
          </w:p>
          <w:p w14:paraId="4274AB32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AL. JEROZOLIMSKIE 132 </w:t>
            </w:r>
          </w:p>
          <w:p w14:paraId="10D873EF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E45856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3 111.48 zł</w:t>
            </w:r>
          </w:p>
        </w:tc>
      </w:tr>
      <w:tr w:rsidR="0045707F" w:rsidRPr="00441EEB" w14:paraId="471048AC" w14:textId="77777777" w:rsidTr="00FF173E">
        <w:tc>
          <w:tcPr>
            <w:tcW w:w="1276" w:type="dxa"/>
            <w:shd w:val="clear" w:color="auto" w:fill="auto"/>
            <w:vAlign w:val="center"/>
          </w:tcPr>
          <w:p w14:paraId="61FA7E4E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CC5F62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787425C3" w14:textId="77777777" w:rsidR="0045707F" w:rsidRPr="00441EEB" w:rsidRDefault="0045707F" w:rsidP="00FF173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SCHULKE POLSKA SP. Z O.O.</w:t>
            </w:r>
          </w:p>
          <w:p w14:paraId="1AD9B103" w14:textId="77777777" w:rsidR="0045707F" w:rsidRPr="00441EEB" w:rsidRDefault="0045707F" w:rsidP="00FF173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 xml:space="preserve">AL. JEROZOLIMSKIE 132 </w:t>
            </w:r>
          </w:p>
          <w:p w14:paraId="2C688DA4" w14:textId="77777777" w:rsidR="0045707F" w:rsidRPr="00441EEB" w:rsidRDefault="0045707F" w:rsidP="00FF173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0EA658" w14:textId="77777777" w:rsidR="0045707F" w:rsidRPr="00441EEB" w:rsidRDefault="0045707F" w:rsidP="00FF173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1EEB">
              <w:rPr>
                <w:rFonts w:ascii="Arial Narrow" w:hAnsi="Arial Narrow" w:cs="Arial"/>
                <w:sz w:val="22"/>
                <w:szCs w:val="22"/>
              </w:rPr>
              <w:t>37 031.58 zł</w:t>
            </w:r>
          </w:p>
        </w:tc>
      </w:tr>
    </w:tbl>
    <w:p w14:paraId="56C0CBFE" w14:textId="77777777" w:rsidR="00A80738" w:rsidRPr="00441EEB" w:rsidRDefault="00A80738" w:rsidP="00441EEB">
      <w:pPr>
        <w:pStyle w:val="Tekstpodstawowy"/>
        <w:spacing w:before="600" w:after="48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441EEB">
        <w:rPr>
          <w:rFonts w:ascii="Arial Narrow" w:hAnsi="Arial Narrow" w:cs="Arial"/>
          <w:i/>
          <w:sz w:val="22"/>
          <w:szCs w:val="22"/>
        </w:rPr>
        <w:t>Zamawiający</w:t>
      </w:r>
    </w:p>
    <w:p w14:paraId="06B3B64C" w14:textId="77777777" w:rsidR="0033517D" w:rsidRPr="00441EEB" w:rsidRDefault="0033517D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4F70475" w14:textId="77777777" w:rsidR="0033517D" w:rsidRPr="00441EEB" w:rsidRDefault="0033517D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EA9979C" w14:textId="77777777" w:rsidR="0033517D" w:rsidRPr="00441EEB" w:rsidRDefault="0033517D" w:rsidP="00335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5BFBF3C4" w14:textId="77777777" w:rsidR="0033517D" w:rsidRPr="00441EEB" w:rsidRDefault="0033517D" w:rsidP="00335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47AC254E" w14:textId="77777777" w:rsidR="0033517D" w:rsidRPr="00441EEB" w:rsidRDefault="0033517D" w:rsidP="00335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0E6CD09C" w14:textId="77777777" w:rsidR="0033517D" w:rsidRPr="00441EEB" w:rsidRDefault="0033517D" w:rsidP="00335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2E94AFE7" w14:textId="77777777" w:rsidR="0033517D" w:rsidRPr="00441EEB" w:rsidRDefault="0033517D" w:rsidP="00335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70AEFE63" w14:textId="77777777" w:rsidR="0033517D" w:rsidRPr="00441EEB" w:rsidRDefault="0033517D" w:rsidP="00335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403ECDA1" w14:textId="77777777" w:rsidR="0033517D" w:rsidRPr="00441EEB" w:rsidRDefault="0033517D" w:rsidP="00335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380F7AE2" w14:textId="77777777" w:rsidR="0033517D" w:rsidRPr="00441EEB" w:rsidRDefault="0033517D" w:rsidP="00335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62414C13" w14:textId="77777777" w:rsidR="0033517D" w:rsidRPr="00441EEB" w:rsidRDefault="0033517D" w:rsidP="00335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53EE7215" w14:textId="77777777" w:rsidR="0033517D" w:rsidRPr="00441EEB" w:rsidRDefault="0033517D" w:rsidP="00335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471A5461" w14:textId="77777777" w:rsidR="00441EEB" w:rsidRDefault="00441EEB" w:rsidP="00335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755910F1" w14:textId="77777777" w:rsidR="00441EEB" w:rsidRDefault="00441EEB" w:rsidP="00335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193B0061" w14:textId="77777777" w:rsidR="00441EEB" w:rsidRDefault="00441EEB" w:rsidP="00335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361CB821" w14:textId="74EBE848" w:rsidR="0033517D" w:rsidRPr="00441EEB" w:rsidRDefault="0033517D" w:rsidP="00335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  <w:szCs w:val="22"/>
        </w:rPr>
      </w:pPr>
      <w:r w:rsidRPr="00441EEB">
        <w:rPr>
          <w:rFonts w:ascii="Arial Narrow" w:hAnsi="Arial Narrow"/>
          <w:i/>
          <w:iCs/>
          <w:sz w:val="16"/>
          <w:szCs w:val="18"/>
        </w:rPr>
        <w:t>Wykonano w 1 egz. na 3 ark.</w:t>
      </w:r>
    </w:p>
    <w:p w14:paraId="06D09359" w14:textId="77777777" w:rsidR="0033517D" w:rsidRPr="00441EEB" w:rsidRDefault="0033517D" w:rsidP="00335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  <w:szCs w:val="22"/>
        </w:rPr>
      </w:pPr>
      <w:r w:rsidRPr="00441EEB">
        <w:rPr>
          <w:rFonts w:ascii="Arial Narrow" w:hAnsi="Arial Narrow"/>
          <w:i/>
          <w:iCs/>
          <w:sz w:val="16"/>
          <w:szCs w:val="18"/>
        </w:rPr>
        <w:t xml:space="preserve">Egz. 1 –platforma: e-propublico.pl, strona www Zamawiającego, </w:t>
      </w:r>
      <w:proofErr w:type="spellStart"/>
      <w:r w:rsidRPr="00441EEB">
        <w:rPr>
          <w:rFonts w:ascii="Arial Narrow" w:hAnsi="Arial Narrow"/>
          <w:i/>
          <w:iCs/>
          <w:sz w:val="16"/>
          <w:szCs w:val="18"/>
        </w:rPr>
        <w:t>SZPubl</w:t>
      </w:r>
      <w:proofErr w:type="spellEnd"/>
      <w:r w:rsidRPr="00441EEB">
        <w:rPr>
          <w:rFonts w:ascii="Arial Narrow" w:hAnsi="Arial Narrow"/>
          <w:i/>
          <w:iCs/>
          <w:sz w:val="16"/>
          <w:szCs w:val="18"/>
        </w:rPr>
        <w:t>. T2612 B5</w:t>
      </w:r>
    </w:p>
    <w:p w14:paraId="0AB16A25" w14:textId="77777777" w:rsidR="0033517D" w:rsidRPr="00441EEB" w:rsidRDefault="0033517D" w:rsidP="0033517D">
      <w:pPr>
        <w:rPr>
          <w:rFonts w:ascii="Arial Narrow" w:hAnsi="Arial Narrow"/>
          <w:i/>
          <w:iCs/>
          <w:sz w:val="16"/>
          <w:szCs w:val="18"/>
        </w:rPr>
      </w:pPr>
      <w:r w:rsidRPr="00441EEB">
        <w:rPr>
          <w:rFonts w:ascii="Arial Narrow" w:hAnsi="Arial Narrow"/>
          <w:i/>
          <w:iCs/>
          <w:sz w:val="16"/>
          <w:szCs w:val="18"/>
        </w:rPr>
        <w:t xml:space="preserve">Wyk. B. </w:t>
      </w:r>
      <w:proofErr w:type="spellStart"/>
      <w:r w:rsidRPr="00441EEB">
        <w:rPr>
          <w:rFonts w:ascii="Arial Narrow" w:hAnsi="Arial Narrow"/>
          <w:i/>
          <w:iCs/>
          <w:sz w:val="16"/>
          <w:szCs w:val="18"/>
        </w:rPr>
        <w:t>Choroszyńska</w:t>
      </w:r>
      <w:proofErr w:type="spellEnd"/>
      <w:r w:rsidRPr="00441EEB">
        <w:rPr>
          <w:rFonts w:ascii="Arial Narrow" w:hAnsi="Arial Narrow"/>
          <w:i/>
          <w:iCs/>
          <w:sz w:val="16"/>
          <w:szCs w:val="18"/>
        </w:rPr>
        <w:t xml:space="preserve"> – tel. 261 417 449</w:t>
      </w:r>
    </w:p>
    <w:p w14:paraId="241D054B" w14:textId="4245E41F" w:rsidR="0033517D" w:rsidRPr="00441EEB" w:rsidRDefault="0033517D" w:rsidP="00441EEB">
      <w:pPr>
        <w:rPr>
          <w:rFonts w:ascii="Arial Narrow" w:hAnsi="Arial Narrow" w:cs="Arial"/>
          <w:i/>
          <w:sz w:val="22"/>
          <w:szCs w:val="22"/>
        </w:rPr>
      </w:pPr>
      <w:r w:rsidRPr="00441EEB">
        <w:rPr>
          <w:rFonts w:ascii="Arial Narrow" w:hAnsi="Arial Narrow"/>
          <w:i/>
          <w:iCs/>
          <w:sz w:val="16"/>
          <w:szCs w:val="18"/>
        </w:rPr>
        <w:t>Data: 18.10.2023 r.</w:t>
      </w:r>
    </w:p>
    <w:bookmarkEnd w:id="0"/>
    <w:sectPr w:rsidR="0033517D" w:rsidRPr="00441EE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C4571" w14:textId="77777777" w:rsidR="00714E08" w:rsidRDefault="00714E08">
      <w:r>
        <w:separator/>
      </w:r>
    </w:p>
  </w:endnote>
  <w:endnote w:type="continuationSeparator" w:id="0">
    <w:p w14:paraId="773F554E" w14:textId="77777777" w:rsidR="00714E08" w:rsidRDefault="00714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9C33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02C7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06C81" w14:textId="77777777" w:rsidR="00986737" w:rsidRPr="00986737" w:rsidRDefault="00F7203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8DB639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A2F5C7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8FF8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104580" w14:textId="77777777" w:rsidR="009F189D" w:rsidRDefault="009F189D">
    <w:pPr>
      <w:pStyle w:val="Stopka"/>
      <w:tabs>
        <w:tab w:val="clear" w:pos="4536"/>
      </w:tabs>
      <w:jc w:val="center"/>
    </w:pPr>
  </w:p>
  <w:p w14:paraId="6746F65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C101A" w14:textId="77777777" w:rsidR="00714E08" w:rsidRDefault="00714E08">
      <w:r>
        <w:separator/>
      </w:r>
    </w:p>
  </w:footnote>
  <w:footnote w:type="continuationSeparator" w:id="0">
    <w:p w14:paraId="4374105A" w14:textId="77777777" w:rsidR="00714E08" w:rsidRDefault="00714E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8056E" w14:textId="77777777" w:rsidR="0045707F" w:rsidRDefault="004570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7BF01" w14:textId="77777777" w:rsidR="0045707F" w:rsidRDefault="004570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FA0FA" w14:textId="77777777" w:rsidR="0045707F" w:rsidRDefault="004570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4E08"/>
    <w:rsid w:val="00007727"/>
    <w:rsid w:val="00017720"/>
    <w:rsid w:val="00035488"/>
    <w:rsid w:val="000D7F25"/>
    <w:rsid w:val="000E00E5"/>
    <w:rsid w:val="000F1B61"/>
    <w:rsid w:val="00173B20"/>
    <w:rsid w:val="001C69FF"/>
    <w:rsid w:val="0023318D"/>
    <w:rsid w:val="0033517D"/>
    <w:rsid w:val="003D72FD"/>
    <w:rsid w:val="00423179"/>
    <w:rsid w:val="00441EEB"/>
    <w:rsid w:val="0045707F"/>
    <w:rsid w:val="00490DC0"/>
    <w:rsid w:val="00493F8C"/>
    <w:rsid w:val="004C7E9B"/>
    <w:rsid w:val="005614F2"/>
    <w:rsid w:val="00577BC6"/>
    <w:rsid w:val="005A632E"/>
    <w:rsid w:val="0069085C"/>
    <w:rsid w:val="006B27ED"/>
    <w:rsid w:val="00714E08"/>
    <w:rsid w:val="0074568F"/>
    <w:rsid w:val="00843263"/>
    <w:rsid w:val="00861E75"/>
    <w:rsid w:val="00986737"/>
    <w:rsid w:val="009C64EA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72035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0413D"/>
  <w15:chartTrackingRefBased/>
  <w15:docId w15:val="{88C2C1E4-D02E-4887-BE10-2D36462B6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3517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351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911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2023-10-18T09:50:00Z</cp:lastPrinted>
  <dcterms:created xsi:type="dcterms:W3CDTF">2023-10-18T09:57:00Z</dcterms:created>
  <dcterms:modified xsi:type="dcterms:W3CDTF">2023-10-18T09:57:00Z</dcterms:modified>
</cp:coreProperties>
</file>