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9D4C8" w14:textId="1D610FF5" w:rsidR="00CF7835" w:rsidRPr="007B6FF9" w:rsidRDefault="00221580" w:rsidP="00CF7835">
      <w:pPr>
        <w:spacing w:after="600"/>
        <w:jc w:val="right"/>
      </w:pPr>
      <w:r w:rsidRPr="007B6FF9">
        <w:t>Niepołomice</w:t>
      </w:r>
      <w:r w:rsidR="00CF7835" w:rsidRPr="007B6FF9">
        <w:t xml:space="preserve"> dnia: </w:t>
      </w:r>
      <w:r w:rsidRPr="007B6FF9">
        <w:t>2023-10-1</w:t>
      </w:r>
      <w:r w:rsidR="005F7507">
        <w:t>8</w:t>
      </w:r>
    </w:p>
    <w:p w14:paraId="68F4E0E8" w14:textId="77777777" w:rsidR="00CF7835" w:rsidRPr="007B6FF9" w:rsidRDefault="00221580" w:rsidP="00CF7835">
      <w:pPr>
        <w:spacing w:line="360" w:lineRule="auto"/>
        <w:rPr>
          <w:b/>
          <w:bCs/>
        </w:rPr>
      </w:pPr>
      <w:r w:rsidRPr="007B6FF9">
        <w:rPr>
          <w:b/>
          <w:bCs/>
        </w:rPr>
        <w:t>GMINA NIEPOŁOMICE</w:t>
      </w:r>
    </w:p>
    <w:p w14:paraId="156525D6" w14:textId="77777777" w:rsidR="00CF7835" w:rsidRPr="007B6FF9" w:rsidRDefault="00221580" w:rsidP="00CF7835">
      <w:pPr>
        <w:spacing w:line="360" w:lineRule="auto"/>
      </w:pPr>
      <w:r w:rsidRPr="007B6FF9">
        <w:t>Pl. Zwycięstwa</w:t>
      </w:r>
      <w:r w:rsidR="00CF7835" w:rsidRPr="007B6FF9">
        <w:t xml:space="preserve"> </w:t>
      </w:r>
      <w:r w:rsidRPr="007B6FF9">
        <w:t>13</w:t>
      </w:r>
    </w:p>
    <w:p w14:paraId="64693864" w14:textId="77777777" w:rsidR="00CF7835" w:rsidRPr="007B6FF9" w:rsidRDefault="00221580" w:rsidP="00CF7835">
      <w:r w:rsidRPr="007B6FF9">
        <w:t>32-005</w:t>
      </w:r>
      <w:r w:rsidR="00CF7835" w:rsidRPr="007B6FF9">
        <w:t xml:space="preserve"> </w:t>
      </w:r>
      <w:r w:rsidRPr="007B6FF9">
        <w:t>Niepołomice</w:t>
      </w:r>
    </w:p>
    <w:p w14:paraId="33A53044" w14:textId="5E03AF1A" w:rsidR="00CF7835" w:rsidRPr="007B6FF9" w:rsidRDefault="00CF7835" w:rsidP="00CF7835">
      <w:pPr>
        <w:jc w:val="both"/>
        <w:rPr>
          <w:bCs/>
        </w:rPr>
      </w:pPr>
    </w:p>
    <w:p w14:paraId="633975AC" w14:textId="4E614EB0" w:rsidR="00CF7835" w:rsidRPr="007B6FF9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B6FF9" w14:paraId="5242801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642093" w14:textId="77777777" w:rsidR="00CF7835" w:rsidRPr="007B6FF9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B6FF9">
              <w:rPr>
                <w:b/>
                <w:spacing w:val="20"/>
              </w:rPr>
              <w:t>INFORMACJA Z OTWARCIA OFERT</w:t>
            </w:r>
          </w:p>
        </w:tc>
      </w:tr>
    </w:tbl>
    <w:p w14:paraId="5C39DB22" w14:textId="77777777" w:rsidR="00CF7835" w:rsidRPr="007B6FF9" w:rsidRDefault="00CF7835" w:rsidP="00CF7835">
      <w:pPr>
        <w:pStyle w:val="Nagwek"/>
        <w:tabs>
          <w:tab w:val="clear" w:pos="4536"/>
        </w:tabs>
        <w:spacing w:after="360"/>
      </w:pPr>
      <w:r w:rsidRPr="007B6FF9">
        <w:tab/>
        <w:t xml:space="preserve"> </w:t>
      </w:r>
    </w:p>
    <w:p w14:paraId="32989832" w14:textId="77777777" w:rsidR="00CF7835" w:rsidRPr="007B6FF9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7B6FF9">
        <w:rPr>
          <w:rFonts w:eastAsia="Calibri"/>
          <w:lang w:eastAsia="en-US"/>
        </w:rPr>
        <w:t xml:space="preserve">Dotyczy </w:t>
      </w:r>
      <w:r w:rsidRPr="007B6FF9">
        <w:t>postępowania o udzielenie zamówienia publicznego</w:t>
      </w:r>
      <w:r w:rsidRPr="007B6FF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B6FF9" w14:paraId="33FD37CF" w14:textId="77777777" w:rsidTr="000C1C6D">
        <w:tc>
          <w:tcPr>
            <w:tcW w:w="2269" w:type="dxa"/>
            <w:shd w:val="clear" w:color="auto" w:fill="auto"/>
          </w:tcPr>
          <w:p w14:paraId="23137EC6" w14:textId="77777777" w:rsidR="00CF7835" w:rsidRPr="007B6FF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B6FF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F325C8" w14:textId="77777777" w:rsidR="00CF7835" w:rsidRPr="007B6FF9" w:rsidRDefault="0022158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6FF9">
              <w:rPr>
                <w:bCs/>
              </w:rPr>
              <w:t>Przebudowa drogi gminnej w Woli Batorskiej w Gminie Niepołomice</w:t>
            </w:r>
            <w:r w:rsidR="00CF7835" w:rsidRPr="007B6FF9">
              <w:rPr>
                <w:bCs/>
              </w:rPr>
              <w:t>.</w:t>
            </w:r>
          </w:p>
        </w:tc>
      </w:tr>
      <w:tr w:rsidR="00221580" w:rsidRPr="007B6FF9" w14:paraId="4A06E573" w14:textId="77777777" w:rsidTr="00C9402F">
        <w:tc>
          <w:tcPr>
            <w:tcW w:w="2269" w:type="dxa"/>
            <w:shd w:val="clear" w:color="auto" w:fill="auto"/>
          </w:tcPr>
          <w:p w14:paraId="1452C4FD" w14:textId="77777777" w:rsidR="00221580" w:rsidRPr="007B6FF9" w:rsidRDefault="00221580" w:rsidP="00C940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B6FF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5BC7A5" w14:textId="77777777" w:rsidR="00221580" w:rsidRPr="007B6FF9" w:rsidRDefault="00221580" w:rsidP="00C940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6FF9">
              <w:rPr>
                <w:bCs/>
              </w:rPr>
              <w:t>ZP.271.23.2023</w:t>
            </w:r>
          </w:p>
        </w:tc>
      </w:tr>
    </w:tbl>
    <w:p w14:paraId="059D44D2" w14:textId="77777777" w:rsidR="00D665F5" w:rsidRPr="007B6FF9" w:rsidRDefault="00D665F5" w:rsidP="00CF7835">
      <w:pPr>
        <w:spacing w:before="480" w:line="360" w:lineRule="auto"/>
        <w:jc w:val="both"/>
      </w:pPr>
      <w:r w:rsidRPr="007B6FF9">
        <w:t>Zamawiający, działając na podstawie art. 22</w:t>
      </w:r>
      <w:r w:rsidR="00601802" w:rsidRPr="007B6FF9">
        <w:t>2</w:t>
      </w:r>
      <w:r w:rsidRPr="007B6FF9">
        <w:t xml:space="preserve"> ust. 5 </w:t>
      </w:r>
      <w:r w:rsidRPr="007B6FF9">
        <w:rPr>
          <w:bCs/>
        </w:rPr>
        <w:t>ustawy z dnia 11 września 2019r. Prawo zamówień publicznych</w:t>
      </w:r>
      <w:r w:rsidRPr="007B6FF9">
        <w:t xml:space="preserve"> </w:t>
      </w:r>
      <w:r w:rsidR="00221580" w:rsidRPr="007B6FF9">
        <w:t>(</w:t>
      </w:r>
      <w:proofErr w:type="spellStart"/>
      <w:r w:rsidR="00221580" w:rsidRPr="007B6FF9">
        <w:t>t.j</w:t>
      </w:r>
      <w:proofErr w:type="spellEnd"/>
      <w:r w:rsidR="00221580" w:rsidRPr="007B6FF9">
        <w:t>. Dz. U. z 2023r. poz. 1605)</w:t>
      </w:r>
      <w:r w:rsidR="00490DC0" w:rsidRPr="007B6FF9">
        <w:t xml:space="preserve"> </w:t>
      </w:r>
      <w:r w:rsidRPr="007B6FF9">
        <w:t>udostępnia</w:t>
      </w:r>
      <w:r w:rsidR="00F95C33" w:rsidRPr="007B6FF9">
        <w:t xml:space="preserve"> </w:t>
      </w:r>
      <w:r w:rsidR="004C7E9B" w:rsidRPr="007B6FF9">
        <w:t>informacj</w:t>
      </w:r>
      <w:r w:rsidR="00577BC6" w:rsidRPr="007B6FF9">
        <w:t>ę</w:t>
      </w:r>
      <w:r w:rsidR="00035488" w:rsidRPr="007B6FF9">
        <w:t xml:space="preserve"> z otwarcia ofert</w:t>
      </w:r>
      <w:r w:rsidR="00577BC6" w:rsidRPr="007B6FF9">
        <w:t>.</w:t>
      </w:r>
    </w:p>
    <w:p w14:paraId="7D65F02C" w14:textId="77777777" w:rsidR="00A80738" w:rsidRPr="007B6FF9" w:rsidRDefault="00D665F5" w:rsidP="00CF7835">
      <w:pPr>
        <w:spacing w:before="120" w:after="120" w:line="360" w:lineRule="auto"/>
        <w:jc w:val="both"/>
      </w:pPr>
      <w:r w:rsidRPr="007B6FF9">
        <w:t>Podczas otwarcia ofert, mającego miejsce</w:t>
      </w:r>
      <w:r w:rsidR="00FF4AB1" w:rsidRPr="007B6FF9">
        <w:t xml:space="preserve"> w dniu </w:t>
      </w:r>
      <w:r w:rsidR="00221580" w:rsidRPr="007B6FF9">
        <w:t>17/10/2023</w:t>
      </w:r>
      <w:r w:rsidR="00FF4AB1" w:rsidRPr="007B6FF9">
        <w:t xml:space="preserve"> o godz. </w:t>
      </w:r>
      <w:r w:rsidR="00221580" w:rsidRPr="007B6FF9">
        <w:t>09:30</w:t>
      </w:r>
      <w:r w:rsidRPr="007B6FF9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B6FF9" w14:paraId="51E6816A" w14:textId="77777777" w:rsidTr="000C1C6D">
        <w:tc>
          <w:tcPr>
            <w:tcW w:w="1276" w:type="dxa"/>
            <w:shd w:val="clear" w:color="auto" w:fill="F2F2F2"/>
            <w:vAlign w:val="center"/>
          </w:tcPr>
          <w:p w14:paraId="4ABBB78D" w14:textId="77777777" w:rsidR="00D665F5" w:rsidRPr="007B6FF9" w:rsidRDefault="00960CEB" w:rsidP="003F57CD">
            <w:pPr>
              <w:spacing w:before="120" w:after="120"/>
              <w:jc w:val="center"/>
            </w:pPr>
            <w:r w:rsidRPr="007B6FF9">
              <w:t>O</w:t>
            </w:r>
            <w:r w:rsidR="00D665F5" w:rsidRPr="007B6FF9">
              <w:t>fert</w:t>
            </w:r>
            <w:r w:rsidRPr="007B6FF9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E7D87E6" w14:textId="77777777" w:rsidR="00D665F5" w:rsidRPr="007B6FF9" w:rsidRDefault="00D665F5" w:rsidP="003F57CD">
            <w:pPr>
              <w:spacing w:before="120" w:after="120"/>
              <w:jc w:val="center"/>
            </w:pPr>
            <w:r w:rsidRPr="007B6FF9">
              <w:t>Nazwa</w:t>
            </w:r>
            <w:r w:rsidR="003F57CD" w:rsidRPr="007B6FF9">
              <w:t xml:space="preserve"> </w:t>
            </w:r>
            <w:r w:rsidRPr="007B6FF9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0D336B4" w14:textId="77777777" w:rsidR="00D665F5" w:rsidRPr="007B6FF9" w:rsidRDefault="00D665F5" w:rsidP="003F57CD">
            <w:pPr>
              <w:spacing w:before="120" w:after="120"/>
              <w:jc w:val="center"/>
            </w:pPr>
            <w:r w:rsidRPr="007B6FF9">
              <w:t>Cena oferty</w:t>
            </w:r>
          </w:p>
        </w:tc>
      </w:tr>
      <w:tr w:rsidR="00221580" w:rsidRPr="007B6FF9" w14:paraId="187D285F" w14:textId="77777777" w:rsidTr="00C9402F">
        <w:tc>
          <w:tcPr>
            <w:tcW w:w="1276" w:type="dxa"/>
            <w:shd w:val="clear" w:color="auto" w:fill="auto"/>
            <w:vAlign w:val="center"/>
          </w:tcPr>
          <w:p w14:paraId="12FF9A2D" w14:textId="77777777" w:rsidR="00221580" w:rsidRPr="007B6FF9" w:rsidRDefault="00221580" w:rsidP="00C9402F">
            <w:pPr>
              <w:spacing w:before="80" w:after="80"/>
              <w:jc w:val="center"/>
            </w:pPr>
            <w:r w:rsidRPr="007B6FF9">
              <w:t>1</w:t>
            </w:r>
          </w:p>
        </w:tc>
        <w:tc>
          <w:tcPr>
            <w:tcW w:w="4961" w:type="dxa"/>
            <w:shd w:val="clear" w:color="auto" w:fill="auto"/>
          </w:tcPr>
          <w:p w14:paraId="72CA5B94" w14:textId="77777777" w:rsidR="00221580" w:rsidRPr="007B6FF9" w:rsidRDefault="00221580" w:rsidP="00C9402F">
            <w:pPr>
              <w:spacing w:before="80" w:after="40"/>
            </w:pPr>
            <w:proofErr w:type="spellStart"/>
            <w:r w:rsidRPr="007B6FF9">
              <w:t>PRODiM</w:t>
            </w:r>
            <w:proofErr w:type="spellEnd"/>
            <w:r w:rsidRPr="007B6FF9">
              <w:t xml:space="preserve"> Spółka z ograniczoną odpowiedzialnością</w:t>
            </w:r>
          </w:p>
          <w:p w14:paraId="5828358D" w14:textId="5AB953AC" w:rsidR="00221580" w:rsidRPr="007B6FF9" w:rsidRDefault="007B6FF9" w:rsidP="00C9402F">
            <w:r>
              <w:t xml:space="preserve">ul.. </w:t>
            </w:r>
            <w:r w:rsidR="00221580" w:rsidRPr="007B6FF9">
              <w:t xml:space="preserve">Blokowa 14 </w:t>
            </w:r>
          </w:p>
          <w:p w14:paraId="199B3492" w14:textId="77777777" w:rsidR="00221580" w:rsidRPr="007B6FF9" w:rsidRDefault="00221580" w:rsidP="00C9402F">
            <w:pPr>
              <w:spacing w:after="80"/>
              <w:jc w:val="both"/>
            </w:pPr>
            <w:r w:rsidRPr="007B6FF9">
              <w:t>31-752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3C906A" w14:textId="77777777" w:rsidR="00221580" w:rsidRPr="007B6FF9" w:rsidRDefault="00221580" w:rsidP="00C9402F">
            <w:pPr>
              <w:spacing w:before="80" w:after="80"/>
              <w:jc w:val="center"/>
            </w:pPr>
            <w:r w:rsidRPr="007B6FF9">
              <w:t>1 425 319.82 zł</w:t>
            </w:r>
          </w:p>
        </w:tc>
      </w:tr>
      <w:tr w:rsidR="00221580" w:rsidRPr="007B6FF9" w14:paraId="074BF381" w14:textId="77777777" w:rsidTr="00C9402F">
        <w:tc>
          <w:tcPr>
            <w:tcW w:w="1276" w:type="dxa"/>
            <w:shd w:val="clear" w:color="auto" w:fill="auto"/>
            <w:vAlign w:val="center"/>
          </w:tcPr>
          <w:p w14:paraId="148293B7" w14:textId="77777777" w:rsidR="00221580" w:rsidRPr="007B6FF9" w:rsidRDefault="00221580" w:rsidP="00C9402F">
            <w:pPr>
              <w:spacing w:before="80" w:after="80"/>
              <w:jc w:val="center"/>
            </w:pPr>
            <w:r w:rsidRPr="007B6FF9">
              <w:t>2</w:t>
            </w:r>
          </w:p>
        </w:tc>
        <w:tc>
          <w:tcPr>
            <w:tcW w:w="4961" w:type="dxa"/>
            <w:shd w:val="clear" w:color="auto" w:fill="auto"/>
          </w:tcPr>
          <w:p w14:paraId="706986BB" w14:textId="2D26E7C1" w:rsidR="00221580" w:rsidRPr="007B6FF9" w:rsidRDefault="00221580" w:rsidP="00C9402F">
            <w:pPr>
              <w:spacing w:before="80" w:after="40"/>
            </w:pPr>
            <w:r w:rsidRPr="007B6FF9">
              <w:t>Firma Usługowa ERMIKA Roman</w:t>
            </w:r>
            <w:r w:rsidR="007B6FF9">
              <w:t xml:space="preserve"> </w:t>
            </w:r>
            <w:r w:rsidRPr="007B6FF9">
              <w:t>Mika</w:t>
            </w:r>
          </w:p>
          <w:p w14:paraId="1B629711" w14:textId="2F9F87BA" w:rsidR="00221580" w:rsidRPr="007B6FF9" w:rsidRDefault="00221580" w:rsidP="00C9402F">
            <w:r w:rsidRPr="007B6FF9">
              <w:t xml:space="preserve">Wierzchosławice 855B </w:t>
            </w:r>
          </w:p>
          <w:p w14:paraId="304A26A4" w14:textId="77777777" w:rsidR="00221580" w:rsidRPr="007B6FF9" w:rsidRDefault="00221580" w:rsidP="00C9402F">
            <w:pPr>
              <w:spacing w:after="80"/>
              <w:jc w:val="both"/>
            </w:pPr>
            <w:r w:rsidRPr="007B6FF9">
              <w:t>33-122 Wierzchosławice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B935A6" w14:textId="77777777" w:rsidR="00221580" w:rsidRPr="007B6FF9" w:rsidRDefault="00221580" w:rsidP="00C9402F">
            <w:pPr>
              <w:spacing w:before="80" w:after="80"/>
              <w:jc w:val="center"/>
            </w:pPr>
            <w:r w:rsidRPr="007B6FF9">
              <w:t>1 045 472.88 zł</w:t>
            </w:r>
          </w:p>
        </w:tc>
      </w:tr>
      <w:tr w:rsidR="00221580" w:rsidRPr="007B6FF9" w14:paraId="0A410F1C" w14:textId="77777777" w:rsidTr="00C9402F">
        <w:tc>
          <w:tcPr>
            <w:tcW w:w="1276" w:type="dxa"/>
            <w:shd w:val="clear" w:color="auto" w:fill="auto"/>
            <w:vAlign w:val="center"/>
          </w:tcPr>
          <w:p w14:paraId="07C9594F" w14:textId="77777777" w:rsidR="00221580" w:rsidRPr="007B6FF9" w:rsidRDefault="00221580" w:rsidP="00C9402F">
            <w:pPr>
              <w:spacing w:before="80" w:after="80"/>
              <w:jc w:val="center"/>
            </w:pPr>
            <w:r w:rsidRPr="007B6FF9">
              <w:t>3</w:t>
            </w:r>
          </w:p>
        </w:tc>
        <w:tc>
          <w:tcPr>
            <w:tcW w:w="4961" w:type="dxa"/>
            <w:shd w:val="clear" w:color="auto" w:fill="auto"/>
          </w:tcPr>
          <w:p w14:paraId="5273DD13" w14:textId="77777777" w:rsidR="00221580" w:rsidRPr="007B6FF9" w:rsidRDefault="00221580" w:rsidP="00C9402F">
            <w:pPr>
              <w:spacing w:before="80" w:after="40"/>
            </w:pPr>
            <w:r w:rsidRPr="007B6FF9">
              <w:t>F.P.U.H  OŚCIEŻNICA Grzegorz Czajkowski</w:t>
            </w:r>
          </w:p>
          <w:p w14:paraId="41F516A4" w14:textId="77777777" w:rsidR="00221580" w:rsidRPr="007B6FF9" w:rsidRDefault="00221580" w:rsidP="00C9402F">
            <w:r w:rsidRPr="007B6FF9">
              <w:t xml:space="preserve">Staniątki 583 </w:t>
            </w:r>
          </w:p>
          <w:p w14:paraId="72726B44" w14:textId="77777777" w:rsidR="00221580" w:rsidRPr="007B6FF9" w:rsidRDefault="00221580" w:rsidP="00C9402F">
            <w:pPr>
              <w:spacing w:after="80"/>
              <w:jc w:val="both"/>
            </w:pPr>
            <w:r w:rsidRPr="007B6FF9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89F9CE" w14:textId="77777777" w:rsidR="00221580" w:rsidRPr="007B6FF9" w:rsidRDefault="00221580" w:rsidP="00C9402F">
            <w:pPr>
              <w:spacing w:before="80" w:after="80"/>
              <w:jc w:val="center"/>
            </w:pPr>
            <w:r w:rsidRPr="007B6FF9">
              <w:t>1 444 700.62 zł</w:t>
            </w:r>
          </w:p>
        </w:tc>
      </w:tr>
    </w:tbl>
    <w:p w14:paraId="7CED4C48" w14:textId="77777777" w:rsidR="0069085C" w:rsidRPr="007B6FF9" w:rsidRDefault="0069085C" w:rsidP="00A80738">
      <w:pPr>
        <w:spacing w:before="120" w:after="120"/>
        <w:jc w:val="both"/>
      </w:pPr>
    </w:p>
    <w:p w14:paraId="36945F51" w14:textId="77777777" w:rsidR="00577BC6" w:rsidRDefault="00577BC6" w:rsidP="00A80738">
      <w:pPr>
        <w:spacing w:before="120" w:after="120"/>
        <w:jc w:val="both"/>
      </w:pPr>
    </w:p>
    <w:p w14:paraId="3391D469" w14:textId="77777777" w:rsidR="007B6FF9" w:rsidRDefault="007B6FF9" w:rsidP="00A80738">
      <w:pPr>
        <w:spacing w:before="120" w:after="120"/>
        <w:jc w:val="both"/>
      </w:pPr>
    </w:p>
    <w:p w14:paraId="19740E2F" w14:textId="7EB45756" w:rsidR="007B6FF9" w:rsidRDefault="007B6FF9" w:rsidP="00A80738">
      <w:pPr>
        <w:spacing w:before="120" w:after="120"/>
        <w:jc w:val="both"/>
      </w:pPr>
    </w:p>
    <w:p w14:paraId="52C2FBE7" w14:textId="77777777" w:rsidR="007B6FF9" w:rsidRDefault="007B6FF9" w:rsidP="00A80738">
      <w:pPr>
        <w:spacing w:before="120" w:after="120"/>
        <w:jc w:val="both"/>
      </w:pPr>
    </w:p>
    <w:p w14:paraId="3CDC769A" w14:textId="6E30EF91" w:rsidR="007B6FF9" w:rsidRPr="007B6FF9" w:rsidRDefault="007B6FF9" w:rsidP="007B6FF9">
      <w:pPr>
        <w:spacing w:before="120" w:after="120"/>
        <w:jc w:val="right"/>
      </w:pPr>
      <w:r>
        <w:t>…………………………………………………</w:t>
      </w:r>
    </w:p>
    <w:sectPr w:rsidR="007B6FF9" w:rsidRPr="007B6FF9" w:rsidSect="00960CEB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1C9CF" w14:textId="77777777" w:rsidR="001937F6" w:rsidRDefault="001937F6">
      <w:r>
        <w:separator/>
      </w:r>
    </w:p>
  </w:endnote>
  <w:endnote w:type="continuationSeparator" w:id="0">
    <w:p w14:paraId="7DD212C1" w14:textId="77777777" w:rsidR="001937F6" w:rsidRDefault="0019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7B1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1323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86F3B" w14:textId="77777777" w:rsidR="00960CEB" w:rsidRPr="00986737" w:rsidRDefault="000D059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B62CF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70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8EA59C" w14:textId="77777777" w:rsidR="009F189D" w:rsidRDefault="009F189D">
    <w:pPr>
      <w:pStyle w:val="Stopka"/>
      <w:tabs>
        <w:tab w:val="clear" w:pos="4536"/>
      </w:tabs>
      <w:jc w:val="center"/>
    </w:pPr>
  </w:p>
  <w:p w14:paraId="547414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28C60" w14:textId="77777777" w:rsidR="001937F6" w:rsidRDefault="001937F6">
      <w:r>
        <w:separator/>
      </w:r>
    </w:p>
  </w:footnote>
  <w:footnote w:type="continuationSeparator" w:id="0">
    <w:p w14:paraId="0506CC9A" w14:textId="77777777" w:rsidR="001937F6" w:rsidRDefault="001937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7F6"/>
    <w:rsid w:val="00007727"/>
    <w:rsid w:val="00017720"/>
    <w:rsid w:val="00035488"/>
    <w:rsid w:val="000C1C6D"/>
    <w:rsid w:val="000D0597"/>
    <w:rsid w:val="000D7F25"/>
    <w:rsid w:val="000E00E5"/>
    <w:rsid w:val="001146A4"/>
    <w:rsid w:val="00173B20"/>
    <w:rsid w:val="001937F6"/>
    <w:rsid w:val="001C69FF"/>
    <w:rsid w:val="00221580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7507"/>
    <w:rsid w:val="00601802"/>
    <w:rsid w:val="0069085C"/>
    <w:rsid w:val="007B6FF9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38389"/>
  <w15:chartTrackingRefBased/>
  <w15:docId w15:val="{40E98605-A600-4BFE-A0A7-8885F14D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2023-10-18T07:44:00Z</cp:lastPrinted>
  <dcterms:created xsi:type="dcterms:W3CDTF">2023-10-18T07:55:00Z</dcterms:created>
  <dcterms:modified xsi:type="dcterms:W3CDTF">2023-10-18T07:55:00Z</dcterms:modified>
</cp:coreProperties>
</file>