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42502" w14:textId="375F6A6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85321E9" w14:textId="77777777" w:rsidR="00A213F8" w:rsidRPr="00A213F8" w:rsidRDefault="00A213F8" w:rsidP="00A213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213F8">
        <w:rPr>
          <w:b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2CCE8418" w14:textId="77777777" w:rsidR="00A213F8" w:rsidRPr="00A213F8" w:rsidRDefault="00A213F8" w:rsidP="00A213F8">
      <w:pPr>
        <w:ind w:firstLine="3969"/>
        <w:rPr>
          <w:b/>
        </w:rPr>
      </w:pPr>
    </w:p>
    <w:p w14:paraId="09AE6A9C" w14:textId="3FF54011" w:rsidR="00A213F8" w:rsidRPr="00A213F8" w:rsidRDefault="00A213F8" w:rsidP="00A213F8">
      <w:pPr>
        <w:widowControl w:val="0"/>
        <w:ind w:right="1"/>
        <w:jc w:val="both"/>
      </w:pPr>
      <w:r w:rsidRPr="00A213F8">
        <w:t>Przystępując do postępowania o udzielenie zamówienia publicznego, którego przedmiotem jest</w:t>
      </w:r>
      <w:r w:rsidR="00247653">
        <w:t>:</w:t>
      </w:r>
      <w:r w:rsidRPr="00A213F8">
        <w:t xml:space="preserve"> </w:t>
      </w:r>
      <w:r w:rsidR="00247653" w:rsidRPr="00247653">
        <w:rPr>
          <w:b/>
        </w:rPr>
        <w:t xml:space="preserve">Wznowienie licencji SITE specjalistycznego oprogramowania </w:t>
      </w:r>
      <w:proofErr w:type="spellStart"/>
      <w:r w:rsidR="00247653" w:rsidRPr="00247653">
        <w:rPr>
          <w:b/>
        </w:rPr>
        <w:t>Surfer</w:t>
      </w:r>
      <w:proofErr w:type="spellEnd"/>
      <w:r w:rsidR="00247653" w:rsidRPr="00247653">
        <w:rPr>
          <w:b/>
        </w:rPr>
        <w:t xml:space="preserve"> oraz </w:t>
      </w:r>
      <w:proofErr w:type="spellStart"/>
      <w:r w:rsidR="00247653" w:rsidRPr="00247653">
        <w:rPr>
          <w:b/>
        </w:rPr>
        <w:t>Grapher</w:t>
      </w:r>
      <w:proofErr w:type="spellEnd"/>
      <w:r w:rsidR="00247653" w:rsidRPr="00247653">
        <w:rPr>
          <w:b/>
        </w:rPr>
        <w:t xml:space="preserve"> dla Jednostek AGH na okres 3 lat dla CRI - KC-zp.272-605/23</w:t>
      </w:r>
      <w:r w:rsidRPr="00A213F8">
        <w:rPr>
          <w:b/>
          <w:sz w:val="26"/>
        </w:rPr>
        <w:t xml:space="preserve">, </w:t>
      </w:r>
      <w:r w:rsidRPr="00A213F8">
        <w:t>oferuję realizację przedmiotu zamówienia, zgodnie z zasadami określonymi 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4405FC3F" w14:textId="09454EE2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netto za całość zamówienia............. PLN</w:t>
      </w:r>
    </w:p>
    <w:p w14:paraId="34AADF59" w14:textId="77777777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</w:p>
    <w:p w14:paraId="1A471760" w14:textId="09E15B70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brutto za całość zamówienia</w:t>
      </w:r>
      <w:r w:rsidR="00560E8B">
        <w:rPr>
          <w:b/>
        </w:rPr>
        <w:t xml:space="preserve"> </w:t>
      </w:r>
      <w:r w:rsidRPr="00A213F8">
        <w:rPr>
          <w:b/>
        </w:rPr>
        <w:t>............ PLN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257D9F65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5F58B903" w14:textId="689A7D4B" w:rsidR="00247653" w:rsidRDefault="00247653" w:rsidP="00A213F8">
      <w:pPr>
        <w:widowControl w:val="0"/>
        <w:spacing w:line="264" w:lineRule="auto"/>
        <w:ind w:right="1"/>
        <w:jc w:val="both"/>
      </w:pPr>
      <w:r>
        <w:t>w tym:</w:t>
      </w:r>
    </w:p>
    <w:p w14:paraId="5ABD527D" w14:textId="4B94F117" w:rsidR="00247653" w:rsidRPr="00A213F8" w:rsidRDefault="00247653" w:rsidP="00247653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 xml:space="preserve">cena brutto za 500 szt. wznowienia licencji oprogramowania </w:t>
      </w:r>
      <w:proofErr w:type="spellStart"/>
      <w:r>
        <w:t>Surfer</w:t>
      </w:r>
      <w:proofErr w:type="spellEnd"/>
      <w:r>
        <w:t xml:space="preserve"> na okres 3 lat…….. PLN</w:t>
      </w:r>
    </w:p>
    <w:p w14:paraId="10E24555" w14:textId="6898382C" w:rsidR="00247653" w:rsidRPr="00A213F8" w:rsidRDefault="00247653" w:rsidP="00247653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>c</w:t>
      </w:r>
      <w:r>
        <w:t xml:space="preserve">ena brutto za 500 szt. wznowienia licencji oprogramowania </w:t>
      </w:r>
      <w:proofErr w:type="spellStart"/>
      <w:r>
        <w:t>Grapher</w:t>
      </w:r>
      <w:proofErr w:type="spellEnd"/>
      <w:r>
        <w:t xml:space="preserve"> na okres 3 lat…… PLN</w:t>
      </w:r>
    </w:p>
    <w:p w14:paraId="6F37603B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73ABB9" w14:textId="77777777" w:rsidR="00A213F8" w:rsidRPr="00A213F8" w:rsidRDefault="00A213F8" w:rsidP="00A213F8">
      <w:pPr>
        <w:widowControl w:val="0"/>
        <w:spacing w:line="360" w:lineRule="auto"/>
        <w:rPr>
          <w:b/>
        </w:rPr>
      </w:pPr>
      <w:r w:rsidRPr="00A213F8">
        <w:rPr>
          <w:b/>
        </w:rPr>
        <w:t>Powyższa cena zawiera podatek VAT w wysokości .......... % tj. ……………………. PLN</w:t>
      </w:r>
    </w:p>
    <w:p w14:paraId="028FAE74" w14:textId="5406D713" w:rsidR="00A213F8" w:rsidRPr="00A213F8" w:rsidRDefault="00A213F8" w:rsidP="00A213F8">
      <w:pPr>
        <w:widowControl w:val="0"/>
        <w:spacing w:line="360" w:lineRule="auto"/>
      </w:pPr>
      <w:r>
        <w:rPr>
          <w:b/>
        </w:rPr>
        <w:t>Producent i nazwa oferowanego oprogramowania</w:t>
      </w:r>
      <w:r w:rsidRPr="00A213F8">
        <w:rPr>
          <w:b/>
        </w:rPr>
        <w:t xml:space="preserve">: </w:t>
      </w:r>
      <w:r w:rsidRPr="00A213F8">
        <w:rPr>
          <w:bCs/>
        </w:rPr>
        <w:t>………………</w:t>
      </w:r>
      <w:r w:rsidR="00247653">
        <w:rPr>
          <w:bCs/>
        </w:rPr>
        <w:t xml:space="preserve"> oraz </w:t>
      </w:r>
      <w:r w:rsidRPr="00A213F8">
        <w:rPr>
          <w:bCs/>
        </w:rPr>
        <w:t>…………………</w:t>
      </w:r>
    </w:p>
    <w:p w14:paraId="5D244E3D" w14:textId="37AA62F3" w:rsidR="00A213F8" w:rsidRPr="00A213F8" w:rsidRDefault="00A213F8" w:rsidP="00A213F8">
      <w:pPr>
        <w:widowControl w:val="0"/>
        <w:spacing w:line="360" w:lineRule="auto"/>
        <w:ind w:right="1"/>
        <w:jc w:val="both"/>
        <w:rPr>
          <w:b/>
        </w:rPr>
      </w:pPr>
      <w:r w:rsidRPr="00A213F8">
        <w:rPr>
          <w:b/>
        </w:rPr>
        <w:t xml:space="preserve">Termin realizacji umowy: </w:t>
      </w:r>
      <w:r w:rsidR="00560E8B" w:rsidRPr="00560E8B">
        <w:rPr>
          <w:b/>
          <w:bCs/>
        </w:rPr>
        <w:t>……. dni roboczych od daty podpisania umowy</w:t>
      </w:r>
      <w:r w:rsidR="00560E8B">
        <w:t xml:space="preserve"> </w:t>
      </w:r>
      <w:r w:rsidR="00247653">
        <w:rPr>
          <w:b/>
          <w:color w:val="FF0000"/>
        </w:rPr>
        <w:t>/</w:t>
      </w:r>
      <w:r w:rsidR="00560E8B" w:rsidRPr="00247653">
        <w:rPr>
          <w:b/>
          <w:color w:val="FF0000"/>
        </w:rPr>
        <w:t>kryterium</w:t>
      </w:r>
      <w:r w:rsidR="00560E8B" w:rsidRPr="00247653">
        <w:rPr>
          <w:i/>
        </w:rPr>
        <w:t xml:space="preserve"> </w:t>
      </w:r>
      <w:r w:rsidR="00560E8B" w:rsidRPr="00247653">
        <w:rPr>
          <w:b/>
          <w:color w:val="FF0000"/>
        </w:rPr>
        <w:t>oceny ofert</w:t>
      </w:r>
      <w:r w:rsidR="00247653" w:rsidRPr="00247653">
        <w:rPr>
          <w:b/>
          <w:color w:val="FF0000"/>
        </w:rPr>
        <w:t>/</w:t>
      </w: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lastRenderedPageBreak/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77777777" w:rsidR="00A213F8" w:rsidRPr="00A213F8" w:rsidRDefault="00A213F8" w:rsidP="00247653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E910B09" w14:textId="77777777" w:rsidR="00A213F8" w:rsidRPr="00A213F8" w:rsidRDefault="00A213F8" w:rsidP="00A213F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D615241" w14:textId="2575C9B2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13F8" w:rsidRPr="00A213F8" w14:paraId="0E23993F" w14:textId="77777777" w:rsidTr="00B702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60B29E81" w:rsidR="008D2AB8" w:rsidRDefault="00A213F8" w:rsidP="0024765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247653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247653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47653">
        <w:rPr>
          <w:rFonts w:eastAsia="Calibri"/>
          <w:color w:val="FF0000"/>
          <w:sz w:val="20"/>
          <w:szCs w:val="20"/>
          <w:lang w:eastAsia="zh-CN"/>
        </w:rPr>
        <w:t>.</w:t>
      </w:r>
      <w:bookmarkStart w:id="0" w:name="_GoBack"/>
      <w:bookmarkEnd w:id="0"/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57B911" w14:textId="77777777" w:rsidR="006C209B" w:rsidRDefault="006C209B">
      <w:r>
        <w:separator/>
      </w:r>
    </w:p>
  </w:endnote>
  <w:endnote w:type="continuationSeparator" w:id="0">
    <w:p w14:paraId="2D397CEA" w14:textId="77777777" w:rsidR="006C209B" w:rsidRDefault="006C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85F1F" w14:textId="77777777" w:rsidR="008E5425" w:rsidRDefault="008E54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59761" w14:textId="77777777" w:rsidR="008E5425" w:rsidRDefault="008E5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E8EAC" w14:textId="77777777" w:rsidR="006C209B" w:rsidRDefault="006C209B">
      <w:r>
        <w:separator/>
      </w:r>
    </w:p>
  </w:footnote>
  <w:footnote w:type="continuationSeparator" w:id="0">
    <w:p w14:paraId="24621082" w14:textId="77777777" w:rsidR="006C209B" w:rsidRDefault="006C2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9BC8E" w14:textId="77777777" w:rsidR="008E5425" w:rsidRDefault="008E5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343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40770" w14:textId="77777777" w:rsidR="008E5425" w:rsidRDefault="008E5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AF20F4"/>
    <w:multiLevelType w:val="hybridMultilevel"/>
    <w:tmpl w:val="D2CA2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753"/>
    <w:rsid w:val="00012286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7653"/>
    <w:rsid w:val="002723B0"/>
    <w:rsid w:val="00315A4A"/>
    <w:rsid w:val="003B3F98"/>
    <w:rsid w:val="004B7300"/>
    <w:rsid w:val="004C1E7C"/>
    <w:rsid w:val="004C6753"/>
    <w:rsid w:val="00560E8B"/>
    <w:rsid w:val="00595C87"/>
    <w:rsid w:val="005D2C65"/>
    <w:rsid w:val="005E6D94"/>
    <w:rsid w:val="0063384F"/>
    <w:rsid w:val="00643C6F"/>
    <w:rsid w:val="00646202"/>
    <w:rsid w:val="0065290F"/>
    <w:rsid w:val="006815F6"/>
    <w:rsid w:val="006C209B"/>
    <w:rsid w:val="007748F0"/>
    <w:rsid w:val="00776EC0"/>
    <w:rsid w:val="007A4321"/>
    <w:rsid w:val="00833933"/>
    <w:rsid w:val="00853083"/>
    <w:rsid w:val="008B2F0C"/>
    <w:rsid w:val="008B4928"/>
    <w:rsid w:val="008D2AB8"/>
    <w:rsid w:val="008E5425"/>
    <w:rsid w:val="008F1C66"/>
    <w:rsid w:val="00970FE4"/>
    <w:rsid w:val="00A0022B"/>
    <w:rsid w:val="00A213F8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5753"/>
    <w:rsid w:val="00F00591"/>
    <w:rsid w:val="00F31B0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F9F1F-43E7-4977-ACBA-68F7051CB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1899-12-31T23:00:00Z</cp:lastPrinted>
  <dcterms:created xsi:type="dcterms:W3CDTF">2023-09-04T09:31:00Z</dcterms:created>
  <dcterms:modified xsi:type="dcterms:W3CDTF">2023-10-10T12:27:00Z</dcterms:modified>
</cp:coreProperties>
</file>