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D38889" w14:textId="77777777" w:rsidR="00484C86" w:rsidRPr="00A05067" w:rsidRDefault="00484C86" w:rsidP="00484C86">
      <w:pPr>
        <w:jc w:val="right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>Załącznik nr 3</w:t>
      </w:r>
    </w:p>
    <w:p w14:paraId="5A789AB2" w14:textId="77777777" w:rsidR="00484C86" w:rsidRPr="00A05067" w:rsidRDefault="00484C86" w:rsidP="00484C86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</w:p>
    <w:p w14:paraId="197A4E64" w14:textId="17029E1E" w:rsidR="00484C86" w:rsidRPr="00A05067" w:rsidRDefault="00484C86" w:rsidP="00484C86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>WZÓR UMOWY</w:t>
      </w:r>
    </w:p>
    <w:p w14:paraId="041E07FB" w14:textId="3558E4F7" w:rsidR="00484C86" w:rsidRPr="00A05067" w:rsidRDefault="00484C86" w:rsidP="00484C86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0F24DDC3" w14:textId="77777777" w:rsidR="00484C86" w:rsidRPr="00A05067" w:rsidRDefault="00484C86" w:rsidP="00484C86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</w:p>
    <w:p w14:paraId="2FBB5E81" w14:textId="343A959A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Zawarta w Krakowie w wyniku przeprowadzonego postępowania o zamówienie publiczne w trybie </w:t>
      </w:r>
      <w:r w:rsidR="007769B7" w:rsidRPr="00A05067">
        <w:rPr>
          <w:sz w:val="22"/>
          <w:szCs w:val="22"/>
          <w:lang w:val="pl-PL"/>
        </w:rPr>
        <w:t>podstawowym bez negocjacji</w:t>
      </w:r>
      <w:r w:rsidRPr="00A05067">
        <w:rPr>
          <w:sz w:val="22"/>
          <w:szCs w:val="22"/>
          <w:lang w:val="pl-PL"/>
        </w:rPr>
        <w:t xml:space="preserve"> pomiędzy</w:t>
      </w:r>
      <w:r w:rsidR="007769B7" w:rsidRPr="00A05067">
        <w:rPr>
          <w:sz w:val="22"/>
          <w:szCs w:val="22"/>
          <w:lang w:val="pl-PL"/>
        </w:rPr>
        <w:t>:</w:t>
      </w:r>
    </w:p>
    <w:p w14:paraId="42255394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 xml:space="preserve">Akademią Górniczo-Hutniczą im. Stanisława Staszica w Krakowie al. Mickiewicza 30, </w:t>
      </w:r>
    </w:p>
    <w:p w14:paraId="2D043101" w14:textId="2D0C511B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>30-059 Kraków,</w:t>
      </w:r>
      <w:r w:rsidR="008E72C1" w:rsidRPr="00A05067">
        <w:rPr>
          <w:sz w:val="22"/>
          <w:szCs w:val="22"/>
          <w:lang w:val="pl-PL"/>
        </w:rPr>
        <w:t xml:space="preserve"> </w:t>
      </w:r>
      <w:r w:rsidRPr="00A05067">
        <w:rPr>
          <w:sz w:val="22"/>
          <w:szCs w:val="22"/>
          <w:lang w:val="pl-PL"/>
        </w:rPr>
        <w:t>Wydział / inna jednostka .......................................................</w:t>
      </w:r>
      <w:r w:rsidR="008E72C1" w:rsidRPr="00A05067">
        <w:rPr>
          <w:sz w:val="22"/>
          <w:szCs w:val="22"/>
          <w:lang w:val="pl-PL"/>
        </w:rPr>
        <w:t>........................................</w:t>
      </w:r>
    </w:p>
    <w:p w14:paraId="14D8BDD8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reprezentowaną przez:</w:t>
      </w:r>
    </w:p>
    <w:p w14:paraId="59F7D013" w14:textId="1C4630BA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1.Dziekana Wydziału /Kierownika Jednostki/.............................................................................</w:t>
      </w:r>
      <w:r w:rsidR="008E72C1" w:rsidRPr="00A05067">
        <w:rPr>
          <w:sz w:val="22"/>
          <w:szCs w:val="22"/>
          <w:lang w:val="pl-PL"/>
        </w:rPr>
        <w:t>...............</w:t>
      </w:r>
      <w:r w:rsidRPr="00A05067">
        <w:rPr>
          <w:sz w:val="22"/>
          <w:szCs w:val="22"/>
          <w:lang w:val="pl-PL"/>
        </w:rPr>
        <w:t xml:space="preserve"> </w:t>
      </w:r>
    </w:p>
    <w:p w14:paraId="12F6431E" w14:textId="5A040EC1" w:rsidR="00484C86" w:rsidRPr="00A05067" w:rsidRDefault="00484C86" w:rsidP="00484C86">
      <w:pPr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2.Kwestora / Z-</w:t>
      </w:r>
      <w:proofErr w:type="spellStart"/>
      <w:r w:rsidRPr="00A05067">
        <w:rPr>
          <w:sz w:val="22"/>
          <w:szCs w:val="22"/>
          <w:lang w:val="pl-PL"/>
        </w:rPr>
        <w:t>cę</w:t>
      </w:r>
      <w:proofErr w:type="spellEnd"/>
      <w:r w:rsidRPr="00A05067">
        <w:rPr>
          <w:sz w:val="22"/>
          <w:szCs w:val="22"/>
          <w:lang w:val="pl-PL"/>
        </w:rPr>
        <w:t xml:space="preserve"> Kwestora/ kontrasygnata finansowa -    ................................................................</w:t>
      </w:r>
      <w:r w:rsidR="008E72C1" w:rsidRPr="00A05067">
        <w:rPr>
          <w:sz w:val="22"/>
          <w:szCs w:val="22"/>
          <w:lang w:val="pl-PL"/>
        </w:rPr>
        <w:t>......</w:t>
      </w:r>
    </w:p>
    <w:p w14:paraId="0C79A40D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zwaną dalej KUPUJĄCYM</w:t>
      </w:r>
    </w:p>
    <w:p w14:paraId="31974B82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a </w:t>
      </w:r>
    </w:p>
    <w:p w14:paraId="14388A54" w14:textId="44052BD6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......................................................................................................................................................</w:t>
      </w:r>
      <w:r w:rsidR="008E72C1" w:rsidRPr="00A05067">
        <w:rPr>
          <w:sz w:val="22"/>
          <w:szCs w:val="22"/>
          <w:lang w:val="pl-PL"/>
        </w:rPr>
        <w:t>..............</w:t>
      </w:r>
    </w:p>
    <w:p w14:paraId="581F72A9" w14:textId="77777777" w:rsidR="00484C86" w:rsidRPr="00A05067" w:rsidRDefault="00484C86" w:rsidP="00484C86">
      <w:pPr>
        <w:ind w:right="-47"/>
        <w:jc w:val="both"/>
        <w:rPr>
          <w:i/>
          <w:sz w:val="22"/>
          <w:szCs w:val="22"/>
          <w:lang w:val="pl-PL"/>
        </w:rPr>
      </w:pPr>
      <w:r w:rsidRPr="00A05067">
        <w:rPr>
          <w:i/>
          <w:sz w:val="22"/>
          <w:szCs w:val="22"/>
          <w:lang w:val="pl-PL"/>
        </w:rPr>
        <w:t xml:space="preserve">(nazwa i siedziba przedsiębiorcy oraz jego adres). </w:t>
      </w:r>
    </w:p>
    <w:p w14:paraId="497E956F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reprezentowanym przez:</w:t>
      </w:r>
    </w:p>
    <w:p w14:paraId="1837AD93" w14:textId="1CB1542C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</w:t>
      </w:r>
      <w:r w:rsidR="008E72C1" w:rsidRPr="00A05067">
        <w:rPr>
          <w:sz w:val="22"/>
          <w:szCs w:val="22"/>
          <w:lang w:val="pl-PL"/>
        </w:rPr>
        <w:t>.................</w:t>
      </w:r>
    </w:p>
    <w:p w14:paraId="2B0AA99C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zwanym dalej SPRZEDAWCĄ.</w:t>
      </w:r>
    </w:p>
    <w:p w14:paraId="53198AE8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1</w:t>
      </w:r>
    </w:p>
    <w:p w14:paraId="15F2B9D4" w14:textId="25E09FA3" w:rsidR="00484C86" w:rsidRPr="00A05067" w:rsidRDefault="00484C86" w:rsidP="00A734AF">
      <w:pPr>
        <w:pStyle w:val="Akapitzlist"/>
        <w:numPr>
          <w:ilvl w:val="0"/>
          <w:numId w:val="6"/>
        </w:numPr>
        <w:tabs>
          <w:tab w:val="num" w:pos="360"/>
        </w:tabs>
        <w:ind w:left="36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Przedmiotem niniejszej umowy jest </w:t>
      </w:r>
      <w:r w:rsidR="002C0508" w:rsidRPr="002C0508">
        <w:rPr>
          <w:b/>
          <w:bCs/>
          <w:sz w:val="22"/>
          <w:szCs w:val="22"/>
          <w:lang w:val="pl-PL"/>
        </w:rPr>
        <w:t xml:space="preserve">Wznowienie licencji SITE specjalistycznego oprogramowania </w:t>
      </w:r>
      <w:proofErr w:type="spellStart"/>
      <w:r w:rsidR="002C0508" w:rsidRPr="002C0508">
        <w:rPr>
          <w:b/>
          <w:bCs/>
          <w:sz w:val="22"/>
          <w:szCs w:val="22"/>
          <w:lang w:val="pl-PL"/>
        </w:rPr>
        <w:t>Surfer</w:t>
      </w:r>
      <w:proofErr w:type="spellEnd"/>
      <w:r w:rsidR="002C0508" w:rsidRPr="002C0508">
        <w:rPr>
          <w:b/>
          <w:bCs/>
          <w:sz w:val="22"/>
          <w:szCs w:val="22"/>
          <w:lang w:val="pl-PL"/>
        </w:rPr>
        <w:t xml:space="preserve"> oraz </w:t>
      </w:r>
      <w:proofErr w:type="spellStart"/>
      <w:r w:rsidR="002C0508" w:rsidRPr="002C0508">
        <w:rPr>
          <w:b/>
          <w:bCs/>
          <w:sz w:val="22"/>
          <w:szCs w:val="22"/>
          <w:lang w:val="pl-PL"/>
        </w:rPr>
        <w:t>Grapher</w:t>
      </w:r>
      <w:proofErr w:type="spellEnd"/>
      <w:r w:rsidR="002C0508" w:rsidRPr="002C0508">
        <w:rPr>
          <w:b/>
          <w:bCs/>
          <w:sz w:val="22"/>
          <w:szCs w:val="22"/>
          <w:lang w:val="pl-PL"/>
        </w:rPr>
        <w:t xml:space="preserve"> dla Jednostek AGH na okres 3 lat dla CRI - KC-zp.272-605/23</w:t>
      </w:r>
    </w:p>
    <w:p w14:paraId="1BCFC1CD" w14:textId="77777777" w:rsidR="00484C86" w:rsidRPr="00A05067" w:rsidRDefault="00484C86" w:rsidP="00484C86">
      <w:pPr>
        <w:numPr>
          <w:ilvl w:val="0"/>
          <w:numId w:val="3"/>
        </w:numPr>
        <w:tabs>
          <w:tab w:val="clear" w:pos="780"/>
          <w:tab w:val="num" w:pos="284"/>
        </w:tabs>
        <w:suppressAutoHyphens/>
        <w:autoSpaceDE w:val="0"/>
        <w:ind w:left="284" w:hanging="284"/>
        <w:jc w:val="both"/>
        <w:rPr>
          <w:b/>
          <w:bCs/>
          <w:kern w:val="2"/>
          <w:sz w:val="22"/>
          <w:szCs w:val="22"/>
          <w:lang w:val="pl-PL" w:eastAsia="ar-SA"/>
        </w:rPr>
      </w:pPr>
      <w:r w:rsidRPr="00A05067">
        <w:rPr>
          <w:rFonts w:eastAsia="Calibri"/>
          <w:kern w:val="2"/>
          <w:sz w:val="22"/>
          <w:szCs w:val="22"/>
          <w:lang w:val="pl-PL" w:eastAsia="ar-SA"/>
        </w:rPr>
        <w:t>Szczegółowy opis licencji oprogramowania określony został w załączniku nr 1 do niniejszej umowy i stanowi jej integralną część.</w:t>
      </w:r>
    </w:p>
    <w:p w14:paraId="0C4A8967" w14:textId="77777777" w:rsidR="00484C86" w:rsidRPr="00A05067" w:rsidRDefault="00484C86" w:rsidP="00484C86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§ 2</w:t>
      </w:r>
    </w:p>
    <w:p w14:paraId="2285E32D" w14:textId="77777777" w:rsidR="00484C86" w:rsidRPr="00A05067" w:rsidRDefault="00484C86" w:rsidP="00484C86">
      <w:pPr>
        <w:numPr>
          <w:ilvl w:val="0"/>
          <w:numId w:val="28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A05067">
        <w:rPr>
          <w:rFonts w:eastAsia="Calibri"/>
          <w:kern w:val="2"/>
          <w:sz w:val="22"/>
          <w:szCs w:val="22"/>
          <w:lang w:val="pl-PL" w:eastAsia="ar-SA"/>
        </w:rPr>
        <w:t>Wykonawca zobowiązuje się dostarczyć oprogramowanie drogą elektroniczną do siedziby Zamawiającego w terminie do …………  dni roboczych od daty podpisania niniejszej umowy.</w:t>
      </w:r>
    </w:p>
    <w:p w14:paraId="0568F604" w14:textId="7D332451" w:rsidR="00484C86" w:rsidRPr="00A05067" w:rsidRDefault="00484C86" w:rsidP="00484C86">
      <w:pPr>
        <w:numPr>
          <w:ilvl w:val="0"/>
          <w:numId w:val="28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A05067">
        <w:rPr>
          <w:rFonts w:eastAsia="Calibri"/>
          <w:kern w:val="2"/>
          <w:sz w:val="22"/>
          <w:szCs w:val="22"/>
          <w:lang w:val="pl-PL" w:eastAsia="ar-SA"/>
        </w:rPr>
        <w:t xml:space="preserve">Licencja udzielona zostaje na okres </w:t>
      </w:r>
      <w:r w:rsidR="007A1F46" w:rsidRPr="00A05067">
        <w:rPr>
          <w:rFonts w:eastAsia="Calibri"/>
          <w:kern w:val="2"/>
          <w:sz w:val="22"/>
          <w:szCs w:val="22"/>
          <w:lang w:val="pl-PL" w:eastAsia="ar-SA"/>
        </w:rPr>
        <w:t>36</w:t>
      </w:r>
      <w:r w:rsidRPr="00A05067">
        <w:rPr>
          <w:rFonts w:eastAsia="Calibri"/>
          <w:kern w:val="2"/>
          <w:sz w:val="22"/>
          <w:szCs w:val="22"/>
          <w:lang w:val="pl-PL" w:eastAsia="ar-SA"/>
        </w:rPr>
        <w:t xml:space="preserve"> miesięcy od dnia dostawy, tj. od …….…… do ……………….. </w:t>
      </w:r>
    </w:p>
    <w:p w14:paraId="26B2A191" w14:textId="77777777" w:rsidR="00484C86" w:rsidRPr="00A05067" w:rsidRDefault="00484C86" w:rsidP="00484C86">
      <w:pPr>
        <w:numPr>
          <w:ilvl w:val="0"/>
          <w:numId w:val="28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A05067">
        <w:rPr>
          <w:rFonts w:eastAsia="Calibri"/>
          <w:kern w:val="2"/>
          <w:sz w:val="22"/>
          <w:szCs w:val="22"/>
          <w:lang w:val="pl-PL" w:eastAsia="ar-SA"/>
        </w:rPr>
        <w:t xml:space="preserve">Zamawiający jest uprawniony do: </w:t>
      </w:r>
    </w:p>
    <w:p w14:paraId="2DECEE4D" w14:textId="77777777" w:rsidR="00484C86" w:rsidRPr="00A05067" w:rsidRDefault="00484C86" w:rsidP="00484C86">
      <w:pPr>
        <w:numPr>
          <w:ilvl w:val="0"/>
          <w:numId w:val="32"/>
        </w:numPr>
        <w:suppressAutoHyphens/>
        <w:autoSpaceDE w:val="0"/>
        <w:jc w:val="both"/>
        <w:rPr>
          <w:rFonts w:eastAsia="Calibri"/>
          <w:kern w:val="2"/>
          <w:sz w:val="22"/>
          <w:szCs w:val="22"/>
          <w:lang w:val="pl-PL" w:eastAsia="ar-SA"/>
        </w:rPr>
      </w:pPr>
      <w:r w:rsidRPr="00A05067">
        <w:rPr>
          <w:rFonts w:eastAsia="Calibri"/>
          <w:kern w:val="2"/>
          <w:sz w:val="22"/>
          <w:szCs w:val="22"/>
          <w:lang w:val="pl-PL" w:eastAsia="ar-SA"/>
        </w:rPr>
        <w:t xml:space="preserve">zainstalowania oprogramowania na komputerach w ilości zakupionych licencji,  </w:t>
      </w:r>
    </w:p>
    <w:p w14:paraId="757EC368" w14:textId="77777777" w:rsidR="00484C86" w:rsidRPr="00A05067" w:rsidRDefault="00484C86" w:rsidP="00484C86">
      <w:pPr>
        <w:pStyle w:val="Tekstpodstawowy"/>
        <w:numPr>
          <w:ilvl w:val="0"/>
          <w:numId w:val="32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korzystania z oprogramowania (na prawach właściciela egzemplarza),</w:t>
      </w:r>
    </w:p>
    <w:p w14:paraId="1B1B58E8" w14:textId="77777777" w:rsidR="00484C86" w:rsidRPr="00A05067" w:rsidRDefault="00484C86" w:rsidP="00484C86">
      <w:pPr>
        <w:pStyle w:val="Tekstpodstawowy"/>
        <w:numPr>
          <w:ilvl w:val="0"/>
          <w:numId w:val="32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sporządzania kopii zapasowych nośnika oprogramowania (kopii bezpieczeństwa),</w:t>
      </w:r>
    </w:p>
    <w:p w14:paraId="032E73F5" w14:textId="77777777" w:rsidR="00484C86" w:rsidRPr="00A05067" w:rsidRDefault="00484C86" w:rsidP="00484C86">
      <w:pPr>
        <w:pStyle w:val="Tekstpodstawowy"/>
        <w:numPr>
          <w:ilvl w:val="0"/>
          <w:numId w:val="32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korzystania z dołączonej do oprogramowania dokumentacji użytkownika (w wersji elektronicznej).</w:t>
      </w:r>
    </w:p>
    <w:p w14:paraId="28232FE8" w14:textId="77777777" w:rsidR="00484C86" w:rsidRPr="00A05067" w:rsidRDefault="00484C86" w:rsidP="00484C86">
      <w:pPr>
        <w:pStyle w:val="Tekstpodstawowy"/>
        <w:numPr>
          <w:ilvl w:val="0"/>
          <w:numId w:val="28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Termin dostarczenia oprogramowania uznaje się za dotrzymany, jeżeli przed jego upływem  Wykonawca dostarczy oprogramowanie na miejsce przeznaczenia w stanie zupełnym.</w:t>
      </w:r>
    </w:p>
    <w:p w14:paraId="68F1B012" w14:textId="77777777" w:rsidR="00484C86" w:rsidRPr="00A05067" w:rsidRDefault="00484C86" w:rsidP="00484C86">
      <w:pPr>
        <w:pStyle w:val="Tekstpodstawowy"/>
        <w:spacing w:line="240" w:lineRule="auto"/>
        <w:ind w:left="332" w:right="-47"/>
        <w:jc w:val="both"/>
        <w:rPr>
          <w:rFonts w:ascii="Times New Roman" w:hAnsi="Times New Roman"/>
          <w:sz w:val="22"/>
          <w:szCs w:val="22"/>
        </w:rPr>
      </w:pPr>
    </w:p>
    <w:p w14:paraId="1AFC9CC0" w14:textId="77777777" w:rsidR="00484C86" w:rsidRPr="00A05067" w:rsidRDefault="00484C86" w:rsidP="00484C86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§ 3</w:t>
      </w:r>
    </w:p>
    <w:p w14:paraId="68162F0A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napToGrid w:val="0"/>
          <w:sz w:val="22"/>
          <w:szCs w:val="22"/>
          <w:lang w:val="pl-PL"/>
        </w:rPr>
      </w:pPr>
      <w:r w:rsidRPr="00A05067">
        <w:rPr>
          <w:snapToGrid w:val="0"/>
          <w:sz w:val="22"/>
          <w:szCs w:val="22"/>
          <w:lang w:val="pl-PL"/>
        </w:rPr>
        <w:t xml:space="preserve">Wykonawca oświadcza, że jest uprawniony do przekazania Zamawiającemu licencji producenta oprogramowania na korzystanie z oprogramowania wchodzącego w zakres przedmiotu zamówienia. </w:t>
      </w:r>
    </w:p>
    <w:p w14:paraId="361782CD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napToGrid w:val="0"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Równocześnie Wykonawca oświadcza, że zgodnie z umową licencyjną korzystanie przez niego i przez Zamawiającego w szczególności z praw autorskich, licencji, praw własności przemysłowej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14:paraId="3F01C917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 w odniesieniu do przedmiotu umowy.</w:t>
      </w:r>
    </w:p>
    <w:p w14:paraId="428C504C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lastRenderedPageBreak/>
        <w:t>Wykonawca zobowiązuje się dostarczyć oprogramowanie w wersji aktualnej w dniu dostawy, obejmującej wszystkie dostępne w dniu dostawy uaktualnienia i poprawki.</w:t>
      </w:r>
    </w:p>
    <w:p w14:paraId="1BF13E64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Wykonawca gwarantuje techniczną poprawność oprogramowania, oraz numerów rejestracyjnych. </w:t>
      </w:r>
    </w:p>
    <w:p w14:paraId="10F34072" w14:textId="77777777" w:rsidR="00484C86" w:rsidRPr="00A05067" w:rsidRDefault="00484C86" w:rsidP="00484C86">
      <w:pPr>
        <w:numPr>
          <w:ilvl w:val="0"/>
          <w:numId w:val="29"/>
        </w:numPr>
        <w:suppressAutoHyphens/>
        <w:autoSpaceDE w:val="0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zapewnia dokumentację użytkownika w języku angielskim i/lub polskim w wersji elektronicznej.</w:t>
      </w:r>
    </w:p>
    <w:p w14:paraId="5EFC1F24" w14:textId="77777777" w:rsidR="00484C86" w:rsidRPr="00A05067" w:rsidRDefault="00484C86" w:rsidP="00484C86">
      <w:pPr>
        <w:pStyle w:val="Akapitzlist"/>
        <w:ind w:left="332" w:right="-47"/>
        <w:jc w:val="center"/>
        <w:rPr>
          <w:b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4</w:t>
      </w:r>
    </w:p>
    <w:p w14:paraId="09439E18" w14:textId="77777777" w:rsidR="00484C86" w:rsidRPr="00A05067" w:rsidRDefault="00484C86" w:rsidP="00484C86">
      <w:pPr>
        <w:tabs>
          <w:tab w:val="left" w:pos="360"/>
        </w:tabs>
        <w:ind w:left="360" w:hanging="360"/>
        <w:contextualSpacing/>
        <w:jc w:val="both"/>
        <w:rPr>
          <w:sz w:val="22"/>
          <w:szCs w:val="22"/>
          <w:lang w:val="pl-PL"/>
        </w:rPr>
      </w:pPr>
      <w:r w:rsidRPr="00A05067">
        <w:rPr>
          <w:rFonts w:eastAsia="Verdana"/>
          <w:sz w:val="22"/>
          <w:szCs w:val="22"/>
          <w:lang w:val="pl-PL"/>
        </w:rPr>
        <w:t>1.   </w:t>
      </w:r>
      <w:r w:rsidRPr="00A05067">
        <w:rPr>
          <w:sz w:val="22"/>
          <w:szCs w:val="22"/>
          <w:lang w:val="pl-PL"/>
        </w:rPr>
        <w:t xml:space="preserve">Wykonawca, w ramach wynagrodzenia, o którym mowa w § 5 ust. 3, zobowiązuje się do zapewnienia Zamawiającemu niewyłącznej licencji do dostarczonego Oprogramowania, zapewniającej prawo do korzystania z Oprogramowania na następujących polach eksploatacji: </w:t>
      </w:r>
    </w:p>
    <w:p w14:paraId="0214B56C" w14:textId="77777777" w:rsidR="00484C86" w:rsidRPr="00A05067" w:rsidRDefault="00484C86" w:rsidP="00484C86">
      <w:pPr>
        <w:pStyle w:val="Akapitzlist"/>
        <w:numPr>
          <w:ilvl w:val="0"/>
          <w:numId w:val="31"/>
        </w:numPr>
        <w:tabs>
          <w:tab w:val="left" w:pos="360"/>
        </w:tabs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korzystania z Oprogramowania w ramach wszystkich funkcjonalności w dowolny sposób zgodnie z liczbą nabytych licencji, </w:t>
      </w:r>
    </w:p>
    <w:p w14:paraId="6F809446" w14:textId="77777777" w:rsidR="00484C86" w:rsidRPr="00A05067" w:rsidRDefault="00484C86" w:rsidP="00484C86">
      <w:pPr>
        <w:pStyle w:val="Akapitzlist"/>
        <w:numPr>
          <w:ilvl w:val="0"/>
          <w:numId w:val="31"/>
        </w:numPr>
        <w:tabs>
          <w:tab w:val="left" w:pos="360"/>
        </w:tabs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instalacji na komputerze (komputerach) innych niż ten (te), na których pierwotnie zainstalowano licencje Oprogramowania, pod warunkiem wcześniejszej deinstalacji ich z tego komputera (komputerów),</w:t>
      </w:r>
    </w:p>
    <w:p w14:paraId="32C5296F" w14:textId="77777777" w:rsidR="00484C86" w:rsidRPr="00A05067" w:rsidRDefault="00484C86" w:rsidP="00484C86">
      <w:pPr>
        <w:pStyle w:val="Akapitzlist"/>
        <w:numPr>
          <w:ilvl w:val="0"/>
          <w:numId w:val="31"/>
        </w:numPr>
        <w:tabs>
          <w:tab w:val="left" w:pos="360"/>
        </w:tabs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korzystania z dokumentacji dostarczonej wraz z Oprogramowaniem, w celu wspomagania korzystania przez Zamawiającego z Oprogramowania,</w:t>
      </w:r>
    </w:p>
    <w:p w14:paraId="50D3565F" w14:textId="77777777" w:rsidR="00484C86" w:rsidRPr="00A05067" w:rsidRDefault="00484C86" w:rsidP="00484C86">
      <w:pPr>
        <w:pStyle w:val="Akapitzlist"/>
        <w:numPr>
          <w:ilvl w:val="0"/>
          <w:numId w:val="31"/>
        </w:numPr>
        <w:tabs>
          <w:tab w:val="left" w:pos="360"/>
        </w:tabs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sporządzania kopii Oprogramowania dla celów archiwalnych oraz jako kopii zapasowych.</w:t>
      </w:r>
    </w:p>
    <w:p w14:paraId="56A56C8D" w14:textId="752F2617" w:rsidR="00484C86" w:rsidRPr="00A05067" w:rsidRDefault="00484C86" w:rsidP="00484C86">
      <w:pPr>
        <w:tabs>
          <w:tab w:val="left" w:pos="360"/>
        </w:tabs>
        <w:ind w:left="360" w:hanging="360"/>
        <w:contextualSpacing/>
        <w:jc w:val="both"/>
        <w:rPr>
          <w:sz w:val="22"/>
          <w:szCs w:val="22"/>
          <w:lang w:val="pl-PL"/>
        </w:rPr>
      </w:pPr>
      <w:r w:rsidRPr="00A05067">
        <w:rPr>
          <w:rFonts w:eastAsia="Verdana"/>
          <w:sz w:val="22"/>
          <w:szCs w:val="22"/>
          <w:lang w:val="pl-PL"/>
        </w:rPr>
        <w:t>2.   </w:t>
      </w:r>
      <w:r w:rsidRPr="00A05067">
        <w:rPr>
          <w:sz w:val="22"/>
          <w:szCs w:val="22"/>
          <w:lang w:val="pl-PL"/>
        </w:rPr>
        <w:t xml:space="preserve">W ramach wynagrodzenia, o którym mowa w § </w:t>
      </w:r>
      <w:r w:rsidR="00177CD0" w:rsidRPr="00A05067">
        <w:rPr>
          <w:sz w:val="22"/>
          <w:szCs w:val="22"/>
          <w:lang w:val="pl-PL"/>
        </w:rPr>
        <w:t>5</w:t>
      </w:r>
      <w:r w:rsidRPr="00A05067">
        <w:rPr>
          <w:sz w:val="22"/>
          <w:szCs w:val="22"/>
          <w:lang w:val="pl-PL"/>
        </w:rPr>
        <w:t xml:space="preserve"> ust. 3, Wykonawca zapewnia Zamawiającemu w okresie świadczenia usług wsparcia technicznego,</w:t>
      </w:r>
      <w:r w:rsidR="00AF3648" w:rsidRPr="00A05067">
        <w:rPr>
          <w:sz w:val="22"/>
          <w:szCs w:val="22"/>
          <w:lang w:val="pl-PL"/>
        </w:rPr>
        <w:t xml:space="preserve"> </w:t>
      </w:r>
      <w:r w:rsidRPr="00A05067">
        <w:rPr>
          <w:sz w:val="22"/>
          <w:szCs w:val="22"/>
          <w:lang w:val="pl-PL"/>
        </w:rPr>
        <w:t xml:space="preserve">możliwość instalacji poprawek oraz aktualizacji Oprogramowania udostępnionych przez producentów tego Oprogramowania. </w:t>
      </w:r>
    </w:p>
    <w:p w14:paraId="23424899" w14:textId="3CDE06E2" w:rsidR="00484C86" w:rsidRPr="00A05067" w:rsidRDefault="00484C86" w:rsidP="00484C86">
      <w:pPr>
        <w:tabs>
          <w:tab w:val="left" w:pos="360"/>
        </w:tabs>
        <w:ind w:left="360" w:hanging="360"/>
        <w:contextualSpacing/>
        <w:jc w:val="both"/>
        <w:rPr>
          <w:sz w:val="22"/>
          <w:szCs w:val="22"/>
          <w:lang w:val="pl-PL"/>
        </w:rPr>
      </w:pPr>
      <w:r w:rsidRPr="00A05067">
        <w:rPr>
          <w:rFonts w:eastAsia="Verdana"/>
          <w:sz w:val="22"/>
          <w:szCs w:val="22"/>
          <w:lang w:val="pl-PL"/>
        </w:rPr>
        <w:t xml:space="preserve">3.    </w:t>
      </w:r>
      <w:r w:rsidRPr="00A05067">
        <w:rPr>
          <w:sz w:val="22"/>
          <w:szCs w:val="22"/>
          <w:lang w:val="pl-PL"/>
        </w:rPr>
        <w:t xml:space="preserve">W ramach wynagrodzenia, o którym mowa w § </w:t>
      </w:r>
      <w:r w:rsidR="00F92B52" w:rsidRPr="00A05067">
        <w:rPr>
          <w:sz w:val="22"/>
          <w:szCs w:val="22"/>
          <w:lang w:val="pl-PL"/>
        </w:rPr>
        <w:t>5</w:t>
      </w:r>
      <w:r w:rsidRPr="00A05067">
        <w:rPr>
          <w:sz w:val="22"/>
          <w:szCs w:val="22"/>
          <w:lang w:val="pl-PL"/>
        </w:rPr>
        <w:t xml:space="preserve"> ust. 3, Zamawiający ma prawo do korzystania ze zaktualizowanego Oprogramowania jak również z Oprogramowania po zainstalowaniu poprawek na warunkach i polach eksploatacji wskazanych w ust. 1. </w:t>
      </w:r>
    </w:p>
    <w:p w14:paraId="40E7D439" w14:textId="77777777" w:rsidR="00484C86" w:rsidRPr="00A05067" w:rsidRDefault="00484C86" w:rsidP="00484C86">
      <w:pPr>
        <w:ind w:left="360" w:hanging="360"/>
        <w:jc w:val="both"/>
        <w:rPr>
          <w:sz w:val="22"/>
          <w:szCs w:val="22"/>
          <w:lang w:val="pl-PL"/>
        </w:rPr>
      </w:pPr>
      <w:r w:rsidRPr="00A05067">
        <w:rPr>
          <w:rFonts w:eastAsia="Verdana"/>
          <w:sz w:val="22"/>
          <w:szCs w:val="22"/>
          <w:lang w:val="pl-PL" w:eastAsia="en-US"/>
        </w:rPr>
        <w:t>4.   </w:t>
      </w:r>
      <w:r w:rsidRPr="00A05067">
        <w:rPr>
          <w:rFonts w:eastAsia="Calibri"/>
          <w:sz w:val="22"/>
          <w:szCs w:val="22"/>
          <w:lang w:val="pl-PL" w:eastAsia="en-US"/>
        </w:rPr>
        <w:t>Wykonawca oświadcza, że jest uprawniony do pośrednictwa w umowach związanych z udzieleniem licencji/sublicencji, o których mowa w ust. 1 oraz pobierania od podmiotów korzystających z tego Oprogramowania opłat z tytułu udzielenia licencji. W przypadku gdy Wykonawca nie posiada majątkowych praw autorskich do Oprogramowania Wykonawca oświadcza, że na podstawie porozumienia zawartego z ……………………….. nabył prawa do dystrybucji i sublicencjonowania Oprogramowania na rynku polskim.</w:t>
      </w:r>
    </w:p>
    <w:p w14:paraId="18C562DB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</w:p>
    <w:p w14:paraId="676E1E5C" w14:textId="77777777" w:rsidR="00484C86" w:rsidRPr="00A05067" w:rsidRDefault="00484C86" w:rsidP="00484C86">
      <w:pPr>
        <w:ind w:right="-47"/>
        <w:jc w:val="center"/>
        <w:rPr>
          <w:b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5</w:t>
      </w:r>
    </w:p>
    <w:p w14:paraId="068F8F1C" w14:textId="77777777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i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Strony ustalają cenę netto za przedmiot umowy szczegółowo określony w § 1 na  kwotę ...........................</w:t>
      </w:r>
      <w:r w:rsidRPr="00A05067">
        <w:rPr>
          <w:i/>
          <w:sz w:val="22"/>
          <w:szCs w:val="22"/>
          <w:lang w:val="pl-PL"/>
        </w:rPr>
        <w:t>(słownie....................................................................................).</w:t>
      </w:r>
    </w:p>
    <w:p w14:paraId="4C71D6ED" w14:textId="77777777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Do powyższej kwoty Sprzedawca doliczy podatek VAT w wysokości ................................</w:t>
      </w:r>
      <w:r w:rsidRPr="00A05067">
        <w:rPr>
          <w:i/>
          <w:sz w:val="22"/>
          <w:szCs w:val="22"/>
          <w:lang w:val="pl-PL"/>
        </w:rPr>
        <w:t>(słownie: ...................................................................................).</w:t>
      </w:r>
    </w:p>
    <w:p w14:paraId="464F0CF3" w14:textId="09F538C8" w:rsidR="00484C86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i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Cena brutto za przedmiot umowy szczegółowo określony w § 1 wynosi ……………………(</w:t>
      </w:r>
      <w:r w:rsidRPr="00A05067">
        <w:rPr>
          <w:i/>
          <w:sz w:val="22"/>
          <w:szCs w:val="22"/>
          <w:lang w:val="pl-PL"/>
        </w:rPr>
        <w:t>słownie:…………………………………………………………, 00/10).</w:t>
      </w:r>
    </w:p>
    <w:p w14:paraId="71D06B78" w14:textId="77777777" w:rsidR="002C0508" w:rsidRPr="002C0508" w:rsidRDefault="002C0508" w:rsidP="002C0508">
      <w:pPr>
        <w:widowControl w:val="0"/>
        <w:spacing w:line="264" w:lineRule="auto"/>
        <w:ind w:right="1"/>
        <w:jc w:val="both"/>
        <w:rPr>
          <w:sz w:val="22"/>
        </w:rPr>
      </w:pPr>
      <w:r w:rsidRPr="002C0508">
        <w:rPr>
          <w:sz w:val="22"/>
        </w:rPr>
        <w:t xml:space="preserve">w </w:t>
      </w:r>
      <w:proofErr w:type="spellStart"/>
      <w:r w:rsidRPr="002C0508">
        <w:rPr>
          <w:sz w:val="22"/>
        </w:rPr>
        <w:t>tym</w:t>
      </w:r>
      <w:proofErr w:type="spellEnd"/>
      <w:r w:rsidRPr="002C0508">
        <w:rPr>
          <w:sz w:val="22"/>
        </w:rPr>
        <w:t>:</w:t>
      </w:r>
    </w:p>
    <w:p w14:paraId="63B7E0F0" w14:textId="77777777" w:rsidR="002C0508" w:rsidRPr="002C0508" w:rsidRDefault="002C0508" w:rsidP="002C0508">
      <w:pPr>
        <w:widowControl w:val="0"/>
        <w:numPr>
          <w:ilvl w:val="0"/>
          <w:numId w:val="36"/>
        </w:numPr>
        <w:spacing w:line="264" w:lineRule="auto"/>
        <w:ind w:right="1"/>
        <w:jc w:val="both"/>
        <w:rPr>
          <w:sz w:val="22"/>
        </w:rPr>
      </w:pPr>
      <w:r w:rsidRPr="002C0508">
        <w:rPr>
          <w:sz w:val="22"/>
          <w:lang w:val="pl-PL"/>
        </w:rPr>
        <w:t xml:space="preserve">cena brutto za 500 szt. wznowienia licencji oprogramowania </w:t>
      </w:r>
      <w:proofErr w:type="spellStart"/>
      <w:r w:rsidRPr="002C0508">
        <w:rPr>
          <w:sz w:val="22"/>
          <w:lang w:val="pl-PL"/>
        </w:rPr>
        <w:t>Surfer</w:t>
      </w:r>
      <w:proofErr w:type="spellEnd"/>
      <w:r w:rsidRPr="002C0508">
        <w:rPr>
          <w:sz w:val="22"/>
          <w:lang w:val="pl-PL"/>
        </w:rPr>
        <w:t xml:space="preserve"> na okres 3 lat…….. </w:t>
      </w:r>
      <w:r w:rsidRPr="002C0508">
        <w:rPr>
          <w:sz w:val="22"/>
        </w:rPr>
        <w:t>PLN</w:t>
      </w:r>
    </w:p>
    <w:p w14:paraId="203D4B41" w14:textId="77777777" w:rsidR="002C0508" w:rsidRPr="002C0508" w:rsidRDefault="002C0508" w:rsidP="002C0508">
      <w:pPr>
        <w:widowControl w:val="0"/>
        <w:numPr>
          <w:ilvl w:val="0"/>
          <w:numId w:val="36"/>
        </w:numPr>
        <w:spacing w:line="264" w:lineRule="auto"/>
        <w:ind w:right="1"/>
        <w:jc w:val="both"/>
        <w:rPr>
          <w:sz w:val="22"/>
        </w:rPr>
      </w:pPr>
      <w:r w:rsidRPr="002C0508">
        <w:rPr>
          <w:sz w:val="22"/>
          <w:lang w:val="pl-PL"/>
        </w:rPr>
        <w:t xml:space="preserve">cena brutto za 500 szt. wznowienia licencji oprogramowania </w:t>
      </w:r>
      <w:proofErr w:type="spellStart"/>
      <w:r w:rsidRPr="002C0508">
        <w:rPr>
          <w:sz w:val="22"/>
          <w:lang w:val="pl-PL"/>
        </w:rPr>
        <w:t>Grapher</w:t>
      </w:r>
      <w:proofErr w:type="spellEnd"/>
      <w:r w:rsidRPr="002C0508">
        <w:rPr>
          <w:sz w:val="22"/>
          <w:lang w:val="pl-PL"/>
        </w:rPr>
        <w:t xml:space="preserve"> na okres 3 lat…… </w:t>
      </w:r>
      <w:r w:rsidRPr="002C0508">
        <w:rPr>
          <w:sz w:val="22"/>
        </w:rPr>
        <w:t>PLN</w:t>
      </w:r>
    </w:p>
    <w:p w14:paraId="61B0B1B9" w14:textId="77777777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Cena obejmuje całkowitą należność jaką Kupujący zobowiązany jest zapłacić za przedmiot zamówienia i jego dostarczenie do miejsca przeznaczenia. Cena obejmuje w  szczególności koszty i opłaty związane z dostarczeniem przedmiotu zamówienia; opłaty za transport i ubezpieczenie, załadunek, wyładunek, dokumentację niezbędną do normalnego użytkowania, konserwacji i naprawy przedmiotu umowy.</w:t>
      </w:r>
    </w:p>
    <w:p w14:paraId="529EF22E" w14:textId="77777777" w:rsidR="00484C86" w:rsidRPr="00A05067" w:rsidRDefault="00484C86" w:rsidP="00484C86">
      <w:pPr>
        <w:numPr>
          <w:ilvl w:val="0"/>
          <w:numId w:val="8"/>
        </w:numPr>
        <w:tabs>
          <w:tab w:val="clear" w:pos="720"/>
          <w:tab w:val="num" w:pos="284"/>
        </w:tabs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gwarantuje, że przedmiot dostawy jest wolny od wad fizycznych i prawnych oraz spełnia wszystkie warunki określone w ofercie.</w:t>
      </w:r>
    </w:p>
    <w:p w14:paraId="36BD9EBC" w14:textId="77777777" w:rsidR="00484C86" w:rsidRPr="00A05067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Wykonawca gwarantuje techniczną poprawność oprogramowania. </w:t>
      </w:r>
    </w:p>
    <w:p w14:paraId="237F6BD7" w14:textId="77777777" w:rsidR="00484C86" w:rsidRPr="00A05067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Osobą właściwą do kontaktów ze strony Wykonawcy jest: ……………………</w:t>
      </w:r>
    </w:p>
    <w:p w14:paraId="6A58CCE7" w14:textId="77777777" w:rsidR="00484C86" w:rsidRPr="00A05067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14:paraId="6BB9A3CA" w14:textId="77777777" w:rsidR="00484C86" w:rsidRPr="00A05067" w:rsidRDefault="00484C86" w:rsidP="00484C86">
      <w:pPr>
        <w:pStyle w:val="Tekstpodstawowy"/>
        <w:numPr>
          <w:ilvl w:val="0"/>
          <w:numId w:val="8"/>
        </w:numPr>
        <w:tabs>
          <w:tab w:val="clear" w:pos="720"/>
          <w:tab w:val="num" w:pos="284"/>
        </w:tabs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Zamawiający jest zobligowany do korzystania z oprogramowania zgodnie z jego przeznaczeniem.</w:t>
      </w:r>
    </w:p>
    <w:p w14:paraId="4BCD6F79" w14:textId="77777777" w:rsidR="00484C86" w:rsidRPr="00A05067" w:rsidRDefault="00484C86" w:rsidP="00484C86">
      <w:pPr>
        <w:pStyle w:val="Tekstpodstawowy"/>
        <w:spacing w:line="240" w:lineRule="auto"/>
        <w:ind w:left="340" w:right="-47"/>
        <w:rPr>
          <w:rFonts w:ascii="Times New Roman" w:hAnsi="Times New Roman"/>
          <w:sz w:val="22"/>
          <w:szCs w:val="22"/>
        </w:rPr>
      </w:pPr>
    </w:p>
    <w:p w14:paraId="233A4ECC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lastRenderedPageBreak/>
        <w:t>§ 6</w:t>
      </w:r>
    </w:p>
    <w:p w14:paraId="0EEDB9C9" w14:textId="77777777" w:rsidR="00484C86" w:rsidRPr="00A05067" w:rsidRDefault="00484C86" w:rsidP="00484C86">
      <w:pPr>
        <w:pStyle w:val="Tekstpodstawowy"/>
        <w:numPr>
          <w:ilvl w:val="0"/>
          <w:numId w:val="9"/>
        </w:numPr>
        <w:tabs>
          <w:tab w:val="clear" w:pos="720"/>
          <w:tab w:val="num" w:pos="284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Należność, o której mowa w § 5 zostanie uregulowana przez Kupującego przelewem w terminie 21 dni od daty otrzymania faktury przez Zamawiającego na rachunek Wykonawcy umieszczony na dzień zlecenia przelewu w wykazie podmiotów o których mowa w art. 96b ust.1) Ustawy o podatku od towarów i usług.</w:t>
      </w:r>
    </w:p>
    <w:p w14:paraId="50FD070C" w14:textId="77777777" w:rsidR="00484C86" w:rsidRPr="00A05067" w:rsidRDefault="00484C86" w:rsidP="00484C86">
      <w:pPr>
        <w:pStyle w:val="Tekstpodstawowy"/>
        <w:numPr>
          <w:ilvl w:val="0"/>
          <w:numId w:val="9"/>
        </w:numPr>
        <w:tabs>
          <w:tab w:val="clear" w:pos="720"/>
          <w:tab w:val="num" w:pos="284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 Zapłata wynagrodzenia nastąpi przelewem na rachunek Wykonawcy umieszczony na dzień zlecenia przelewu w wykazie podmiotów o których mowa w art. 96b ust.1) Ustawy o podatku od towarów i usług.</w:t>
      </w:r>
    </w:p>
    <w:p w14:paraId="16042596" w14:textId="77777777" w:rsidR="00484C86" w:rsidRPr="00A05067" w:rsidRDefault="00484C86" w:rsidP="00484C86">
      <w:pPr>
        <w:numPr>
          <w:ilvl w:val="0"/>
          <w:numId w:val="9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Strony postanawiają, że zapłata następuje w dniu obciążenia rachunku bankowego  Kupującego. W przypadku nieterminowej płatności należności Sprzedawca ma prawo naliczyć  Kupującemu odsetki  ustawowe za każdy dzień zwłoki.</w:t>
      </w:r>
    </w:p>
    <w:p w14:paraId="3822B73F" w14:textId="77777777" w:rsidR="00484C86" w:rsidRPr="00A05067" w:rsidRDefault="00484C86" w:rsidP="00484C86">
      <w:pPr>
        <w:numPr>
          <w:ilvl w:val="0"/>
          <w:numId w:val="9"/>
        </w:numPr>
        <w:tabs>
          <w:tab w:val="clear" w:pos="720"/>
          <w:tab w:val="num" w:pos="284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nie może dokonywać cesji wierzytelności wynikających z niniejszej umowy.</w:t>
      </w:r>
    </w:p>
    <w:p w14:paraId="26DCB7DE" w14:textId="77777777" w:rsidR="00484C86" w:rsidRPr="00A05067" w:rsidRDefault="00484C86" w:rsidP="00484C86">
      <w:pPr>
        <w:ind w:left="340" w:right="-47"/>
        <w:jc w:val="both"/>
        <w:rPr>
          <w:sz w:val="22"/>
          <w:szCs w:val="22"/>
          <w:lang w:val="pl-PL"/>
        </w:rPr>
      </w:pPr>
    </w:p>
    <w:p w14:paraId="7C867A2A" w14:textId="77777777" w:rsidR="00484C86" w:rsidRPr="00A05067" w:rsidRDefault="00484C86" w:rsidP="00484C86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§ 7</w:t>
      </w:r>
    </w:p>
    <w:p w14:paraId="4E099824" w14:textId="77777777" w:rsidR="00484C86" w:rsidRPr="00A05067" w:rsidRDefault="00484C86" w:rsidP="00484C86">
      <w:pPr>
        <w:numPr>
          <w:ilvl w:val="0"/>
          <w:numId w:val="30"/>
        </w:numPr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Wykonawca gwarantuje, że przedmiot dostawy jest wolny od wad fizycznych i prawnych oraz spełnia wszystkie warunki określone w ofercie.</w:t>
      </w:r>
    </w:p>
    <w:p w14:paraId="611E72B8" w14:textId="77777777" w:rsidR="00484C86" w:rsidRPr="00A05067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Wykonawca gwarantuje techniczną poprawność oprogramowania. </w:t>
      </w:r>
    </w:p>
    <w:p w14:paraId="6823EE48" w14:textId="77777777" w:rsidR="00484C86" w:rsidRPr="00A05067" w:rsidRDefault="00484C86" w:rsidP="00484C86">
      <w:pPr>
        <w:pStyle w:val="Tekstpodstawowy"/>
        <w:numPr>
          <w:ilvl w:val="0"/>
          <w:numId w:val="30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Czas reakcji technika serwisu określony jest w godzinach roboczych pracy serwisu (8.00 -- 16.00), oprócz sobót, niedziel i świąt i dotyczy zgłoszeń awarii. Czas reakcji serwisu od zgłoszenia awarii nie będzie dłuższy niż 48 godzin. Naprawa powinna być zakończona w ciągu 24 godzin  roboczych od zgłoszenia. </w:t>
      </w:r>
    </w:p>
    <w:p w14:paraId="45794082" w14:textId="77777777" w:rsidR="00484C86" w:rsidRPr="00A05067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Osobą właściwą do kontaktów ze strony Wykonawcy jest: ……………………</w:t>
      </w:r>
    </w:p>
    <w:p w14:paraId="57AC9AD5" w14:textId="77777777" w:rsidR="00484C86" w:rsidRPr="00A05067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Osobą właściwą do kontaktów ze strony Zamawiającego w związku z realizacją niniejszej umowy jest ………………………; tel. stacjonarny: ………………, tel. kom. …………………., e-mail: ……………………</w:t>
      </w:r>
    </w:p>
    <w:p w14:paraId="13BCD4E4" w14:textId="77777777" w:rsidR="00484C86" w:rsidRPr="00A05067" w:rsidRDefault="00484C86" w:rsidP="00484C86">
      <w:pPr>
        <w:pStyle w:val="Tekstpodstawowy"/>
        <w:numPr>
          <w:ilvl w:val="0"/>
          <w:numId w:val="30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Zamawiający jest zobligowany do korzystania z oprogramowania zgodnie z jego przeznaczeniem.</w:t>
      </w:r>
    </w:p>
    <w:p w14:paraId="4E3FFDCD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</w:p>
    <w:p w14:paraId="07F88C8D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8</w:t>
      </w:r>
    </w:p>
    <w:p w14:paraId="65349FFD" w14:textId="77777777" w:rsidR="00484C86" w:rsidRPr="00A05067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Strony ustanawiają odpowiedzialność za niewykonanie lub nienależyte wykonanie umowy  </w:t>
      </w:r>
      <w:r w:rsidRPr="00A05067">
        <w:rPr>
          <w:sz w:val="22"/>
          <w:szCs w:val="22"/>
          <w:lang w:val="pl-PL"/>
        </w:rPr>
        <w:br/>
        <w:t>w formie kar umownych.</w:t>
      </w:r>
    </w:p>
    <w:p w14:paraId="2EEA918A" w14:textId="77777777" w:rsidR="00484C86" w:rsidRPr="00A05067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Sprzedawca zapłaci Kupującemu kary umowne:</w:t>
      </w:r>
    </w:p>
    <w:p w14:paraId="77DE32CC" w14:textId="77777777" w:rsidR="00484C86" w:rsidRPr="00A05067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za zwłokę w wykonaniu przedmiotu umowy w wysokości 0,4 % ceny netto określonej w §  5 pkt. 1  za każdy dzień zwłoki;</w:t>
      </w:r>
    </w:p>
    <w:p w14:paraId="224FA9E2" w14:textId="77777777" w:rsidR="00484C86" w:rsidRPr="00A05067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za zwłokę w usunięciu wad stwierdzonych przy odbiorze lub w okresie rękojmi, gwarancji w wysokości 0,4</w:t>
      </w:r>
      <w:r w:rsidRPr="00A05067">
        <w:rPr>
          <w:i/>
          <w:sz w:val="22"/>
          <w:szCs w:val="22"/>
          <w:lang w:val="pl-PL"/>
        </w:rPr>
        <w:t xml:space="preserve"> % </w:t>
      </w:r>
      <w:r w:rsidRPr="00A05067">
        <w:rPr>
          <w:sz w:val="22"/>
          <w:szCs w:val="22"/>
          <w:lang w:val="pl-PL"/>
        </w:rPr>
        <w:t>ceny netto określonej w § 5 pkt.1 za każdy dzień zwłoki liczony od dnia  wyznaczonego na usunięcie wad;</w:t>
      </w:r>
    </w:p>
    <w:p w14:paraId="6534FA9F" w14:textId="77777777" w:rsidR="00484C86" w:rsidRPr="00A05067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 tytułu odstąpienia od umowy w całości przez którąkolwiek ze stron z przyczyn występujących po stronie Sprzedawcy, w wysokości 10% całkowitego wynagrodzenia netto określonego w  § 5 ust. 1;</w:t>
      </w:r>
    </w:p>
    <w:p w14:paraId="3C7F9674" w14:textId="77777777" w:rsidR="00484C86" w:rsidRPr="00A05067" w:rsidRDefault="00484C86" w:rsidP="00484C86">
      <w:pPr>
        <w:numPr>
          <w:ilvl w:val="1"/>
          <w:numId w:val="10"/>
        </w:numPr>
        <w:tabs>
          <w:tab w:val="num" w:pos="720"/>
        </w:tabs>
        <w:ind w:left="720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05BBC12D" w14:textId="77777777" w:rsidR="00484C86" w:rsidRPr="00A05067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Kupujący zapłaci Sprzedawcy karę umową:</w:t>
      </w:r>
    </w:p>
    <w:p w14:paraId="0EEE9772" w14:textId="77777777" w:rsidR="00484C86" w:rsidRPr="00A05067" w:rsidRDefault="00484C86" w:rsidP="00484C86">
      <w:pPr>
        <w:numPr>
          <w:ilvl w:val="0"/>
          <w:numId w:val="11"/>
        </w:numPr>
        <w:ind w:left="709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 tytułu odstąpienia od umowy w całości przez którąkolwiek ze stron z przyczyn występujących po stronie Kupującego, w wysokości 10% całkowitego wynagrodzenia netto określonego w § 5 ust. 1;</w:t>
      </w:r>
    </w:p>
    <w:p w14:paraId="72349773" w14:textId="77777777" w:rsidR="00484C86" w:rsidRPr="00A05067" w:rsidRDefault="00484C86" w:rsidP="00484C86">
      <w:pPr>
        <w:numPr>
          <w:ilvl w:val="0"/>
          <w:numId w:val="11"/>
        </w:numPr>
        <w:ind w:left="709"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66A308F7" w14:textId="77777777" w:rsidR="00484C86" w:rsidRPr="00A05067" w:rsidRDefault="00484C86" w:rsidP="00484C86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Łączna maksymalna wysokość kar umownych, których mogą dochodzić Strony nie może przekroczyć 20% wynagrodzenia netto o którym mowa w § 3ust. 1 umowy.</w:t>
      </w:r>
    </w:p>
    <w:p w14:paraId="60025A66" w14:textId="6BDE1443" w:rsidR="00953612" w:rsidRPr="00A05067" w:rsidRDefault="00953612" w:rsidP="00B045BE">
      <w:pPr>
        <w:pStyle w:val="Tekstpodstawowy"/>
        <w:numPr>
          <w:ilvl w:val="0"/>
          <w:numId w:val="4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Zastrzeżenia co do kar umownych pozostają w mocy w całości lub w części, pomimo oświadczenia o odstąpieniu od umowy.</w:t>
      </w:r>
    </w:p>
    <w:p w14:paraId="179BE50B" w14:textId="77777777" w:rsidR="00484C86" w:rsidRPr="00A05067" w:rsidRDefault="00484C86" w:rsidP="00484C86">
      <w:pPr>
        <w:numPr>
          <w:ilvl w:val="0"/>
          <w:numId w:val="4"/>
        </w:numPr>
        <w:tabs>
          <w:tab w:val="num" w:pos="360"/>
        </w:tabs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lastRenderedPageBreak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D12FF36" w14:textId="77777777" w:rsidR="00B045BE" w:rsidRPr="00A05067" w:rsidRDefault="00B045BE" w:rsidP="00B045BE">
      <w:pPr>
        <w:ind w:right="-47"/>
        <w:jc w:val="both"/>
        <w:rPr>
          <w:sz w:val="22"/>
          <w:szCs w:val="22"/>
          <w:lang w:val="pl-PL"/>
        </w:rPr>
      </w:pPr>
    </w:p>
    <w:p w14:paraId="7EFF7583" w14:textId="77777777" w:rsidR="00B045BE" w:rsidRPr="00A05067" w:rsidRDefault="00B045BE" w:rsidP="00B045BE">
      <w:pPr>
        <w:ind w:right="-47"/>
        <w:jc w:val="both"/>
        <w:rPr>
          <w:sz w:val="22"/>
          <w:szCs w:val="22"/>
          <w:lang w:val="pl-PL"/>
        </w:rPr>
      </w:pPr>
    </w:p>
    <w:p w14:paraId="52AE8D65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9</w:t>
      </w:r>
    </w:p>
    <w:p w14:paraId="0D733097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171BBC9E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 tym wypadku postanowienia o karze umownej nie mają zastosowania.</w:t>
      </w:r>
    </w:p>
    <w:p w14:paraId="1E1FAFE0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</w:p>
    <w:p w14:paraId="40AAD9E0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 10</w:t>
      </w:r>
    </w:p>
    <w:p w14:paraId="2E24F3D0" w14:textId="77777777" w:rsidR="00DF4692" w:rsidRPr="00A05067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3"/>
          <w:sz w:val="22"/>
          <w:szCs w:val="22"/>
          <w:lang w:val="pl-PL"/>
        </w:rPr>
        <w:t xml:space="preserve">Wszelkie zmiany Umowy wymagają zgody obu Stron i zachowania formy pisemnej </w:t>
      </w:r>
      <w:r w:rsidRPr="00A05067">
        <w:rPr>
          <w:rFonts w:eastAsia="SimSun"/>
          <w:color w:val="000000"/>
          <w:kern w:val="3"/>
          <w:sz w:val="22"/>
          <w:szCs w:val="22"/>
          <w:lang w:val="pl-PL"/>
        </w:rPr>
        <w:br/>
        <w:t>pod rygorem nieważności.</w:t>
      </w:r>
    </w:p>
    <w:p w14:paraId="5AAA30AD" w14:textId="77777777" w:rsidR="00DF4692" w:rsidRPr="00A05067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3"/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A05067">
        <w:rPr>
          <w:rFonts w:eastAsia="SimSun"/>
          <w:i/>
          <w:color w:val="000000"/>
          <w:kern w:val="3"/>
          <w:sz w:val="22"/>
          <w:szCs w:val="22"/>
          <w:lang w:val="pl-PL"/>
        </w:rPr>
        <w:t xml:space="preserve">  </w:t>
      </w:r>
    </w:p>
    <w:p w14:paraId="4E1A4CF1" w14:textId="77777777" w:rsidR="00DF4692" w:rsidRPr="00A05067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3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62068933" w14:textId="77777777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color w:val="000000"/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w zakresie zmiany terminu wykonania lub terminów pośrednich wskazanych </w:t>
      </w:r>
      <w:r w:rsidRPr="00A05067">
        <w:rPr>
          <w:color w:val="000000"/>
          <w:sz w:val="22"/>
          <w:szCs w:val="22"/>
          <w:lang w:val="pl-PL"/>
        </w:rPr>
        <w:br/>
        <w:t xml:space="preserve">w Umowie: </w:t>
      </w:r>
    </w:p>
    <w:p w14:paraId="2FCA4697" w14:textId="77777777" w:rsidR="00DF4692" w:rsidRPr="00A05067" w:rsidRDefault="00DF4692" w:rsidP="00DF4692">
      <w:pPr>
        <w:suppressAutoHyphens/>
        <w:autoSpaceDN w:val="0"/>
        <w:spacing w:after="147"/>
        <w:ind w:left="568"/>
        <w:jc w:val="both"/>
        <w:rPr>
          <w:color w:val="000000"/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a) z powodu przyczyn zewnętrznych niezależnych od Kupującego oraz Sprzedawcy, skutkujących niemożliwością realizacji przedmiotu Umowy, w szczególności </w:t>
      </w:r>
      <w:r w:rsidRPr="00A05067">
        <w:rPr>
          <w:color w:val="000000"/>
          <w:sz w:val="22"/>
          <w:szCs w:val="22"/>
          <w:lang w:val="pl-PL"/>
        </w:rPr>
        <w:br/>
        <w:t xml:space="preserve">z przyczyn leżących po stronie producenta sprzętu dotyczących udokumentowanych problemów związanych z produkcją lub dostawą sprzętu – </w:t>
      </w:r>
      <w:r w:rsidRPr="00A05067">
        <w:rPr>
          <w:color w:val="000000"/>
          <w:sz w:val="22"/>
          <w:szCs w:val="22"/>
          <w:lang w:val="pl-PL"/>
        </w:rPr>
        <w:br/>
        <w:t>o okres niezbędny do prawidłowej realizacji dostawy oraz innych niezawinionych przez Strony przyczyny, w tym spowodowane przez tzw. siłę wyższą w rozumieniu § 13 ust 1;</w:t>
      </w:r>
    </w:p>
    <w:p w14:paraId="7E02D941" w14:textId="77777777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A05067">
        <w:rPr>
          <w:sz w:val="22"/>
          <w:szCs w:val="22"/>
          <w:lang w:val="pl-PL"/>
        </w:rPr>
        <w:br/>
        <w:t xml:space="preserve">w przypadku zakończenia jego produkcji lub wstrzymania lub wycofania go </w:t>
      </w:r>
      <w:r w:rsidRPr="00A05067">
        <w:rPr>
          <w:sz w:val="22"/>
          <w:szCs w:val="22"/>
          <w:lang w:val="pl-PL"/>
        </w:rPr>
        <w:br/>
        <w:t xml:space="preserve">z produkcji po przedstawianiu stosownych dokumentów od producenta lub dystrybutora, z tym że cena wskazana w § 3 ust 1 nie może ulec podwyższeniu, </w:t>
      </w:r>
      <w:r w:rsidRPr="00A05067">
        <w:rPr>
          <w:sz w:val="22"/>
          <w:szCs w:val="22"/>
          <w:lang w:val="pl-PL"/>
        </w:rPr>
        <w:br/>
        <w:t>a parametry techniczne nie mogą być gorsze niż wskazane w  treści oferty,</w:t>
      </w:r>
    </w:p>
    <w:p w14:paraId="4E55A0FA" w14:textId="77777777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zmiany powszechnie obowiązujących przepisów prawa w zakresie mającym wpływ </w:t>
      </w:r>
      <w:r w:rsidRPr="00A05067">
        <w:rPr>
          <w:color w:val="000000"/>
          <w:sz w:val="22"/>
          <w:szCs w:val="22"/>
          <w:lang w:val="pl-PL"/>
        </w:rPr>
        <w:br/>
        <w:t>na realizację Umowy;</w:t>
      </w:r>
    </w:p>
    <w:p w14:paraId="460D7528" w14:textId="77777777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przedłużenia okresu gwarancji, w sytuacji jej przedłużenia przez producenta </w:t>
      </w:r>
      <w:r w:rsidRPr="00A05067">
        <w:rPr>
          <w:color w:val="000000"/>
          <w:sz w:val="22"/>
          <w:szCs w:val="22"/>
          <w:lang w:val="pl-PL"/>
        </w:rPr>
        <w:br/>
        <w:t>lub Sprzedawcę,</w:t>
      </w:r>
    </w:p>
    <w:p w14:paraId="0D544D4F" w14:textId="77777777" w:rsidR="00DF4692" w:rsidRPr="00A05067" w:rsidRDefault="00DF4692" w:rsidP="00DF4692">
      <w:pPr>
        <w:numPr>
          <w:ilvl w:val="0"/>
          <w:numId w:val="2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A05067">
        <w:rPr>
          <w:color w:val="000000"/>
          <w:sz w:val="22"/>
          <w:szCs w:val="22"/>
          <w:lang w:val="pl-PL"/>
        </w:rPr>
        <w:br/>
        <w:t xml:space="preserve">na pisemny wniosek jednej ze Stron. </w:t>
      </w:r>
    </w:p>
    <w:p w14:paraId="76269801" w14:textId="77777777" w:rsidR="00DF4692" w:rsidRPr="00A05067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621890BB" w14:textId="77777777" w:rsidR="00553BFA" w:rsidRDefault="00DF4692" w:rsidP="00DF4692">
      <w:pPr>
        <w:widowControl w:val="0"/>
        <w:numPr>
          <w:ilvl w:val="0"/>
          <w:numId w:val="2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A05067">
        <w:rPr>
          <w:rFonts w:eastAsia="SimSun"/>
          <w:color w:val="000000"/>
          <w:kern w:val="2"/>
          <w:sz w:val="22"/>
          <w:szCs w:val="2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A05067">
        <w:rPr>
          <w:rFonts w:eastAsia="SimSun"/>
          <w:color w:val="000000"/>
          <w:kern w:val="2"/>
          <w:sz w:val="22"/>
          <w:szCs w:val="22"/>
          <w:lang w:val="pl-PL"/>
        </w:rPr>
        <w:t>administracyjno</w:t>
      </w:r>
      <w:proofErr w:type="spellEnd"/>
      <w:r w:rsidRPr="00A05067">
        <w:rPr>
          <w:rFonts w:eastAsia="SimSun"/>
          <w:color w:val="000000"/>
          <w:kern w:val="2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 której te zmiany dotyczą, drugiej Stronie.    </w:t>
      </w:r>
    </w:p>
    <w:p w14:paraId="117F26CE" w14:textId="77777777" w:rsidR="005C47A7" w:rsidRPr="00A05067" w:rsidRDefault="005C47A7" w:rsidP="005C47A7">
      <w:pPr>
        <w:widowControl w:val="0"/>
        <w:suppressAutoHyphens/>
        <w:autoSpaceDN w:val="0"/>
        <w:ind w:left="36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</w:p>
    <w:p w14:paraId="322985DF" w14:textId="4A865DDA" w:rsidR="005C47A7" w:rsidRPr="005C47A7" w:rsidRDefault="005C47A7" w:rsidP="005C47A7">
      <w:pPr>
        <w:tabs>
          <w:tab w:val="left" w:pos="426"/>
        </w:tabs>
        <w:suppressAutoHyphens/>
        <w:ind w:left="360"/>
        <w:jc w:val="center"/>
        <w:rPr>
          <w:color w:val="000000"/>
          <w:kern w:val="2"/>
          <w:sz w:val="22"/>
          <w:szCs w:val="22"/>
          <w:lang w:val="pl-PL"/>
        </w:rPr>
      </w:pPr>
      <w:r w:rsidRPr="00A05067">
        <w:rPr>
          <w:color w:val="000000"/>
          <w:kern w:val="2"/>
          <w:sz w:val="22"/>
          <w:szCs w:val="22"/>
          <w:lang w:val="pl-PL"/>
        </w:rPr>
        <w:lastRenderedPageBreak/>
        <w:t>§ 1</w:t>
      </w:r>
      <w:r>
        <w:rPr>
          <w:color w:val="000000"/>
          <w:kern w:val="2"/>
          <w:sz w:val="22"/>
          <w:szCs w:val="22"/>
          <w:lang w:val="pl-PL"/>
        </w:rPr>
        <w:t>1</w:t>
      </w:r>
    </w:p>
    <w:p w14:paraId="0A034D8E" w14:textId="7B84D698" w:rsidR="0048280D" w:rsidRPr="00A05067" w:rsidRDefault="0048280D" w:rsidP="0048280D">
      <w:pPr>
        <w:tabs>
          <w:tab w:val="left" w:pos="426"/>
        </w:tabs>
        <w:suppressAutoHyphens/>
        <w:ind w:left="720"/>
        <w:jc w:val="center"/>
        <w:rPr>
          <w:b/>
          <w:color w:val="000000"/>
          <w:kern w:val="2"/>
          <w:sz w:val="22"/>
          <w:szCs w:val="22"/>
          <w:lang w:val="pl-PL"/>
        </w:rPr>
      </w:pPr>
      <w:r w:rsidRPr="00A05067">
        <w:rPr>
          <w:b/>
          <w:color w:val="000000"/>
          <w:kern w:val="2"/>
          <w:sz w:val="22"/>
          <w:szCs w:val="22"/>
          <w:lang w:val="pl-PL"/>
        </w:rPr>
        <w:t>ZMIANA WYNAGRODZENIA</w:t>
      </w:r>
    </w:p>
    <w:p w14:paraId="41A0F568" w14:textId="77777777" w:rsidR="0048280D" w:rsidRPr="00A05067" w:rsidRDefault="0048280D" w:rsidP="0048280D">
      <w:pPr>
        <w:numPr>
          <w:ilvl w:val="0"/>
          <w:numId w:val="35"/>
        </w:numPr>
        <w:tabs>
          <w:tab w:val="num" w:pos="284"/>
        </w:tabs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Wszelkie zmiany Umowy wymagają zgody obu Stron i zachowania formy pisemnej </w:t>
      </w:r>
      <w:r w:rsidRPr="00A05067">
        <w:rPr>
          <w:color w:val="000000"/>
          <w:sz w:val="22"/>
          <w:szCs w:val="22"/>
          <w:lang w:val="pl-PL"/>
        </w:rPr>
        <w:br/>
        <w:t>pod rygorem nieważności.</w:t>
      </w:r>
    </w:p>
    <w:p w14:paraId="56F36E4C" w14:textId="77777777" w:rsidR="0048280D" w:rsidRPr="00A05067" w:rsidRDefault="0048280D" w:rsidP="0048280D">
      <w:pPr>
        <w:numPr>
          <w:ilvl w:val="0"/>
          <w:numId w:val="35"/>
        </w:numPr>
        <w:tabs>
          <w:tab w:val="num" w:pos="284"/>
        </w:tabs>
        <w:spacing w:before="100" w:beforeAutospacing="1"/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A05067">
        <w:rPr>
          <w:i/>
          <w:iCs/>
          <w:color w:val="000000"/>
          <w:sz w:val="22"/>
          <w:szCs w:val="22"/>
          <w:lang w:val="pl-PL"/>
        </w:rPr>
        <w:t xml:space="preserve"> </w:t>
      </w:r>
    </w:p>
    <w:p w14:paraId="53DB3971" w14:textId="77777777" w:rsidR="0048280D" w:rsidRPr="00A05067" w:rsidRDefault="0048280D" w:rsidP="0048280D">
      <w:pPr>
        <w:numPr>
          <w:ilvl w:val="0"/>
          <w:numId w:val="35"/>
        </w:numPr>
        <w:tabs>
          <w:tab w:val="num" w:pos="284"/>
        </w:tabs>
        <w:spacing w:before="100" w:beforeAutospacing="1"/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1C378A1B" w14:textId="77777777" w:rsidR="0048280D" w:rsidRPr="00A05067" w:rsidRDefault="0048280D" w:rsidP="0048280D">
      <w:pPr>
        <w:jc w:val="both"/>
        <w:rPr>
          <w:sz w:val="22"/>
          <w:szCs w:val="22"/>
          <w:lang w:val="pl-PL"/>
        </w:rPr>
      </w:pPr>
      <w:bookmarkStart w:id="0" w:name="_Hlk87256647"/>
      <w:bookmarkEnd w:id="0"/>
      <w:r w:rsidRPr="00A05067">
        <w:rPr>
          <w:color w:val="000000"/>
          <w:sz w:val="22"/>
          <w:szCs w:val="22"/>
          <w:lang w:val="pl-PL"/>
        </w:rPr>
        <w:t xml:space="preserve">1) w zakresie zmiany terminu wykonania lub terminów pośrednich wskazanych w Umowie: </w:t>
      </w:r>
    </w:p>
    <w:p w14:paraId="19B9F06C" w14:textId="77777777" w:rsidR="0048280D" w:rsidRPr="00A05067" w:rsidRDefault="0048280D" w:rsidP="0048280D">
      <w:pPr>
        <w:tabs>
          <w:tab w:val="num" w:pos="284"/>
        </w:tabs>
        <w:ind w:left="284" w:hanging="284"/>
        <w:jc w:val="both"/>
        <w:rPr>
          <w:color w:val="000000"/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</w:p>
    <w:p w14:paraId="0D492512" w14:textId="77777777" w:rsidR="0048280D" w:rsidRPr="00A05067" w:rsidRDefault="0048280D" w:rsidP="0048280D">
      <w:pPr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 xml:space="preserve">2) 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A05067">
        <w:rPr>
          <w:sz w:val="22"/>
          <w:szCs w:val="22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4A1FE21B" w14:textId="77777777" w:rsidR="0048280D" w:rsidRPr="00A05067" w:rsidRDefault="0048280D" w:rsidP="0048280D">
      <w:pPr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3) zmiany powszechnie obowiązujących przepisów prawa w zakresie mającym wpływ </w:t>
      </w:r>
      <w:r w:rsidRPr="00A05067">
        <w:rPr>
          <w:color w:val="000000"/>
          <w:sz w:val="22"/>
          <w:szCs w:val="22"/>
          <w:lang w:val="pl-PL"/>
        </w:rPr>
        <w:br/>
        <w:t>na realizację Umowy;</w:t>
      </w:r>
    </w:p>
    <w:p w14:paraId="4431F2FC" w14:textId="77777777" w:rsidR="0048280D" w:rsidRPr="00A05067" w:rsidRDefault="0048280D" w:rsidP="0048280D">
      <w:pPr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4) przedłużenia okresu gwarancji, w sytuacji jej przedłużenia przez producenta </w:t>
      </w:r>
      <w:r w:rsidRPr="00A05067">
        <w:rPr>
          <w:color w:val="000000"/>
          <w:sz w:val="22"/>
          <w:szCs w:val="22"/>
          <w:lang w:val="pl-PL"/>
        </w:rPr>
        <w:br/>
        <w:t>lub Sprzedawcę,</w:t>
      </w:r>
    </w:p>
    <w:p w14:paraId="4B438AD5" w14:textId="77777777" w:rsidR="0048280D" w:rsidRPr="00A05067" w:rsidRDefault="0048280D" w:rsidP="0048280D">
      <w:pPr>
        <w:ind w:left="284"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5) zmiany cen w sytuacji, kiedy zmiana ta będzie korzystna dla Kupującego tzn. na cenę niższą (upusty, rabaty przy zachowaniu dotychczasowego zakresu świadczenia) - </w:t>
      </w:r>
      <w:r w:rsidRPr="00A05067">
        <w:rPr>
          <w:color w:val="000000"/>
          <w:sz w:val="22"/>
          <w:szCs w:val="22"/>
          <w:lang w:val="pl-PL"/>
        </w:rPr>
        <w:br/>
        <w:t xml:space="preserve">na pisemny wniosek jednej ze Stron. </w:t>
      </w:r>
    </w:p>
    <w:p w14:paraId="7931ECAF" w14:textId="77777777" w:rsidR="0048280D" w:rsidRPr="00A05067" w:rsidRDefault="0048280D" w:rsidP="0048280D">
      <w:pPr>
        <w:spacing w:before="100" w:beforeAutospacing="1"/>
        <w:ind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0B51F794" w14:textId="77777777" w:rsidR="0048280D" w:rsidRPr="00A05067" w:rsidRDefault="0048280D" w:rsidP="0048280D">
      <w:pPr>
        <w:spacing w:before="100" w:beforeAutospacing="1"/>
        <w:ind w:hanging="284"/>
        <w:jc w:val="both"/>
        <w:rPr>
          <w:sz w:val="22"/>
          <w:szCs w:val="22"/>
          <w:lang w:val="pl-PL"/>
        </w:rPr>
      </w:pPr>
      <w:r w:rsidRPr="00A05067">
        <w:rPr>
          <w:color w:val="000000"/>
          <w:sz w:val="22"/>
          <w:szCs w:val="22"/>
          <w:lang w:val="pl-PL"/>
        </w:rPr>
        <w:t xml:space="preserve">5. W razie wątpliwości przyjmuje się, że nie wymagają aneksowania Umowy następujące zmiany: danych do kontaktu, zmiany danych teleadresowych, zmiany danych osób związanych z obsługą </w:t>
      </w:r>
      <w:proofErr w:type="spellStart"/>
      <w:r w:rsidRPr="00A05067">
        <w:rPr>
          <w:color w:val="000000"/>
          <w:sz w:val="22"/>
          <w:szCs w:val="22"/>
          <w:lang w:val="pl-PL"/>
        </w:rPr>
        <w:t>administracyjno</w:t>
      </w:r>
      <w:proofErr w:type="spellEnd"/>
      <w:r w:rsidRPr="00A05067">
        <w:rPr>
          <w:color w:val="000000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 której te zmiany dotyczą, drugiej Stronie. </w:t>
      </w:r>
    </w:p>
    <w:p w14:paraId="41A24311" w14:textId="6274A42C" w:rsidR="00DF4692" w:rsidRPr="00A05067" w:rsidRDefault="00DF4692" w:rsidP="00553BFA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</w:p>
    <w:p w14:paraId="356E9399" w14:textId="3DA0F50E" w:rsidR="00553BFA" w:rsidRPr="00A05067" w:rsidRDefault="00553BFA" w:rsidP="00553BFA">
      <w:pPr>
        <w:pStyle w:val="Tekstpodstawowy"/>
        <w:spacing w:line="240" w:lineRule="auto"/>
        <w:ind w:right="-47"/>
        <w:jc w:val="center"/>
        <w:rPr>
          <w:rFonts w:ascii="Times New Roman" w:hAnsi="Times New Roman"/>
          <w:bCs/>
          <w:sz w:val="22"/>
          <w:szCs w:val="22"/>
        </w:rPr>
      </w:pPr>
      <w:r w:rsidRPr="00A05067">
        <w:rPr>
          <w:rFonts w:ascii="Times New Roman" w:hAnsi="Times New Roman"/>
          <w:bCs/>
          <w:sz w:val="22"/>
          <w:szCs w:val="22"/>
        </w:rPr>
        <w:t>§ 1</w:t>
      </w:r>
      <w:r w:rsidR="005C47A7">
        <w:rPr>
          <w:rFonts w:ascii="Times New Roman" w:hAnsi="Times New Roman"/>
          <w:bCs/>
          <w:sz w:val="22"/>
          <w:szCs w:val="22"/>
        </w:rPr>
        <w:t>2</w:t>
      </w:r>
    </w:p>
    <w:p w14:paraId="6E2120DB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07F66E51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14:paraId="13F2DD8A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Sprzedawca zobowiązuje się do wykorzystania uzyskanych, powyższych informacji jedynie w celu wykonania przedmiotu umowy. </w:t>
      </w:r>
    </w:p>
    <w:p w14:paraId="6729AEE1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4526CCF9" w14:textId="77777777" w:rsidR="00553BFA" w:rsidRPr="00A05067" w:rsidRDefault="00553BFA" w:rsidP="00553BFA">
      <w:pPr>
        <w:pStyle w:val="Tekstpodstawowy"/>
        <w:numPr>
          <w:ilvl w:val="2"/>
          <w:numId w:val="10"/>
        </w:numPr>
        <w:tabs>
          <w:tab w:val="clear" w:pos="216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05067">
        <w:rPr>
          <w:rFonts w:ascii="Times New Roman" w:hAnsi="Times New Roman"/>
          <w:sz w:val="22"/>
          <w:szCs w:val="22"/>
        </w:rPr>
        <w:t>Powyższe przepisy nie będą miały zastosowania wobec informacji powszechnie znanych lub opublikowanych oraz w przypadku żądania ich ujawnienia przez uprawniony organ.</w:t>
      </w:r>
    </w:p>
    <w:p w14:paraId="15A5E76D" w14:textId="77777777" w:rsidR="00484C86" w:rsidRPr="00A05067" w:rsidRDefault="00484C86" w:rsidP="00B045BE">
      <w:pPr>
        <w:ind w:right="-47"/>
        <w:rPr>
          <w:sz w:val="22"/>
          <w:szCs w:val="22"/>
          <w:lang w:val="pl-PL"/>
        </w:rPr>
      </w:pPr>
    </w:p>
    <w:p w14:paraId="18AC102D" w14:textId="28225B6C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§1</w:t>
      </w:r>
      <w:r w:rsidR="005C47A7">
        <w:rPr>
          <w:sz w:val="22"/>
          <w:szCs w:val="22"/>
          <w:lang w:val="pl-PL"/>
        </w:rPr>
        <w:t>3</w:t>
      </w:r>
    </w:p>
    <w:p w14:paraId="1BF53E14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Właściwym dla rozpoznania sporów wynikłych na tle realizacji niniejszej umowy jest sąd  właściwy dla siedziby Kupującego.</w:t>
      </w:r>
    </w:p>
    <w:p w14:paraId="2A5B53CB" w14:textId="05ECE72D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§1</w:t>
      </w:r>
      <w:r w:rsidR="005C47A7">
        <w:rPr>
          <w:sz w:val="22"/>
          <w:szCs w:val="22"/>
          <w:lang w:val="pl-PL"/>
        </w:rPr>
        <w:t>4</w:t>
      </w:r>
    </w:p>
    <w:p w14:paraId="0CAA5403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 sprawach nie uregulowanych w niniejszej umowie stosuje się przepisy kodeksu cywilnego i ustawy prawo zamówień publicznych.</w:t>
      </w:r>
    </w:p>
    <w:p w14:paraId="7D65B294" w14:textId="3CCAE29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§1</w:t>
      </w:r>
      <w:r w:rsidR="005C47A7">
        <w:rPr>
          <w:sz w:val="22"/>
          <w:szCs w:val="22"/>
          <w:lang w:val="pl-PL"/>
        </w:rPr>
        <w:t>5</w:t>
      </w:r>
    </w:p>
    <w:p w14:paraId="4180E083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Wszelkie załączniki stanowią integralną część niniejszej umowy.</w:t>
      </w:r>
    </w:p>
    <w:p w14:paraId="0831C81A" w14:textId="77777777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</w:p>
    <w:p w14:paraId="78D63DFF" w14:textId="5B131BF1" w:rsidR="00484C86" w:rsidRPr="00A05067" w:rsidRDefault="00484C86" w:rsidP="00484C86">
      <w:pPr>
        <w:ind w:right="-47"/>
        <w:jc w:val="center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§1</w:t>
      </w:r>
      <w:r w:rsidR="005C47A7">
        <w:rPr>
          <w:sz w:val="22"/>
          <w:szCs w:val="22"/>
          <w:lang w:val="pl-PL"/>
        </w:rPr>
        <w:t>6</w:t>
      </w:r>
    </w:p>
    <w:p w14:paraId="4E155473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Umowę sporządzono w 2 jednobrzmiących egzemplarzach po 1 dla każdej ze stron.</w:t>
      </w:r>
    </w:p>
    <w:p w14:paraId="2355A083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</w:p>
    <w:p w14:paraId="26FB882D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  <w:r w:rsidRPr="00A05067">
        <w:rPr>
          <w:b/>
          <w:sz w:val="22"/>
          <w:szCs w:val="22"/>
          <w:lang w:val="pl-PL"/>
        </w:rPr>
        <w:t>Za Sprzedawcę                                                                                       Za Kupującego</w:t>
      </w:r>
    </w:p>
    <w:p w14:paraId="1AA3DDDF" w14:textId="77777777" w:rsidR="00484C86" w:rsidRPr="00A05067" w:rsidRDefault="00484C86" w:rsidP="00484C86">
      <w:pPr>
        <w:ind w:right="-47"/>
        <w:jc w:val="both"/>
        <w:rPr>
          <w:b/>
          <w:sz w:val="22"/>
          <w:szCs w:val="22"/>
          <w:lang w:val="pl-PL"/>
        </w:rPr>
      </w:pPr>
    </w:p>
    <w:p w14:paraId="1B837E58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………………………………..                                            …………………………………………</w:t>
      </w:r>
    </w:p>
    <w:p w14:paraId="1E92B0A4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Data i podpis                                                                                  Data i podpis</w:t>
      </w:r>
    </w:p>
    <w:p w14:paraId="7C8F3FAB" w14:textId="77777777" w:rsidR="00484C86" w:rsidRPr="00A05067" w:rsidRDefault="00484C86" w:rsidP="00484C86">
      <w:pPr>
        <w:ind w:right="-47"/>
        <w:jc w:val="both"/>
        <w:rPr>
          <w:sz w:val="22"/>
          <w:szCs w:val="22"/>
          <w:lang w:val="pl-PL"/>
        </w:rPr>
      </w:pPr>
    </w:p>
    <w:p w14:paraId="3C8F7C93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20627778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6DF74813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691EBD24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65847EF6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681B6C3D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49DBD750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5824B305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4DFD9C1E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5EE5E2EF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11FD4AAB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7ECEB5A5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4958804A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6F1DC7DE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07C30506" w14:textId="77777777" w:rsidR="00B045BE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354F81F7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2E05383E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7B62A1D5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1F71E5D1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2527B5A7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1A0B824A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69C11A79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10079F8F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5D1E8E69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4FDF7BB8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7366CBC2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2C7094CE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6251C96D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581ED263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32230679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3D0D3D4A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369E3A43" w14:textId="77777777" w:rsidR="007D05F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5569505C" w14:textId="77777777" w:rsidR="007D05F7" w:rsidRPr="00A05067" w:rsidRDefault="007D05F7" w:rsidP="00484C86">
      <w:pPr>
        <w:ind w:right="-47"/>
        <w:jc w:val="both"/>
        <w:rPr>
          <w:sz w:val="22"/>
          <w:szCs w:val="22"/>
          <w:lang w:val="pl-PL"/>
        </w:rPr>
      </w:pPr>
    </w:p>
    <w:p w14:paraId="42689785" w14:textId="77777777" w:rsidR="00B045BE" w:rsidRPr="00A05067" w:rsidRDefault="00B045BE" w:rsidP="00484C86">
      <w:pPr>
        <w:ind w:right="-47"/>
        <w:jc w:val="both"/>
        <w:rPr>
          <w:sz w:val="22"/>
          <w:szCs w:val="22"/>
          <w:lang w:val="pl-PL"/>
        </w:rPr>
      </w:pPr>
    </w:p>
    <w:p w14:paraId="2EFDFB85" w14:textId="77777777" w:rsidR="007D05F7" w:rsidRPr="001410F3" w:rsidRDefault="007D05F7" w:rsidP="007D05F7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1410F3">
        <w:rPr>
          <w:rFonts w:ascii="Verdana" w:hAnsi="Verdana" w:cs="Times New Roman"/>
          <w:i/>
          <w:iCs/>
          <w:lang w:val="pl-PL"/>
        </w:rPr>
        <w:t>Załączniki do umowy:</w:t>
      </w:r>
    </w:p>
    <w:p w14:paraId="60A6EE76" w14:textId="77777777" w:rsidR="007D05F7" w:rsidRPr="001410F3" w:rsidRDefault="007D05F7" w:rsidP="007D05F7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1410F3">
        <w:rPr>
          <w:rFonts w:ascii="Verdana" w:hAnsi="Verdana" w:cs="Times New Roman"/>
          <w:i/>
          <w:iCs/>
          <w:lang w:val="pl-PL"/>
        </w:rPr>
        <w:t xml:space="preserve">1) Szczegółowa specyfikacja sprzętu/opis przedmiotu zamówienia </w:t>
      </w:r>
    </w:p>
    <w:p w14:paraId="69B3D863" w14:textId="68FD9444" w:rsidR="00B045BE" w:rsidRPr="007D05F7" w:rsidRDefault="007D05F7" w:rsidP="007D05F7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1410F3">
        <w:rPr>
          <w:rFonts w:ascii="Verdana" w:hAnsi="Verdana" w:cs="Times New Roman"/>
          <w:i/>
          <w:iCs/>
          <w:lang w:val="pl-PL"/>
        </w:rPr>
        <w:t>2) Oświadczenie dla celów podatkowych dotyczące podmiotów powiązanych</w:t>
      </w:r>
    </w:p>
    <w:p w14:paraId="0BE72D82" w14:textId="77777777" w:rsidR="00576E5F" w:rsidRPr="00A05067" w:rsidRDefault="00576E5F" w:rsidP="00576E5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lastRenderedPageBreak/>
        <w:t>Załącznik nr 2 do umowy</w:t>
      </w:r>
    </w:p>
    <w:p w14:paraId="3EC983E2" w14:textId="77777777" w:rsidR="00576E5F" w:rsidRPr="00A05067" w:rsidRDefault="00576E5F" w:rsidP="00576E5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53D53CA8" w14:textId="77777777" w:rsidR="00576E5F" w:rsidRPr="00A05067" w:rsidRDefault="00576E5F" w:rsidP="00576E5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3684E4C7" w14:textId="77777777" w:rsidR="00576E5F" w:rsidRPr="00A05067" w:rsidRDefault="00576E5F" w:rsidP="00576E5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.....................................… </w:t>
      </w:r>
    </w:p>
    <w:p w14:paraId="234987C7" w14:textId="77777777" w:rsidR="00576E5F" w:rsidRPr="00A05067" w:rsidRDefault="00576E5F" w:rsidP="00576E5F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Nazwa Wykonawcy</w:t>
      </w:r>
    </w:p>
    <w:p w14:paraId="56EA9CD5" w14:textId="77777777" w:rsidR="00576E5F" w:rsidRPr="00A05067" w:rsidRDefault="00576E5F" w:rsidP="00576E5F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018F726C" w14:textId="77777777" w:rsidR="00576E5F" w:rsidRPr="00A05067" w:rsidRDefault="00576E5F" w:rsidP="00576E5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.....................................…</w:t>
      </w:r>
    </w:p>
    <w:p w14:paraId="772540F1" w14:textId="77777777" w:rsidR="00576E5F" w:rsidRPr="00A05067" w:rsidRDefault="00576E5F" w:rsidP="00576E5F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NIP</w:t>
      </w:r>
      <w:r w:rsidRPr="00A05067">
        <w:rPr>
          <w:sz w:val="22"/>
          <w:szCs w:val="22"/>
          <w:lang w:val="pl-PL"/>
        </w:rPr>
        <w:tab/>
        <w:t> </w:t>
      </w:r>
    </w:p>
    <w:p w14:paraId="6B396818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145B408E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BC8475A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1D661147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6FB19281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A05067">
        <w:rPr>
          <w:b/>
          <w:bCs/>
          <w:sz w:val="22"/>
          <w:szCs w:val="22"/>
          <w:lang w:val="pl-PL"/>
        </w:rPr>
        <w:t>OŚWIADCZENIE DLA CELÓW PODATKOWYCH</w:t>
      </w:r>
    </w:p>
    <w:p w14:paraId="0A4E442C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A05067"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7799EF46" w14:textId="77777777" w:rsidR="00576E5F" w:rsidRPr="00A05067" w:rsidRDefault="00576E5F" w:rsidP="00576E5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677D3F79" w14:textId="77777777" w:rsidR="00576E5F" w:rsidRPr="00A05067" w:rsidRDefault="00576E5F" w:rsidP="00576E5F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 w:rsidRPr="00A05067">
        <w:rPr>
          <w:sz w:val="22"/>
          <w:szCs w:val="22"/>
          <w:lang w:val="pl-PL"/>
        </w:rPr>
        <w:t>Działając w imieniu ………………………………, (dalej jako: „</w:t>
      </w:r>
      <w:r w:rsidRPr="00A05067">
        <w:rPr>
          <w:b/>
          <w:bCs/>
          <w:sz w:val="22"/>
          <w:szCs w:val="22"/>
          <w:lang w:val="pl-PL"/>
        </w:rPr>
        <w:t>Podmiot</w:t>
      </w:r>
      <w:r w:rsidRPr="00A05067">
        <w:rPr>
          <w:sz w:val="22"/>
          <w:szCs w:val="22"/>
          <w:lang w:val="pl-PL"/>
        </w:rPr>
        <w:t>”) niniejszym oświadcza, że Podmiot:</w:t>
      </w:r>
    </w:p>
    <w:p w14:paraId="4AF8E64A" w14:textId="77777777" w:rsidR="00576E5F" w:rsidRPr="00A05067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b/>
          <w:bCs/>
          <w:sz w:val="22"/>
          <w:szCs w:val="22"/>
          <w:lang w:val="pl-PL"/>
        </w:rPr>
        <w:t>jest / nie jest</w:t>
      </w:r>
      <w:r w:rsidRPr="00A05067">
        <w:rPr>
          <w:sz w:val="22"/>
          <w:szCs w:val="22"/>
          <w:vertAlign w:val="superscript"/>
          <w:lang w:val="pl-PL"/>
        </w:rPr>
        <w:footnoteReference w:id="1"/>
      </w:r>
      <w:r w:rsidRPr="00A05067">
        <w:rPr>
          <w:sz w:val="22"/>
          <w:szCs w:val="22"/>
          <w:lang w:val="pl-PL"/>
        </w:rPr>
        <w:t xml:space="preserve"> podmiotem powiązanym z Akademią Górniczo-Hutniczą </w:t>
      </w:r>
      <w:r w:rsidRPr="00A05067"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 w:rsidRPr="00A05067">
        <w:rPr>
          <w:sz w:val="22"/>
          <w:szCs w:val="22"/>
          <w:vertAlign w:val="superscript"/>
          <w:lang w:val="pl-PL"/>
        </w:rPr>
        <w:footnoteReference w:id="2"/>
      </w:r>
      <w:r w:rsidRPr="00A05067">
        <w:rPr>
          <w:sz w:val="22"/>
          <w:szCs w:val="22"/>
          <w:lang w:val="pl-PL"/>
        </w:rPr>
        <w:t>;</w:t>
      </w:r>
    </w:p>
    <w:p w14:paraId="49A77CD9" w14:textId="77777777" w:rsidR="00576E5F" w:rsidRPr="00A05067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 w:rsidRPr="00A05067">
        <w:rPr>
          <w:rFonts w:eastAsia="Calibri"/>
          <w:sz w:val="22"/>
          <w:szCs w:val="22"/>
          <w:lang w:val="pl-PL" w:eastAsia="en-US"/>
        </w:rPr>
        <w:t xml:space="preserve"> </w:t>
      </w:r>
      <w:r w:rsidRPr="00A05067">
        <w:rPr>
          <w:rFonts w:eastAsia="Calibri"/>
          <w:b/>
          <w:bCs/>
          <w:sz w:val="22"/>
          <w:szCs w:val="22"/>
          <w:lang w:val="pl-PL" w:eastAsia="en-US"/>
        </w:rPr>
        <w:t>jest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 w:rsidRPr="00A05067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 w:rsidRPr="00A05067">
        <w:rPr>
          <w:rFonts w:eastAsia="Calibri"/>
          <w:sz w:val="22"/>
          <w:szCs w:val="22"/>
          <w:lang w:val="pl-PL" w:eastAsia="en-US"/>
        </w:rPr>
        <w:t xml:space="preserve"> </w:t>
      </w:r>
    </w:p>
    <w:p w14:paraId="396D741D" w14:textId="77777777" w:rsidR="00576E5F" w:rsidRPr="00A05067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A05067">
        <w:rPr>
          <w:rFonts w:eastAsia="Calibri"/>
          <w:sz w:val="22"/>
          <w:szCs w:val="22"/>
          <w:lang w:val="pl-PL" w:eastAsia="en-US"/>
        </w:rPr>
        <w:t>rzeczywisty właściciel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 w:rsidRPr="00A05067">
        <w:rPr>
          <w:rFonts w:eastAsia="Calibri"/>
          <w:sz w:val="22"/>
          <w:szCs w:val="22"/>
          <w:lang w:val="pl-PL" w:eastAsia="en-US"/>
        </w:rPr>
        <w:t xml:space="preserve"> Podmiotu </w:t>
      </w:r>
      <w:r w:rsidRPr="00A05067"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 w:rsidRPr="00A05067">
        <w:rPr>
          <w:rFonts w:eastAsia="Calibri"/>
          <w:sz w:val="22"/>
          <w:szCs w:val="22"/>
          <w:lang w:val="pl-PL" w:eastAsia="en-US"/>
        </w:rPr>
        <w:t xml:space="preserve"> podmiotem mającym miejsce zamieszkania, </w:t>
      </w:r>
      <w:r w:rsidRPr="00A05067">
        <w:rPr>
          <w:rFonts w:eastAsia="Calibri"/>
          <w:sz w:val="22"/>
          <w:szCs w:val="22"/>
          <w:lang w:val="pl-PL" w:eastAsia="en-US"/>
        </w:rPr>
        <w:lastRenderedPageBreak/>
        <w:t>siedzibę lub zarząd na terytorium lub w kraju stosującym szkodliwą konkurencję podatkową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 w:rsidRPr="00A05067">
        <w:rPr>
          <w:rFonts w:eastAsia="Calibri"/>
          <w:sz w:val="22"/>
          <w:szCs w:val="22"/>
          <w:lang w:val="pl-PL" w:eastAsia="en-US"/>
        </w:rPr>
        <w:t xml:space="preserve"> </w:t>
      </w:r>
    </w:p>
    <w:p w14:paraId="370C49DD" w14:textId="71AFFA36" w:rsidR="00576E5F" w:rsidRPr="00A05067" w:rsidRDefault="00576E5F" w:rsidP="00576E5F">
      <w:pPr>
        <w:widowControl w:val="0"/>
        <w:numPr>
          <w:ilvl w:val="0"/>
          <w:numId w:val="23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A05067">
        <w:rPr>
          <w:rFonts w:eastAsia="Calibri"/>
          <w:sz w:val="22"/>
          <w:szCs w:val="22"/>
          <w:lang w:val="pl-PL" w:eastAsia="en-US"/>
        </w:rPr>
        <w:t xml:space="preserve">Podmiot </w:t>
      </w:r>
      <w:r w:rsidRPr="00A05067"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 w:rsidRPr="00A05067">
        <w:rPr>
          <w:sz w:val="22"/>
          <w:szCs w:val="22"/>
          <w:vertAlign w:val="superscript"/>
          <w:lang w:val="pl-PL"/>
        </w:rPr>
        <w:footnoteReference w:id="7"/>
      </w:r>
      <w:r w:rsidRPr="00A05067">
        <w:rPr>
          <w:sz w:val="22"/>
          <w:szCs w:val="22"/>
          <w:lang w:val="pl-PL"/>
        </w:rPr>
        <w:t xml:space="preserve"> </w:t>
      </w:r>
      <w:r w:rsidRPr="00A05067"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 w:rsidRPr="00A05067"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 w:rsidRPr="00A05067"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 w:rsidRPr="00A05067">
        <w:rPr>
          <w:rFonts w:eastAsia="Calibri"/>
          <w:sz w:val="22"/>
          <w:szCs w:val="22"/>
          <w:lang w:val="pl-PL" w:eastAsia="en-US"/>
        </w:rPr>
        <w:t xml:space="preserve"> w rozumieniu art. 24a ustawy z dnia 15 lutego 1992 r. o podatku dochodowym od osób prawnych.</w:t>
      </w:r>
    </w:p>
    <w:p w14:paraId="6D7A6824" w14:textId="77777777" w:rsidR="00576E5F" w:rsidRPr="00A05067" w:rsidRDefault="00576E5F" w:rsidP="00576E5F">
      <w:pPr>
        <w:spacing w:after="200" w:line="276" w:lineRule="auto"/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0BFA2A83" w14:textId="071EE268" w:rsidR="00576E5F" w:rsidRPr="00A05067" w:rsidRDefault="00576E5F" w:rsidP="00576E5F">
      <w:pPr>
        <w:spacing w:line="276" w:lineRule="auto"/>
        <w:jc w:val="both"/>
        <w:rPr>
          <w:rFonts w:eastAsia="Calibri"/>
          <w:sz w:val="22"/>
          <w:szCs w:val="22"/>
          <w:lang w:val="pl-PL" w:eastAsia="en-US"/>
        </w:rPr>
      </w:pPr>
      <w:r w:rsidRPr="00A05067">
        <w:rPr>
          <w:rFonts w:eastAsia="Calibri"/>
          <w:sz w:val="22"/>
          <w:szCs w:val="22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bookmarkStart w:id="1" w:name="_GoBack"/>
      <w:bookmarkEnd w:id="1"/>
      <w:r w:rsidRPr="00A05067">
        <w:rPr>
          <w:rFonts w:eastAsia="Calibri"/>
          <w:sz w:val="22"/>
          <w:szCs w:val="22"/>
          <w:lang w:val="pl-PL" w:eastAsia="en-US"/>
        </w:rPr>
        <w:t>o zaistniałej zmianie.</w:t>
      </w:r>
    </w:p>
    <w:p w14:paraId="173D99C4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140B431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1A4D9A4A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E24BE3C" w14:textId="77777777" w:rsidR="00576E5F" w:rsidRPr="00A05067" w:rsidRDefault="00576E5F" w:rsidP="00576E5F">
      <w:pPr>
        <w:spacing w:line="360" w:lineRule="auto"/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5276"/>
      </w:tblGrid>
      <w:tr w:rsidR="00576E5F" w:rsidRPr="002C0508" w14:paraId="52549E77" w14:textId="77777777" w:rsidTr="00B702A4">
        <w:tc>
          <w:tcPr>
            <w:tcW w:w="4105" w:type="dxa"/>
            <w:hideMark/>
          </w:tcPr>
          <w:p w14:paraId="52A2C3DC" w14:textId="77777777" w:rsidR="00576E5F" w:rsidRPr="00A05067" w:rsidRDefault="00576E5F" w:rsidP="00B702A4">
            <w:pPr>
              <w:spacing w:line="360" w:lineRule="auto"/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 w:rsidRPr="00A05067"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4940B460" w14:textId="77777777" w:rsidR="00576E5F" w:rsidRPr="00A05067" w:rsidRDefault="00576E5F" w:rsidP="00B702A4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</w:pPr>
            <w:r w:rsidRPr="00A05067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(pieczęć firmowa i podpis osoby upoważnionej/</w:t>
            </w:r>
            <w:proofErr w:type="spellStart"/>
            <w:r w:rsidRPr="00A05067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ych</w:t>
            </w:r>
            <w:proofErr w:type="spellEnd"/>
            <w:r w:rsidRPr="00A05067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 xml:space="preserve"> do reprezentacji)</w:t>
            </w:r>
          </w:p>
        </w:tc>
      </w:tr>
    </w:tbl>
    <w:p w14:paraId="13502209" w14:textId="77777777" w:rsidR="00576E5F" w:rsidRPr="00A05067" w:rsidRDefault="00576E5F" w:rsidP="00576E5F">
      <w:pPr>
        <w:spacing w:line="360" w:lineRule="auto"/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p w14:paraId="04366ED7" w14:textId="77777777" w:rsidR="00576E5F" w:rsidRPr="00A05067" w:rsidRDefault="00576E5F" w:rsidP="00576E5F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2"/>
          <w:szCs w:val="22"/>
          <w:lang w:val="pl-PL" w:eastAsia="x-none"/>
        </w:rPr>
      </w:pPr>
    </w:p>
    <w:p w14:paraId="3746F118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79BE808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3214B3A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F4FE57B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172391CD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4A9D3173" w14:textId="77777777" w:rsidR="00576E5F" w:rsidRPr="00A05067" w:rsidRDefault="00576E5F" w:rsidP="00576E5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49379C96" w14:textId="77777777" w:rsidR="00484C86" w:rsidRPr="00A05067" w:rsidRDefault="00484C86" w:rsidP="00576E5F">
      <w:pPr>
        <w:rPr>
          <w:b/>
          <w:sz w:val="22"/>
          <w:szCs w:val="22"/>
          <w:highlight w:val="yellow"/>
          <w:lang w:val="pl-PL"/>
        </w:rPr>
      </w:pPr>
    </w:p>
    <w:p w14:paraId="26FCCEDE" w14:textId="77777777" w:rsidR="00484C86" w:rsidRPr="00A05067" w:rsidRDefault="00484C86" w:rsidP="00BA5498">
      <w:pPr>
        <w:jc w:val="right"/>
        <w:rPr>
          <w:b/>
          <w:sz w:val="22"/>
          <w:szCs w:val="22"/>
          <w:highlight w:val="yellow"/>
          <w:lang w:val="pl-PL"/>
        </w:rPr>
      </w:pPr>
    </w:p>
    <w:p w14:paraId="440546CF" w14:textId="77777777" w:rsidR="00484C86" w:rsidRPr="00A05067" w:rsidRDefault="00484C86" w:rsidP="00BA5498">
      <w:pPr>
        <w:jc w:val="right"/>
        <w:rPr>
          <w:b/>
          <w:sz w:val="22"/>
          <w:szCs w:val="22"/>
          <w:highlight w:val="yellow"/>
          <w:lang w:val="pl-PL"/>
        </w:rPr>
      </w:pPr>
    </w:p>
    <w:sectPr w:rsidR="00484C86" w:rsidRPr="00A05067"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04E24B" w14:textId="77777777" w:rsidR="00DF34E5" w:rsidRDefault="00DF34E5">
      <w:r>
        <w:separator/>
      </w:r>
    </w:p>
  </w:endnote>
  <w:endnote w:type="continuationSeparator" w:id="0">
    <w:p w14:paraId="4C79CFB5" w14:textId="77777777" w:rsidR="00DF34E5" w:rsidRDefault="00DF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914A3E" w14:textId="77777777" w:rsidR="00DF34E5" w:rsidRDefault="00DF34E5">
      <w:r>
        <w:separator/>
      </w:r>
    </w:p>
  </w:footnote>
  <w:footnote w:type="continuationSeparator" w:id="0">
    <w:p w14:paraId="50911D26" w14:textId="77777777" w:rsidR="00DF34E5" w:rsidRDefault="00DF34E5">
      <w:r>
        <w:continuationSeparator/>
      </w:r>
    </w:p>
  </w:footnote>
  <w:footnote w:id="1">
    <w:p w14:paraId="16F28BC0" w14:textId="77777777" w:rsidR="00576E5F" w:rsidRDefault="00576E5F" w:rsidP="00576E5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1E7F85F" w14:textId="77777777" w:rsidR="00576E5F" w:rsidRDefault="00576E5F" w:rsidP="00576E5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B305A7B" w14:textId="77777777" w:rsidR="00576E5F" w:rsidRDefault="00576E5F" w:rsidP="00576E5F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90C1832" w14:textId="77777777" w:rsidR="00576E5F" w:rsidRDefault="00576E5F" w:rsidP="00576E5F">
      <w:pPr>
        <w:pStyle w:val="paragraph"/>
        <w:numPr>
          <w:ilvl w:val="0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090537" w14:textId="77777777" w:rsidR="00576E5F" w:rsidRDefault="00576E5F" w:rsidP="00576E5F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19DAA9" w14:textId="77777777" w:rsidR="00576E5F" w:rsidRDefault="00576E5F" w:rsidP="00576E5F">
      <w:pPr>
        <w:pStyle w:val="paragraph"/>
        <w:numPr>
          <w:ilvl w:val="1"/>
          <w:numId w:val="2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E64A68" w14:textId="77777777" w:rsidR="00576E5F" w:rsidRDefault="00576E5F" w:rsidP="00576E5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C1366B" w14:textId="77777777" w:rsidR="00576E5F" w:rsidRDefault="00576E5F" w:rsidP="00576E5F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4B51A161" w14:textId="77777777" w:rsidR="00576E5F" w:rsidRDefault="00576E5F" w:rsidP="00576E5F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5A8DF7B" w14:textId="77777777" w:rsidR="00576E5F" w:rsidRDefault="00576E5F" w:rsidP="00576E5F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9231FA" w14:textId="77777777" w:rsidR="00576E5F" w:rsidRDefault="00576E5F" w:rsidP="00576E5F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93F174" w14:textId="77777777" w:rsidR="00576E5F" w:rsidRDefault="00576E5F" w:rsidP="00576E5F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A2BA5F" w14:textId="77777777" w:rsidR="00576E5F" w:rsidRDefault="00576E5F" w:rsidP="00576E5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8D49012" w14:textId="77777777" w:rsidR="00576E5F" w:rsidRDefault="00576E5F" w:rsidP="00576E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DA80046" w14:textId="77777777" w:rsidR="00576E5F" w:rsidRDefault="00576E5F" w:rsidP="00576E5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011F291E" w14:textId="77777777" w:rsidR="00576E5F" w:rsidRDefault="00576E5F" w:rsidP="00576E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3791368" w14:textId="77777777" w:rsidR="00576E5F" w:rsidRDefault="00576E5F" w:rsidP="00576E5F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6EA3666" w14:textId="77777777" w:rsidR="00576E5F" w:rsidRDefault="00576E5F" w:rsidP="00576E5F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235E68C" w14:textId="77777777" w:rsidR="00576E5F" w:rsidRDefault="00576E5F" w:rsidP="00576E5F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8DA51EA" w14:textId="77777777" w:rsidR="00576E5F" w:rsidRDefault="00576E5F" w:rsidP="00576E5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A855BAB" w14:textId="77777777" w:rsidR="00576E5F" w:rsidRDefault="00576E5F" w:rsidP="00576E5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591A8AE8" w14:textId="77777777" w:rsidR="00576E5F" w:rsidRDefault="00576E5F" w:rsidP="00576E5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A4FD3AD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378752F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0F343DAE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22EF920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F183451" w14:textId="77777777" w:rsidR="00576E5F" w:rsidRDefault="00576E5F" w:rsidP="00576E5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E9BCC4A" w14:textId="77777777" w:rsidR="00576E5F" w:rsidRDefault="00576E5F" w:rsidP="00576E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9F8E396" w14:textId="77777777" w:rsidR="00576E5F" w:rsidRDefault="00576E5F" w:rsidP="00576E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C3FCDE1" w14:textId="77777777" w:rsidR="00576E5F" w:rsidRDefault="00576E5F" w:rsidP="00576E5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460448"/>
    <w:multiLevelType w:val="multilevel"/>
    <w:tmpl w:val="4BC66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37D31D9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18" w15:restartNumberingAfterBreak="0">
    <w:nsid w:val="32AF20F4"/>
    <w:multiLevelType w:val="hybridMultilevel"/>
    <w:tmpl w:val="D2CA2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B1B4A19"/>
    <w:multiLevelType w:val="hybridMultilevel"/>
    <w:tmpl w:val="B9E03A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9FE6BE6"/>
    <w:multiLevelType w:val="hybridMultilevel"/>
    <w:tmpl w:val="B150F93E"/>
    <w:lvl w:ilvl="0" w:tplc="2DBC0D86">
      <w:start w:val="1"/>
      <w:numFmt w:val="decimal"/>
      <w:lvlText w:val="%1."/>
      <w:lvlJc w:val="left"/>
      <w:pPr>
        <w:ind w:left="332" w:hanging="360"/>
      </w:pPr>
      <w:rPr>
        <w:rFonts w:eastAsia="Calibri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52" w:hanging="360"/>
      </w:pPr>
    </w:lvl>
    <w:lvl w:ilvl="2" w:tplc="0415001B">
      <w:start w:val="1"/>
      <w:numFmt w:val="lowerRoman"/>
      <w:lvlText w:val="%3."/>
      <w:lvlJc w:val="right"/>
      <w:pPr>
        <w:ind w:left="1772" w:hanging="180"/>
      </w:pPr>
    </w:lvl>
    <w:lvl w:ilvl="3" w:tplc="0415000F">
      <w:start w:val="1"/>
      <w:numFmt w:val="decimal"/>
      <w:lvlText w:val="%4."/>
      <w:lvlJc w:val="left"/>
      <w:pPr>
        <w:ind w:left="2492" w:hanging="360"/>
      </w:pPr>
    </w:lvl>
    <w:lvl w:ilvl="4" w:tplc="04150019">
      <w:start w:val="1"/>
      <w:numFmt w:val="lowerLetter"/>
      <w:lvlText w:val="%5."/>
      <w:lvlJc w:val="left"/>
      <w:pPr>
        <w:ind w:left="3212" w:hanging="360"/>
      </w:pPr>
    </w:lvl>
    <w:lvl w:ilvl="5" w:tplc="0415001B">
      <w:start w:val="1"/>
      <w:numFmt w:val="lowerRoman"/>
      <w:lvlText w:val="%6."/>
      <w:lvlJc w:val="right"/>
      <w:pPr>
        <w:ind w:left="3932" w:hanging="180"/>
      </w:pPr>
    </w:lvl>
    <w:lvl w:ilvl="6" w:tplc="0415000F">
      <w:start w:val="1"/>
      <w:numFmt w:val="decimal"/>
      <w:lvlText w:val="%7."/>
      <w:lvlJc w:val="left"/>
      <w:pPr>
        <w:ind w:left="4652" w:hanging="360"/>
      </w:pPr>
    </w:lvl>
    <w:lvl w:ilvl="7" w:tplc="04150019">
      <w:start w:val="1"/>
      <w:numFmt w:val="lowerLetter"/>
      <w:lvlText w:val="%8."/>
      <w:lvlJc w:val="left"/>
      <w:pPr>
        <w:ind w:left="5372" w:hanging="360"/>
      </w:pPr>
    </w:lvl>
    <w:lvl w:ilvl="8" w:tplc="0415001B">
      <w:start w:val="1"/>
      <w:numFmt w:val="lowerRoman"/>
      <w:lvlText w:val="%9."/>
      <w:lvlJc w:val="right"/>
      <w:pPr>
        <w:ind w:left="6092" w:hanging="180"/>
      </w:pPr>
    </w:lvl>
  </w:abstractNum>
  <w:abstractNum w:abstractNumId="25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52750BE9"/>
    <w:multiLevelType w:val="hybridMultilevel"/>
    <w:tmpl w:val="4AE0D2DC"/>
    <w:lvl w:ilvl="0" w:tplc="F6E8D7D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54225639"/>
    <w:multiLevelType w:val="hybridMultilevel"/>
    <w:tmpl w:val="9D5C644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71506B"/>
    <w:multiLevelType w:val="hybridMultilevel"/>
    <w:tmpl w:val="A4389F3E"/>
    <w:lvl w:ilvl="0" w:tplc="0B94899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EB65029"/>
    <w:multiLevelType w:val="multilevel"/>
    <w:tmpl w:val="E4AC1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0"/>
  </w:num>
  <w:num w:numId="3">
    <w:abstractNumId w:val="27"/>
  </w:num>
  <w:num w:numId="4">
    <w:abstractNumId w:val="23"/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59D"/>
    <w:rsid w:val="000033EA"/>
    <w:rsid w:val="0002467C"/>
    <w:rsid w:val="00040A7A"/>
    <w:rsid w:val="0007315E"/>
    <w:rsid w:val="000936CA"/>
    <w:rsid w:val="00097182"/>
    <w:rsid w:val="000B1A00"/>
    <w:rsid w:val="000C0F66"/>
    <w:rsid w:val="00113882"/>
    <w:rsid w:val="001764D4"/>
    <w:rsid w:val="00177CD0"/>
    <w:rsid w:val="001F3113"/>
    <w:rsid w:val="001F341B"/>
    <w:rsid w:val="002430FD"/>
    <w:rsid w:val="00262FC4"/>
    <w:rsid w:val="00267340"/>
    <w:rsid w:val="00275C59"/>
    <w:rsid w:val="002C0508"/>
    <w:rsid w:val="0033563E"/>
    <w:rsid w:val="00337165"/>
    <w:rsid w:val="00367852"/>
    <w:rsid w:val="003974EB"/>
    <w:rsid w:val="003C6167"/>
    <w:rsid w:val="003F1749"/>
    <w:rsid w:val="003F6610"/>
    <w:rsid w:val="0048280D"/>
    <w:rsid w:val="00484C86"/>
    <w:rsid w:val="00496551"/>
    <w:rsid w:val="004A692C"/>
    <w:rsid w:val="004C4EC3"/>
    <w:rsid w:val="0050219D"/>
    <w:rsid w:val="00512FD2"/>
    <w:rsid w:val="00523F87"/>
    <w:rsid w:val="00525740"/>
    <w:rsid w:val="0055391A"/>
    <w:rsid w:val="00553BFA"/>
    <w:rsid w:val="00576667"/>
    <w:rsid w:val="00576E5F"/>
    <w:rsid w:val="00593CEB"/>
    <w:rsid w:val="005C47A7"/>
    <w:rsid w:val="005C6D38"/>
    <w:rsid w:val="005C7A40"/>
    <w:rsid w:val="005D2104"/>
    <w:rsid w:val="00614C95"/>
    <w:rsid w:val="00660027"/>
    <w:rsid w:val="0069339E"/>
    <w:rsid w:val="006F51B5"/>
    <w:rsid w:val="006F7905"/>
    <w:rsid w:val="00714F51"/>
    <w:rsid w:val="00731F6E"/>
    <w:rsid w:val="00764C6A"/>
    <w:rsid w:val="007769B7"/>
    <w:rsid w:val="007A1F46"/>
    <w:rsid w:val="007A2EF1"/>
    <w:rsid w:val="007B00D4"/>
    <w:rsid w:val="007D05F7"/>
    <w:rsid w:val="007D703B"/>
    <w:rsid w:val="00800261"/>
    <w:rsid w:val="00841B63"/>
    <w:rsid w:val="0086736E"/>
    <w:rsid w:val="008D3AF3"/>
    <w:rsid w:val="008E0730"/>
    <w:rsid w:val="008E72C1"/>
    <w:rsid w:val="0092337E"/>
    <w:rsid w:val="0092730E"/>
    <w:rsid w:val="00953612"/>
    <w:rsid w:val="009561DA"/>
    <w:rsid w:val="0098432D"/>
    <w:rsid w:val="00997B0E"/>
    <w:rsid w:val="009A694A"/>
    <w:rsid w:val="009A7064"/>
    <w:rsid w:val="009D0BD4"/>
    <w:rsid w:val="009F7ECA"/>
    <w:rsid w:val="00A05067"/>
    <w:rsid w:val="00A57131"/>
    <w:rsid w:val="00A601F8"/>
    <w:rsid w:val="00A701A7"/>
    <w:rsid w:val="00A70EA7"/>
    <w:rsid w:val="00A734AF"/>
    <w:rsid w:val="00AA7F39"/>
    <w:rsid w:val="00AF3648"/>
    <w:rsid w:val="00AF7449"/>
    <w:rsid w:val="00B045BE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C1913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DF34E5"/>
    <w:rsid w:val="00DF4692"/>
    <w:rsid w:val="00E13592"/>
    <w:rsid w:val="00E256BD"/>
    <w:rsid w:val="00E27575"/>
    <w:rsid w:val="00E3334C"/>
    <w:rsid w:val="00E41EFD"/>
    <w:rsid w:val="00E4751B"/>
    <w:rsid w:val="00E7559D"/>
    <w:rsid w:val="00E874DC"/>
    <w:rsid w:val="00E93B46"/>
    <w:rsid w:val="00ED69C1"/>
    <w:rsid w:val="00ED7A5A"/>
    <w:rsid w:val="00EE6740"/>
    <w:rsid w:val="00EF0390"/>
    <w:rsid w:val="00F5273C"/>
    <w:rsid w:val="00F735E6"/>
    <w:rsid w:val="00F92B52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43A02"/>
  <w15:chartTrackingRefBased/>
  <w15:docId w15:val="{4CA1BAED-2701-4635-BE7A-30C392435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8</Pages>
  <Words>2731</Words>
  <Characters>16387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19080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Małgorzata Waligórska</cp:lastModifiedBy>
  <cp:revision>33</cp:revision>
  <cp:lastPrinted>1899-12-31T23:00:00Z</cp:lastPrinted>
  <dcterms:created xsi:type="dcterms:W3CDTF">2023-09-04T08:19:00Z</dcterms:created>
  <dcterms:modified xsi:type="dcterms:W3CDTF">2023-10-10T12:30:00Z</dcterms:modified>
</cp:coreProperties>
</file>