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C61D5" w14:textId="73E8870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792471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1BE2D6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7DF84A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4EFFCA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5BBE57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45FB1F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63A59F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A5209">
        <w:rPr>
          <w:sz w:val="22"/>
          <w:lang w:val="en-US"/>
        </w:rPr>
        <w:t>……………………………………………………………………………………………..</w:t>
      </w:r>
    </w:p>
    <w:p w14:paraId="079A5CC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A5209">
        <w:rPr>
          <w:sz w:val="22"/>
          <w:lang w:val="en-US"/>
        </w:rPr>
        <w:t>…………………………………………………………………………………………….</w:t>
      </w:r>
    </w:p>
    <w:p w14:paraId="47E533E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F04EBF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ADCAA9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E89FAA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A9B457D" w14:textId="4EE9AB67" w:rsidR="008D2AB8" w:rsidRPr="00314B19" w:rsidRDefault="00846CDB" w:rsidP="00294805">
      <w:pPr>
        <w:ind w:right="-110"/>
        <w:rPr>
          <w:b/>
          <w:sz w:val="22"/>
          <w:szCs w:val="22"/>
        </w:rPr>
      </w:pPr>
      <w:r w:rsidRPr="00314B19">
        <w:rPr>
          <w:b/>
          <w:sz w:val="22"/>
          <w:szCs w:val="22"/>
        </w:rPr>
        <w:t xml:space="preserve">Akademia Górniczo </w:t>
      </w:r>
      <w:r w:rsidR="00294805" w:rsidRPr="00314B19">
        <w:rPr>
          <w:b/>
          <w:sz w:val="22"/>
          <w:szCs w:val="22"/>
        </w:rPr>
        <w:t>–</w:t>
      </w:r>
      <w:r w:rsidRPr="00314B19">
        <w:rPr>
          <w:b/>
          <w:sz w:val="22"/>
          <w:szCs w:val="22"/>
        </w:rPr>
        <w:t xml:space="preserve"> Hutnicza</w:t>
      </w:r>
      <w:r w:rsidR="00294805" w:rsidRPr="00314B19">
        <w:rPr>
          <w:b/>
          <w:sz w:val="22"/>
          <w:szCs w:val="22"/>
        </w:rPr>
        <w:t xml:space="preserve"> </w:t>
      </w:r>
      <w:r w:rsidRPr="00314B19">
        <w:rPr>
          <w:b/>
          <w:sz w:val="22"/>
          <w:szCs w:val="22"/>
        </w:rPr>
        <w:t>im. Stanisława Staszica w Krakowie</w:t>
      </w:r>
      <w:r w:rsidR="00B703A7">
        <w:rPr>
          <w:b/>
          <w:sz w:val="22"/>
          <w:szCs w:val="22"/>
        </w:rPr>
        <w:t xml:space="preserve">, </w:t>
      </w:r>
      <w:r w:rsidRPr="00314B19">
        <w:rPr>
          <w:b/>
          <w:sz w:val="22"/>
          <w:szCs w:val="22"/>
        </w:rPr>
        <w:t>Dział Zamówień Publicznych</w:t>
      </w:r>
      <w:r w:rsidR="00B703A7">
        <w:rPr>
          <w:b/>
          <w:sz w:val="22"/>
          <w:szCs w:val="22"/>
        </w:rPr>
        <w:t>,</w:t>
      </w:r>
      <w:r w:rsidR="008D2AB8" w:rsidRPr="00314B19">
        <w:rPr>
          <w:b/>
          <w:sz w:val="22"/>
          <w:szCs w:val="22"/>
        </w:rPr>
        <w:t xml:space="preserve"> </w:t>
      </w:r>
      <w:r w:rsidRPr="00314B19">
        <w:rPr>
          <w:b/>
          <w:sz w:val="22"/>
          <w:szCs w:val="22"/>
        </w:rPr>
        <w:t>Al. Mickiewicza</w:t>
      </w:r>
      <w:r w:rsidR="008D2AB8" w:rsidRPr="00314B19">
        <w:rPr>
          <w:b/>
          <w:sz w:val="22"/>
          <w:szCs w:val="22"/>
        </w:rPr>
        <w:t xml:space="preserve"> </w:t>
      </w:r>
      <w:r w:rsidRPr="00314B19">
        <w:rPr>
          <w:b/>
          <w:sz w:val="22"/>
          <w:szCs w:val="22"/>
        </w:rPr>
        <w:t>30</w:t>
      </w:r>
      <w:r w:rsidR="00294805" w:rsidRPr="00314B19">
        <w:rPr>
          <w:b/>
          <w:sz w:val="22"/>
          <w:szCs w:val="22"/>
        </w:rPr>
        <w:t xml:space="preserve">, </w:t>
      </w:r>
      <w:r w:rsidRPr="00314B19">
        <w:rPr>
          <w:b/>
          <w:sz w:val="22"/>
          <w:szCs w:val="22"/>
        </w:rPr>
        <w:t>30-059</w:t>
      </w:r>
      <w:r w:rsidR="008D2AB8" w:rsidRPr="00314B19">
        <w:rPr>
          <w:b/>
          <w:sz w:val="22"/>
          <w:szCs w:val="22"/>
        </w:rPr>
        <w:t xml:space="preserve"> </w:t>
      </w:r>
      <w:r w:rsidRPr="00314B19">
        <w:rPr>
          <w:b/>
          <w:sz w:val="22"/>
          <w:szCs w:val="22"/>
        </w:rPr>
        <w:t>Kraków</w:t>
      </w:r>
      <w:r w:rsidR="008D2AB8" w:rsidRPr="00314B19">
        <w:rPr>
          <w:b/>
          <w:sz w:val="22"/>
          <w:szCs w:val="22"/>
        </w:rPr>
        <w:t xml:space="preserve">,  </w:t>
      </w:r>
    </w:p>
    <w:p w14:paraId="61C5C711" w14:textId="77777777" w:rsidR="008D2AB8" w:rsidRPr="00314B19" w:rsidRDefault="008D2AB8" w:rsidP="008D2AB8">
      <w:pPr>
        <w:ind w:firstLine="3969"/>
        <w:rPr>
          <w:b/>
          <w:sz w:val="22"/>
          <w:szCs w:val="22"/>
        </w:rPr>
      </w:pPr>
    </w:p>
    <w:p w14:paraId="7B72BE46" w14:textId="2D3C8766" w:rsidR="008D2AB8" w:rsidRPr="00314B19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314B19">
        <w:rPr>
          <w:sz w:val="22"/>
          <w:szCs w:val="22"/>
        </w:rPr>
        <w:t xml:space="preserve">Przystępując do postępowania o udzielenie zamówienia publicznego, którego przedmiotem jest </w:t>
      </w:r>
      <w:r w:rsidR="00846CDB" w:rsidRPr="00314B19">
        <w:rPr>
          <w:b/>
          <w:sz w:val="22"/>
          <w:szCs w:val="22"/>
        </w:rPr>
        <w:t xml:space="preserve">usługa </w:t>
      </w:r>
      <w:r w:rsidR="00B703A7" w:rsidRPr="00B703A7">
        <w:rPr>
          <w:b/>
          <w:sz w:val="22"/>
          <w:szCs w:val="22"/>
        </w:rPr>
        <w:t>audio-wideo - przygotowanie 10 transmisji internetowych z wydarzeń o charakterze popularno-naukowym - Kc-zp.272-492/23</w:t>
      </w:r>
      <w:r w:rsidRPr="00314B19">
        <w:rPr>
          <w:b/>
          <w:sz w:val="22"/>
          <w:szCs w:val="22"/>
        </w:rPr>
        <w:t xml:space="preserve">, </w:t>
      </w:r>
      <w:r w:rsidRPr="00314B1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BFA813B" w14:textId="77777777" w:rsidR="008D2AB8" w:rsidRDefault="008D2AB8" w:rsidP="008D2AB8">
      <w:pPr>
        <w:tabs>
          <w:tab w:val="right" w:pos="9000"/>
        </w:tabs>
      </w:pPr>
    </w:p>
    <w:p w14:paraId="182B1AFB" w14:textId="3F6914CC" w:rsidR="00B703A7" w:rsidRPr="00414FC3" w:rsidRDefault="002A5209" w:rsidP="002B091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414FC3">
        <w:rPr>
          <w:b/>
          <w:sz w:val="22"/>
          <w:szCs w:val="22"/>
        </w:rPr>
        <w:t>Cena brutto za całość przedmiotu zamówienia</w:t>
      </w:r>
      <w:r w:rsidRPr="00414FC3">
        <w:rPr>
          <w:b/>
          <w:sz w:val="22"/>
          <w:szCs w:val="22"/>
          <w:vertAlign w:val="superscript"/>
        </w:rPr>
        <w:t>1</w:t>
      </w:r>
      <w:r w:rsidR="002B091C" w:rsidRPr="00414FC3">
        <w:rPr>
          <w:b/>
          <w:sz w:val="22"/>
          <w:szCs w:val="22"/>
        </w:rPr>
        <w:t xml:space="preserve"> (wykonanie i produkcja max 10 transmisji audio-wideo z wydarzenia): </w:t>
      </w:r>
      <w:r w:rsidRPr="00414FC3">
        <w:rPr>
          <w:b/>
          <w:sz w:val="22"/>
          <w:szCs w:val="22"/>
        </w:rPr>
        <w:t>..........................................................PLN</w:t>
      </w:r>
      <w:r w:rsidR="00815621" w:rsidRPr="00414FC3">
        <w:rPr>
          <w:b/>
          <w:sz w:val="22"/>
          <w:szCs w:val="22"/>
        </w:rPr>
        <w:t xml:space="preserve">, </w:t>
      </w:r>
    </w:p>
    <w:p w14:paraId="40126AD0" w14:textId="4923CD55" w:rsidR="00B703A7" w:rsidRPr="00414FC3" w:rsidRDefault="00B703A7" w:rsidP="00B703A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14FC3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685D878" w14:textId="5860E481" w:rsidR="002A5209" w:rsidRPr="00414FC3" w:rsidRDefault="00815621" w:rsidP="002A5209">
      <w:pPr>
        <w:widowControl w:val="0"/>
        <w:spacing w:line="264" w:lineRule="auto"/>
        <w:ind w:right="1"/>
        <w:rPr>
          <w:b/>
          <w:sz w:val="22"/>
          <w:szCs w:val="22"/>
          <w:u w:val="single"/>
        </w:rPr>
      </w:pPr>
      <w:r w:rsidRPr="00414FC3">
        <w:rPr>
          <w:b/>
          <w:sz w:val="22"/>
          <w:szCs w:val="22"/>
          <w:u w:val="single"/>
        </w:rPr>
        <w:t>w tym:</w:t>
      </w:r>
    </w:p>
    <w:p w14:paraId="18D55AE7" w14:textId="4C651DCE" w:rsidR="00815621" w:rsidRPr="00414FC3" w:rsidRDefault="002B091C" w:rsidP="002B091C">
      <w:pPr>
        <w:autoSpaceDN w:val="0"/>
        <w:jc w:val="both"/>
        <w:rPr>
          <w:sz w:val="22"/>
          <w:szCs w:val="22"/>
        </w:rPr>
      </w:pPr>
      <w:r w:rsidRPr="00414FC3">
        <w:rPr>
          <w:sz w:val="22"/>
          <w:szCs w:val="22"/>
        </w:rPr>
        <w:t>Z</w:t>
      </w:r>
      <w:r w:rsidR="00815621" w:rsidRPr="00414FC3">
        <w:rPr>
          <w:sz w:val="22"/>
          <w:szCs w:val="22"/>
        </w:rPr>
        <w:t xml:space="preserve">a </w:t>
      </w:r>
      <w:bookmarkStart w:id="0" w:name="_Hlk147317991"/>
      <w:r w:rsidR="00815621" w:rsidRPr="00414FC3">
        <w:rPr>
          <w:sz w:val="22"/>
          <w:szCs w:val="22"/>
        </w:rPr>
        <w:t xml:space="preserve">wykonanie i produkcję </w:t>
      </w:r>
      <w:bookmarkEnd w:id="0"/>
      <w:r w:rsidR="00815621" w:rsidRPr="00414FC3">
        <w:rPr>
          <w:b/>
          <w:sz w:val="22"/>
          <w:szCs w:val="22"/>
        </w:rPr>
        <w:t xml:space="preserve">1 </w:t>
      </w:r>
      <w:bookmarkStart w:id="1" w:name="_Hlk147317920"/>
      <w:r w:rsidR="00815621" w:rsidRPr="00414FC3">
        <w:rPr>
          <w:b/>
          <w:sz w:val="22"/>
          <w:szCs w:val="22"/>
        </w:rPr>
        <w:t>transmisji audio-wideo</w:t>
      </w:r>
      <w:r w:rsidR="00815621" w:rsidRPr="00414FC3">
        <w:rPr>
          <w:sz w:val="22"/>
          <w:szCs w:val="22"/>
        </w:rPr>
        <w:t xml:space="preserve"> z wydarzenia </w:t>
      </w:r>
      <w:bookmarkEnd w:id="1"/>
      <w:r w:rsidR="00815621" w:rsidRPr="00414FC3">
        <w:rPr>
          <w:sz w:val="22"/>
          <w:szCs w:val="22"/>
        </w:rPr>
        <w:t xml:space="preserve">w wysokości: …………… brutto. </w:t>
      </w:r>
    </w:p>
    <w:p w14:paraId="5E353370" w14:textId="4FFBAFD4" w:rsidR="008D1747" w:rsidRPr="00414FC3" w:rsidRDefault="008D1747" w:rsidP="008D174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14FC3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9A5EC39" w14:textId="77777777" w:rsidR="00815621" w:rsidRPr="00786027" w:rsidRDefault="00815621" w:rsidP="002A520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7CE4A37" w14:textId="77777777" w:rsidR="002A5209" w:rsidRDefault="002A5209" w:rsidP="002A520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bCs/>
          <w:i/>
          <w:iCs/>
          <w:szCs w:val="24"/>
        </w:rPr>
        <w:t>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40F782BA" w14:textId="77777777" w:rsidR="002A5209" w:rsidRPr="00786027" w:rsidRDefault="002A5209" w:rsidP="002A520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25EFE0C" w14:textId="77777777" w:rsidR="002A5209" w:rsidRPr="00786027" w:rsidRDefault="002A5209" w:rsidP="002A5209">
      <w:pPr>
        <w:pStyle w:val="Tekstpodstawowy"/>
        <w:rPr>
          <w:sz w:val="22"/>
          <w:szCs w:val="22"/>
        </w:rPr>
      </w:pPr>
      <w:r w:rsidRPr="00786027">
        <w:rPr>
          <w:sz w:val="22"/>
          <w:szCs w:val="22"/>
        </w:rPr>
        <w:t xml:space="preserve">Powyższa cena zawiera </w:t>
      </w:r>
      <w:r w:rsidRPr="00752CF5">
        <w:rPr>
          <w:sz w:val="22"/>
          <w:szCs w:val="22"/>
        </w:rPr>
        <w:t>właściwą stawkę podatku VAT.</w:t>
      </w:r>
    </w:p>
    <w:p w14:paraId="2C33560B" w14:textId="3CB4763A" w:rsidR="00B703A7" w:rsidRDefault="002A5209" w:rsidP="00B703A7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 w:rsidRPr="00294805">
        <w:rPr>
          <w:b/>
          <w:sz w:val="21"/>
          <w:szCs w:val="21"/>
        </w:rPr>
        <w:t>Termin realizacji umowy</w:t>
      </w:r>
      <w:r w:rsidRPr="00294805">
        <w:rPr>
          <w:bCs/>
          <w:sz w:val="21"/>
          <w:szCs w:val="21"/>
        </w:rPr>
        <w:t xml:space="preserve">: </w:t>
      </w:r>
      <w:r w:rsidR="00B703A7" w:rsidRPr="00B703A7">
        <w:rPr>
          <w:bCs/>
          <w:sz w:val="21"/>
          <w:szCs w:val="21"/>
        </w:rPr>
        <w:t>do 1</w:t>
      </w:r>
      <w:r w:rsidR="00607218">
        <w:rPr>
          <w:bCs/>
          <w:sz w:val="21"/>
          <w:szCs w:val="21"/>
        </w:rPr>
        <w:t xml:space="preserve">3 </w:t>
      </w:r>
      <w:bookmarkStart w:id="2" w:name="_GoBack"/>
      <w:bookmarkEnd w:id="2"/>
      <w:r w:rsidR="00B703A7" w:rsidRPr="00B703A7">
        <w:rPr>
          <w:bCs/>
          <w:sz w:val="21"/>
          <w:szCs w:val="21"/>
        </w:rPr>
        <w:t xml:space="preserve">miesięcy od daty podpisania umowy, nie później niż do </w:t>
      </w:r>
      <w:r w:rsidR="002B091C">
        <w:rPr>
          <w:bCs/>
          <w:sz w:val="21"/>
          <w:szCs w:val="21"/>
        </w:rPr>
        <w:t>3</w:t>
      </w:r>
      <w:r w:rsidR="00B703A7" w:rsidRPr="00B703A7">
        <w:rPr>
          <w:bCs/>
          <w:sz w:val="21"/>
          <w:szCs w:val="21"/>
        </w:rPr>
        <w:t>0.</w:t>
      </w:r>
      <w:r w:rsidR="002B091C">
        <w:rPr>
          <w:bCs/>
          <w:sz w:val="21"/>
          <w:szCs w:val="21"/>
        </w:rPr>
        <w:t>11</w:t>
      </w:r>
      <w:r w:rsidR="00B703A7" w:rsidRPr="00B703A7">
        <w:rPr>
          <w:bCs/>
          <w:sz w:val="21"/>
          <w:szCs w:val="21"/>
        </w:rPr>
        <w:t>.2024 r.</w:t>
      </w:r>
    </w:p>
    <w:p w14:paraId="04378E36" w14:textId="6E515545" w:rsidR="008D1747" w:rsidRPr="008D1747" w:rsidRDefault="002A5209" w:rsidP="00B703A7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786027">
        <w:rPr>
          <w:b/>
          <w:sz w:val="22"/>
          <w:szCs w:val="22"/>
        </w:rPr>
        <w:t xml:space="preserve">Doświadczenie </w:t>
      </w:r>
      <w:r w:rsidRPr="00AE7CA1">
        <w:rPr>
          <w:b/>
          <w:sz w:val="22"/>
          <w:szCs w:val="22"/>
        </w:rPr>
        <w:t xml:space="preserve">w produkcji filmowej </w:t>
      </w:r>
      <w:r w:rsidR="00AB5DD3" w:rsidRPr="00AE7CA1">
        <w:rPr>
          <w:b/>
          <w:sz w:val="22"/>
          <w:szCs w:val="22"/>
        </w:rPr>
        <w:t>transmisji internetowych audio-wideo z wydarzeń o charakterze popularnonaukowym lub konferencyjnym</w:t>
      </w:r>
      <w:r w:rsidRPr="00AE7CA1">
        <w:rPr>
          <w:b/>
          <w:sz w:val="22"/>
          <w:szCs w:val="22"/>
        </w:rPr>
        <w:t xml:space="preserve"> </w:t>
      </w:r>
      <w:r w:rsidRPr="00AE7CA1">
        <w:rPr>
          <w:i/>
          <w:sz w:val="22"/>
          <w:szCs w:val="22"/>
          <w:highlight w:val="yellow"/>
        </w:rPr>
        <w:t>(kryterium oceny ofert)</w:t>
      </w:r>
    </w:p>
    <w:p w14:paraId="20118172" w14:textId="320BAC29" w:rsidR="002A5209" w:rsidRPr="00143C73" w:rsidRDefault="002A5209" w:rsidP="00B703A7">
      <w:pPr>
        <w:jc w:val="both"/>
        <w:rPr>
          <w:color w:val="FF0000"/>
          <w:sz w:val="22"/>
          <w:szCs w:val="22"/>
        </w:rPr>
      </w:pPr>
      <w:r w:rsidRPr="00AE7CA1">
        <w:rPr>
          <w:sz w:val="22"/>
          <w:szCs w:val="22"/>
          <w:u w:val="single"/>
        </w:rPr>
        <w:t xml:space="preserve">Oświadczam, </w:t>
      </w:r>
      <w:r w:rsidRPr="00143C73">
        <w:rPr>
          <w:color w:val="FF0000"/>
          <w:sz w:val="22"/>
          <w:szCs w:val="22"/>
          <w:u w:val="single"/>
        </w:rPr>
        <w:t xml:space="preserve">że </w:t>
      </w:r>
      <w:r w:rsidR="00AE7CA1" w:rsidRPr="00143C73">
        <w:rPr>
          <w:bCs/>
          <w:color w:val="FF0000"/>
          <w:sz w:val="22"/>
          <w:szCs w:val="22"/>
          <w:u w:val="single"/>
        </w:rPr>
        <w:t xml:space="preserve">osoba skierowana do realizacji zamówienia, </w:t>
      </w:r>
      <w:r w:rsidR="00AE7CA1" w:rsidRPr="00143C73">
        <w:rPr>
          <w:bCs/>
          <w:color w:val="FF0000"/>
          <w:sz w:val="22"/>
          <w:szCs w:val="22"/>
          <w:highlight w:val="yellow"/>
          <w:u w:val="single"/>
        </w:rPr>
        <w:t xml:space="preserve">tj.: ………………………. </w:t>
      </w:r>
      <w:r w:rsidR="00AE7CA1" w:rsidRPr="00143C73">
        <w:rPr>
          <w:bCs/>
          <w:i/>
          <w:iCs/>
          <w:color w:val="FF0000"/>
          <w:sz w:val="22"/>
          <w:szCs w:val="22"/>
          <w:highlight w:val="yellow"/>
        </w:rPr>
        <w:t>(imię i nazwisko)</w:t>
      </w:r>
      <w:r w:rsidR="00AE7CA1" w:rsidRPr="00143C73">
        <w:rPr>
          <w:bCs/>
          <w:color w:val="FF0000"/>
          <w:sz w:val="22"/>
          <w:szCs w:val="22"/>
        </w:rPr>
        <w:t xml:space="preserve"> </w:t>
      </w:r>
      <w:r w:rsidR="00105C6C" w:rsidRPr="00105C6C">
        <w:rPr>
          <w:bCs/>
          <w:sz w:val="22"/>
          <w:szCs w:val="22"/>
        </w:rPr>
        <w:t xml:space="preserve">uczestniczyła w procesie </w:t>
      </w:r>
      <w:r w:rsidR="00105C6C">
        <w:rPr>
          <w:bCs/>
          <w:sz w:val="22"/>
          <w:szCs w:val="22"/>
        </w:rPr>
        <w:t xml:space="preserve">poniżej wskazanych </w:t>
      </w:r>
      <w:r w:rsidR="00105C6C" w:rsidRPr="00105C6C">
        <w:rPr>
          <w:bCs/>
          <w:sz w:val="22"/>
          <w:szCs w:val="22"/>
        </w:rPr>
        <w:t>realizacji transmisji internetowych audio-wideo w oparciu o realizację wielokamerową z wydarzeń o charakterze popularno-naukowym lub konferencyjnym</w:t>
      </w:r>
      <w:r w:rsidR="00AB5DD3" w:rsidRPr="00143C73">
        <w:rPr>
          <w:color w:val="FF0000"/>
          <w:sz w:val="22"/>
          <w:szCs w:val="22"/>
        </w:rPr>
        <w:t>:</w:t>
      </w:r>
    </w:p>
    <w:p w14:paraId="63EDB36E" w14:textId="5AD00077" w:rsidR="002A5209" w:rsidRPr="008D1747" w:rsidRDefault="002A5209" w:rsidP="00904DBE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bCs/>
          <w:sz w:val="20"/>
          <w:szCs w:val="20"/>
          <w:highlight w:val="yellow"/>
        </w:rPr>
      </w:pPr>
      <w:bookmarkStart w:id="3" w:name="_Hlk147319093"/>
      <w:r w:rsidRPr="008D1747">
        <w:rPr>
          <w:b w:val="0"/>
          <w:bCs/>
          <w:sz w:val="20"/>
          <w:szCs w:val="20"/>
          <w:highlight w:val="yellow"/>
        </w:rPr>
        <w:t>...................................</w:t>
      </w:r>
      <w:r w:rsidR="008D1747" w:rsidRPr="008D1747">
        <w:rPr>
          <w:b w:val="0"/>
          <w:bCs/>
          <w:sz w:val="20"/>
          <w:szCs w:val="20"/>
          <w:highlight w:val="yellow"/>
        </w:rPr>
        <w:t xml:space="preserve"> (</w:t>
      </w:r>
      <w:r w:rsidR="008D1747" w:rsidRPr="008D1747">
        <w:rPr>
          <w:b w:val="0"/>
          <w:color w:val="000000"/>
          <w:sz w:val="20"/>
          <w:szCs w:val="20"/>
          <w:highlight w:val="yellow"/>
        </w:rPr>
        <w:t>należy wpisać odbiorcę usługi, datę usługi oraz nazwę wydarzenia);</w:t>
      </w:r>
    </w:p>
    <w:bookmarkEnd w:id="3"/>
    <w:p w14:paraId="546718B3" w14:textId="77777777" w:rsidR="008D1747" w:rsidRPr="008D1747" w:rsidRDefault="008D1747" w:rsidP="008D1747">
      <w:pPr>
        <w:pStyle w:val="Akapitzlist"/>
        <w:numPr>
          <w:ilvl w:val="0"/>
          <w:numId w:val="5"/>
        </w:numPr>
        <w:rPr>
          <w:rFonts w:ascii="Times New Roman" w:eastAsia="Times New Roman" w:hAnsi="Times New Roman" w:cs="Times New Roman"/>
          <w:bCs/>
          <w:sz w:val="20"/>
          <w:szCs w:val="20"/>
          <w:highlight w:val="yellow"/>
          <w:lang w:eastAsia="pl-PL"/>
        </w:rPr>
      </w:pPr>
      <w:r w:rsidRPr="008D1747">
        <w:rPr>
          <w:rFonts w:ascii="Times New Roman" w:eastAsia="Times New Roman" w:hAnsi="Times New Roman" w:cs="Times New Roman"/>
          <w:bCs/>
          <w:sz w:val="20"/>
          <w:szCs w:val="20"/>
          <w:highlight w:val="yellow"/>
          <w:lang w:eastAsia="pl-PL"/>
        </w:rPr>
        <w:t>................................... (należy wpisać odbiorcę usługi, datę usługi oraz nazwę wydarzenia);</w:t>
      </w:r>
    </w:p>
    <w:p w14:paraId="6B30A228" w14:textId="77777777" w:rsidR="008D1747" w:rsidRPr="008D1747" w:rsidRDefault="008D1747" w:rsidP="008D1747">
      <w:pPr>
        <w:pStyle w:val="Akapitzlist"/>
        <w:numPr>
          <w:ilvl w:val="0"/>
          <w:numId w:val="5"/>
        </w:numPr>
        <w:rPr>
          <w:rFonts w:ascii="Times New Roman" w:eastAsia="Times New Roman" w:hAnsi="Times New Roman" w:cs="Times New Roman"/>
          <w:bCs/>
          <w:sz w:val="20"/>
          <w:szCs w:val="20"/>
          <w:highlight w:val="yellow"/>
          <w:lang w:eastAsia="pl-PL"/>
        </w:rPr>
      </w:pPr>
      <w:r w:rsidRPr="008D1747">
        <w:rPr>
          <w:rFonts w:ascii="Times New Roman" w:eastAsia="Times New Roman" w:hAnsi="Times New Roman" w:cs="Times New Roman"/>
          <w:bCs/>
          <w:sz w:val="20"/>
          <w:szCs w:val="20"/>
          <w:highlight w:val="yellow"/>
          <w:lang w:eastAsia="pl-PL"/>
        </w:rPr>
        <w:t>................................... (należy wpisać odbiorcę usługi, datę usługi oraz nazwę wydarzenia);</w:t>
      </w:r>
    </w:p>
    <w:p w14:paraId="6D8E35C5" w14:textId="77777777" w:rsidR="008D1747" w:rsidRPr="008D1747" w:rsidRDefault="008D1747" w:rsidP="008D1747">
      <w:pPr>
        <w:pStyle w:val="Akapitzlist"/>
        <w:numPr>
          <w:ilvl w:val="0"/>
          <w:numId w:val="5"/>
        </w:numPr>
        <w:rPr>
          <w:rFonts w:ascii="Times New Roman" w:eastAsia="Times New Roman" w:hAnsi="Times New Roman" w:cs="Times New Roman"/>
          <w:bCs/>
          <w:sz w:val="20"/>
          <w:szCs w:val="20"/>
          <w:highlight w:val="yellow"/>
          <w:lang w:eastAsia="pl-PL"/>
        </w:rPr>
      </w:pPr>
      <w:r w:rsidRPr="008D1747">
        <w:rPr>
          <w:rFonts w:ascii="Times New Roman" w:eastAsia="Times New Roman" w:hAnsi="Times New Roman" w:cs="Times New Roman"/>
          <w:bCs/>
          <w:sz w:val="20"/>
          <w:szCs w:val="20"/>
          <w:highlight w:val="yellow"/>
          <w:lang w:eastAsia="pl-PL"/>
        </w:rPr>
        <w:t>................................... (należy wpisać odbiorcę usługi, datę usługi oraz nazwę wydarzenia);</w:t>
      </w:r>
    </w:p>
    <w:p w14:paraId="18F858BC" w14:textId="38B1039F" w:rsidR="008D1747" w:rsidRPr="008D1747" w:rsidRDefault="008D1747" w:rsidP="008D1747">
      <w:pPr>
        <w:pStyle w:val="Akapitzlist"/>
        <w:numPr>
          <w:ilvl w:val="0"/>
          <w:numId w:val="5"/>
        </w:numPr>
        <w:rPr>
          <w:rFonts w:ascii="Times New Roman" w:eastAsia="Times New Roman" w:hAnsi="Times New Roman" w:cs="Times New Roman"/>
          <w:bCs/>
          <w:sz w:val="20"/>
          <w:szCs w:val="20"/>
          <w:highlight w:val="yellow"/>
          <w:lang w:eastAsia="pl-PL"/>
        </w:rPr>
      </w:pPr>
      <w:r w:rsidRPr="008D1747">
        <w:rPr>
          <w:rFonts w:ascii="Times New Roman" w:hAnsi="Times New Roman" w:cs="Times New Roman"/>
          <w:bCs/>
          <w:sz w:val="20"/>
          <w:szCs w:val="20"/>
          <w:highlight w:val="yellow"/>
        </w:rPr>
        <w:lastRenderedPageBreak/>
        <w:t>................................... (należy wpisać odbiorcę usługi, datę usługi oraz nazwę wydarzenia)</w:t>
      </w:r>
      <w:r>
        <w:rPr>
          <w:rFonts w:ascii="Times New Roman" w:hAnsi="Times New Roman" w:cs="Times New Roman"/>
          <w:bCs/>
          <w:sz w:val="20"/>
          <w:szCs w:val="20"/>
          <w:highlight w:val="yellow"/>
        </w:rPr>
        <w:t>;</w:t>
      </w:r>
      <w:r w:rsidRPr="00F20228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*</w:t>
      </w:r>
    </w:p>
    <w:p w14:paraId="79E4AA39" w14:textId="51BDE36E" w:rsidR="008D1747" w:rsidRPr="00F20228" w:rsidRDefault="008D1747" w:rsidP="008D1747">
      <w:pPr>
        <w:pStyle w:val="Akapitzlist"/>
        <w:rPr>
          <w:rFonts w:ascii="Times New Roman" w:eastAsia="Times New Roman" w:hAnsi="Times New Roman" w:cs="Times New Roman"/>
          <w:b/>
          <w:bCs/>
          <w:sz w:val="20"/>
          <w:szCs w:val="20"/>
          <w:highlight w:val="yellow"/>
          <w:lang w:eastAsia="pl-PL"/>
        </w:rPr>
      </w:pPr>
      <w:r w:rsidRPr="00F20228">
        <w:rPr>
          <w:rFonts w:ascii="Times New Roman" w:eastAsia="Times New Roman" w:hAnsi="Times New Roman" w:cs="Times New Roman"/>
          <w:b/>
          <w:bCs/>
          <w:sz w:val="20"/>
          <w:szCs w:val="20"/>
          <w:highlight w:val="yellow"/>
          <w:lang w:eastAsia="pl-PL"/>
        </w:rPr>
        <w:t>* zapis należy wykorzystać wielokrotnie według potrzeby</w:t>
      </w:r>
    </w:p>
    <w:p w14:paraId="14B6B7A5" w14:textId="77777777" w:rsidR="002A5209" w:rsidRPr="00786027" w:rsidRDefault="002A5209" w:rsidP="002A5209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8602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786027">
        <w:rPr>
          <w:b/>
          <w:sz w:val="22"/>
          <w:szCs w:val="22"/>
        </w:rPr>
        <w:t xml:space="preserve"> TAK/NIE</w:t>
      </w:r>
    </w:p>
    <w:p w14:paraId="40AFFB13" w14:textId="1372A8D9" w:rsidR="002A5209" w:rsidRPr="00786027" w:rsidRDefault="002A5209" w:rsidP="002A5209">
      <w:pPr>
        <w:tabs>
          <w:tab w:val="left" w:pos="426"/>
        </w:tabs>
        <w:jc w:val="both"/>
        <w:rPr>
          <w:sz w:val="22"/>
          <w:szCs w:val="22"/>
        </w:rPr>
      </w:pPr>
      <w:r w:rsidRPr="00786027">
        <w:rPr>
          <w:b/>
          <w:sz w:val="22"/>
          <w:szCs w:val="22"/>
        </w:rPr>
        <w:t xml:space="preserve">Termin płatności: </w:t>
      </w:r>
      <w:r w:rsidR="00EE6F15" w:rsidRPr="00EE6F15">
        <w:rPr>
          <w:sz w:val="22"/>
          <w:szCs w:val="22"/>
        </w:rPr>
        <w:t>Za faktyczną ilość usług,</w:t>
      </w:r>
      <w:r w:rsidR="00EE6F15">
        <w:rPr>
          <w:b/>
          <w:sz w:val="22"/>
          <w:szCs w:val="22"/>
        </w:rPr>
        <w:t xml:space="preserve"> </w:t>
      </w:r>
      <w:r w:rsidRPr="00786027">
        <w:rPr>
          <w:sz w:val="22"/>
          <w:szCs w:val="22"/>
        </w:rPr>
        <w:t>przelewem w terminie do 21 dni od daty otrzymania faktury częściowej przez Zamawiającego</w:t>
      </w:r>
      <w:r w:rsidR="00414FC3">
        <w:rPr>
          <w:sz w:val="22"/>
          <w:szCs w:val="22"/>
        </w:rPr>
        <w:t xml:space="preserve"> za wykonanie </w:t>
      </w:r>
      <w:r w:rsidRPr="00786027">
        <w:rPr>
          <w:sz w:val="22"/>
          <w:szCs w:val="22"/>
        </w:rPr>
        <w:t xml:space="preserve"> </w:t>
      </w:r>
      <w:r w:rsidR="00414FC3" w:rsidRPr="00414FC3">
        <w:rPr>
          <w:sz w:val="22"/>
          <w:szCs w:val="22"/>
        </w:rPr>
        <w:t xml:space="preserve">transmisji audio-wideo z wydarzenia </w:t>
      </w:r>
      <w:r w:rsidR="00414FC3">
        <w:rPr>
          <w:sz w:val="22"/>
          <w:szCs w:val="22"/>
        </w:rPr>
        <w:t xml:space="preserve">, </w:t>
      </w:r>
      <w:r w:rsidRPr="00786027">
        <w:rPr>
          <w:sz w:val="22"/>
          <w:szCs w:val="22"/>
        </w:rPr>
        <w:t>na rachunek Wykonawcy zawarty na dzień zlecenia przelewu w wykazie podmiotów, o których mowa w art. 96b ust. 1) Ustawy o podatku od towarów i usług.</w:t>
      </w:r>
    </w:p>
    <w:p w14:paraId="3A3FE257" w14:textId="77777777" w:rsidR="002A5209" w:rsidRPr="00786027" w:rsidRDefault="002A5209" w:rsidP="002A5209">
      <w:pPr>
        <w:rPr>
          <w:b/>
          <w:sz w:val="22"/>
          <w:szCs w:val="22"/>
          <w:u w:val="single"/>
        </w:rPr>
      </w:pPr>
    </w:p>
    <w:p w14:paraId="3FDB06A9" w14:textId="77777777" w:rsidR="002A5209" w:rsidRPr="00786027" w:rsidRDefault="002A5209" w:rsidP="002A5209">
      <w:pPr>
        <w:rPr>
          <w:b/>
          <w:sz w:val="22"/>
          <w:szCs w:val="22"/>
          <w:u w:val="single"/>
        </w:rPr>
      </w:pPr>
      <w:r w:rsidRPr="00786027">
        <w:rPr>
          <w:b/>
          <w:sz w:val="22"/>
          <w:szCs w:val="22"/>
          <w:u w:val="single"/>
        </w:rPr>
        <w:t>Jednocześnie oświadczamy, że:</w:t>
      </w:r>
    </w:p>
    <w:p w14:paraId="509B602E" w14:textId="77777777" w:rsidR="002A5209" w:rsidRPr="00B703A7" w:rsidRDefault="002A5209" w:rsidP="002A520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703A7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73C595EE" w14:textId="77777777" w:rsidR="002A5209" w:rsidRPr="00B703A7" w:rsidRDefault="002A5209" w:rsidP="002A520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703A7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703A7">
        <w:rPr>
          <w:color w:val="000000"/>
          <w:sz w:val="22"/>
          <w:szCs w:val="22"/>
        </w:rPr>
        <w:t xml:space="preserve"> i nie wnosimy do nich żadnych zastrzeżeń.</w:t>
      </w:r>
    </w:p>
    <w:p w14:paraId="7E15C7C3" w14:textId="77777777" w:rsidR="002A5209" w:rsidRPr="00B703A7" w:rsidRDefault="002A5209" w:rsidP="002A5209">
      <w:pPr>
        <w:numPr>
          <w:ilvl w:val="0"/>
          <w:numId w:val="1"/>
        </w:numPr>
        <w:jc w:val="both"/>
        <w:rPr>
          <w:sz w:val="22"/>
          <w:szCs w:val="22"/>
        </w:rPr>
      </w:pPr>
      <w:r w:rsidRPr="00B703A7">
        <w:rPr>
          <w:sz w:val="22"/>
          <w:szCs w:val="22"/>
        </w:rPr>
        <w:t>Oświadczam, że wypełniłem obowiązki informacyjne przewidziane w art. 13 lub art. 14 RODO</w:t>
      </w:r>
      <w:r w:rsidRPr="00B703A7">
        <w:rPr>
          <w:sz w:val="22"/>
          <w:szCs w:val="22"/>
          <w:vertAlign w:val="superscript"/>
        </w:rPr>
        <w:t>1</w:t>
      </w:r>
      <w:r w:rsidRPr="00B703A7">
        <w:rPr>
          <w:sz w:val="22"/>
          <w:szCs w:val="22"/>
        </w:rPr>
        <w:t xml:space="preserve"> wobec osób fizycznych, od których dane osobowe bezpośrednio lub pośrednio pozyskałem w celu ubiegania się </w:t>
      </w:r>
      <w:r w:rsidRPr="00B703A7">
        <w:rPr>
          <w:sz w:val="22"/>
          <w:szCs w:val="22"/>
        </w:rPr>
        <w:br/>
        <w:t>o udzielenie zamówienia publicznego w niniejszym postępowaniu</w:t>
      </w:r>
      <w:r w:rsidRPr="00B703A7">
        <w:rPr>
          <w:sz w:val="22"/>
          <w:szCs w:val="22"/>
          <w:vertAlign w:val="superscript"/>
        </w:rPr>
        <w:t>2</w:t>
      </w:r>
      <w:r w:rsidRPr="00B703A7">
        <w:rPr>
          <w:sz w:val="22"/>
          <w:szCs w:val="22"/>
        </w:rPr>
        <w:t xml:space="preserve"> </w:t>
      </w:r>
    </w:p>
    <w:p w14:paraId="249D913B" w14:textId="77777777" w:rsidR="002A5209" w:rsidRPr="00B703A7" w:rsidRDefault="002A5209" w:rsidP="002A5209">
      <w:pPr>
        <w:ind w:left="360"/>
        <w:jc w:val="both"/>
        <w:rPr>
          <w:i/>
          <w:sz w:val="22"/>
          <w:szCs w:val="22"/>
        </w:rPr>
      </w:pPr>
      <w:r w:rsidRPr="00B703A7">
        <w:rPr>
          <w:i/>
          <w:sz w:val="22"/>
          <w:szCs w:val="22"/>
          <w:vertAlign w:val="superscript"/>
        </w:rPr>
        <w:t>1</w:t>
      </w:r>
      <w:r w:rsidRPr="00B703A7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D954FB" w14:textId="77777777" w:rsidR="002A5209" w:rsidRPr="00B703A7" w:rsidRDefault="002A5209" w:rsidP="002A5209">
      <w:pPr>
        <w:ind w:left="360"/>
        <w:jc w:val="both"/>
        <w:rPr>
          <w:i/>
          <w:sz w:val="22"/>
          <w:szCs w:val="22"/>
        </w:rPr>
      </w:pPr>
      <w:r w:rsidRPr="00B703A7">
        <w:rPr>
          <w:i/>
          <w:sz w:val="22"/>
          <w:szCs w:val="22"/>
          <w:vertAlign w:val="superscript"/>
        </w:rPr>
        <w:t>2</w:t>
      </w:r>
      <w:r w:rsidRPr="00B703A7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C15D85B" w14:textId="77777777" w:rsidR="00F20228" w:rsidRDefault="00F20228" w:rsidP="00F2022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D1A2513" w14:textId="77777777" w:rsidR="00F20228" w:rsidRPr="001D671E" w:rsidRDefault="00F20228" w:rsidP="00F2022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20228" w:rsidRPr="00FE545C" w14:paraId="31F8A1B8" w14:textId="77777777" w:rsidTr="00E6258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0D3A39" w14:textId="77777777" w:rsidR="00F20228" w:rsidRPr="00FE545C" w:rsidRDefault="00F20228" w:rsidP="00E625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7F5AF9" w14:textId="77777777" w:rsidR="00F20228" w:rsidRPr="00FE545C" w:rsidRDefault="00F20228" w:rsidP="00E625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5D1DA21" w14:textId="77777777" w:rsidR="00F20228" w:rsidRPr="00FE545C" w:rsidRDefault="00F20228" w:rsidP="00E625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A9C508" w14:textId="77777777" w:rsidR="00F20228" w:rsidRPr="00FE545C" w:rsidRDefault="00F20228" w:rsidP="00E625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F20228" w:rsidRPr="00FE545C" w14:paraId="52718730" w14:textId="77777777" w:rsidTr="00E6258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0D335" w14:textId="77777777" w:rsidR="00F20228" w:rsidRPr="00FE545C" w:rsidRDefault="00F20228" w:rsidP="00E6258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3570B" w14:textId="77777777" w:rsidR="00F20228" w:rsidRPr="00FE545C" w:rsidRDefault="00F20228" w:rsidP="00E625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F2314" w14:textId="77777777" w:rsidR="00F20228" w:rsidRPr="00FE545C" w:rsidRDefault="00F20228" w:rsidP="00E625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20228" w:rsidRPr="00FE545C" w14:paraId="2421B4D5" w14:textId="77777777" w:rsidTr="00E62589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C1CDE" w14:textId="77777777" w:rsidR="00F20228" w:rsidRPr="00FE545C" w:rsidRDefault="00F20228" w:rsidP="00E6258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C6816" w14:textId="77777777" w:rsidR="00F20228" w:rsidRPr="00FE545C" w:rsidRDefault="00F20228" w:rsidP="00E625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1DC00" w14:textId="77777777" w:rsidR="00F20228" w:rsidRPr="00FE545C" w:rsidRDefault="00F20228" w:rsidP="00E625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C231823" w14:textId="77777777" w:rsidR="00F20228" w:rsidRPr="00B11538" w:rsidRDefault="00F20228" w:rsidP="00F2022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20228" w:rsidRPr="00B11538" w14:paraId="7A5EAD48" w14:textId="77777777" w:rsidTr="00E6258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961B881" w14:textId="77777777" w:rsidR="00F20228" w:rsidRPr="00B11538" w:rsidRDefault="00F20228" w:rsidP="00E62589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4EFF2C6" w14:textId="77777777" w:rsidR="00F20228" w:rsidRPr="00B11538" w:rsidRDefault="00F20228" w:rsidP="00E62589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15B77" w14:textId="77777777" w:rsidR="00F20228" w:rsidRPr="00B11538" w:rsidRDefault="00F20228" w:rsidP="00E62589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F20228" w:rsidRPr="00B11538" w14:paraId="31371A85" w14:textId="77777777" w:rsidTr="00E6258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D2AA72F" w14:textId="77777777" w:rsidR="00F20228" w:rsidRPr="00B11538" w:rsidRDefault="00F20228" w:rsidP="00E62589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85C6BA7" w14:textId="77777777" w:rsidR="00F20228" w:rsidRPr="00B11538" w:rsidRDefault="00F20228" w:rsidP="00E62589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A9446" w14:textId="77777777" w:rsidR="00F20228" w:rsidRPr="00B11538" w:rsidRDefault="00F20228" w:rsidP="00E62589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F20228" w:rsidRPr="00B11538" w14:paraId="3B21EB57" w14:textId="77777777" w:rsidTr="00E6258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013908" w14:textId="77777777" w:rsidR="00F20228" w:rsidRPr="00B11538" w:rsidRDefault="00F20228" w:rsidP="00E62589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BF5C425" w14:textId="77777777" w:rsidR="00F20228" w:rsidRPr="00B11538" w:rsidRDefault="00F20228" w:rsidP="00E62589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289EB" w14:textId="77777777" w:rsidR="00F20228" w:rsidRPr="00B11538" w:rsidRDefault="00F20228" w:rsidP="00E62589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1F4E42E5" w14:textId="6E57F2DE" w:rsidR="00F20228" w:rsidRDefault="00F20228" w:rsidP="00F20228">
      <w:pPr>
        <w:jc w:val="both"/>
        <w:rPr>
          <w:sz w:val="22"/>
          <w:szCs w:val="22"/>
        </w:rPr>
      </w:pPr>
    </w:p>
    <w:p w14:paraId="3F0D0F9B" w14:textId="731C88F1" w:rsidR="00F20228" w:rsidRDefault="00F20228" w:rsidP="00F20228">
      <w:pPr>
        <w:jc w:val="both"/>
        <w:rPr>
          <w:sz w:val="22"/>
          <w:szCs w:val="22"/>
        </w:rPr>
      </w:pPr>
    </w:p>
    <w:p w14:paraId="28BE8B60" w14:textId="30F5A53D" w:rsidR="00F20228" w:rsidRDefault="00F20228" w:rsidP="00F20228">
      <w:pPr>
        <w:jc w:val="both"/>
        <w:rPr>
          <w:sz w:val="22"/>
          <w:szCs w:val="22"/>
        </w:rPr>
      </w:pPr>
    </w:p>
    <w:p w14:paraId="5AD0D3F3" w14:textId="185FF35C" w:rsidR="00F20228" w:rsidRDefault="00F20228" w:rsidP="00F20228">
      <w:pPr>
        <w:jc w:val="both"/>
        <w:rPr>
          <w:sz w:val="22"/>
          <w:szCs w:val="22"/>
        </w:rPr>
      </w:pPr>
    </w:p>
    <w:p w14:paraId="3407E158" w14:textId="77777777" w:rsidR="00F20228" w:rsidRDefault="00F20228" w:rsidP="00F20228">
      <w:pPr>
        <w:jc w:val="both"/>
        <w:rPr>
          <w:sz w:val="22"/>
          <w:szCs w:val="22"/>
        </w:rPr>
      </w:pPr>
    </w:p>
    <w:p w14:paraId="18692050" w14:textId="77777777" w:rsidR="00F20228" w:rsidRPr="00A67735" w:rsidRDefault="00F20228" w:rsidP="00F20228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Umocowanymi do reprezentowania naszej firmy są następujące osoby:</w:t>
      </w:r>
    </w:p>
    <w:p w14:paraId="14095DBB" w14:textId="77777777" w:rsidR="00F20228" w:rsidRPr="00A67735" w:rsidRDefault="00F20228" w:rsidP="00F20228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465D790B" w14:textId="77777777" w:rsidR="00F20228" w:rsidRPr="00A67735" w:rsidRDefault="00F20228" w:rsidP="00F2022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AF977FC" w14:textId="77777777" w:rsidR="00F20228" w:rsidRPr="00A67735" w:rsidRDefault="00F20228" w:rsidP="00F2022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1F7CC1FC" w14:textId="77777777" w:rsidR="00F20228" w:rsidRPr="00A67735" w:rsidRDefault="00F20228" w:rsidP="00F2022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02AA64F" w14:textId="77777777" w:rsidR="00F20228" w:rsidRPr="00A67735" w:rsidRDefault="00F20228" w:rsidP="00F20228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4F3ADC4C" w14:textId="77777777" w:rsidR="00F20228" w:rsidRPr="00C34D4B" w:rsidRDefault="00F20228" w:rsidP="00F20228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02220E9" w14:textId="77777777" w:rsidR="00F20228" w:rsidRPr="00C34D4B" w:rsidRDefault="00F20228" w:rsidP="00F2022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8554131" w14:textId="77777777" w:rsidR="00F20228" w:rsidRPr="00C34D4B" w:rsidRDefault="00F20228" w:rsidP="00F2022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59B2D7A1" w14:textId="77777777" w:rsidR="00F20228" w:rsidRPr="00631D04" w:rsidRDefault="00F20228" w:rsidP="00F2022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3D072BBB" w14:textId="77777777" w:rsidR="00F20228" w:rsidRPr="00645C19" w:rsidRDefault="00F20228" w:rsidP="00F20228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14:paraId="57258285" w14:textId="77777777" w:rsidR="00F20228" w:rsidRPr="006966E3" w:rsidRDefault="00F20228" w:rsidP="00F20228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550CFD22" w14:textId="77777777" w:rsidR="00F20228" w:rsidRPr="006966E3" w:rsidRDefault="00F20228" w:rsidP="00F20228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73F3E93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63AA58" w14:textId="77777777" w:rsidR="007C2F01" w:rsidRDefault="007C2F01">
      <w:r>
        <w:separator/>
      </w:r>
    </w:p>
  </w:endnote>
  <w:endnote w:type="continuationSeparator" w:id="0">
    <w:p w14:paraId="271DDA54" w14:textId="77777777" w:rsidR="007C2F01" w:rsidRDefault="007C2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29C13" w14:textId="77777777" w:rsidR="00846CDB" w:rsidRDefault="00846C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44A7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6B6695" w14:textId="77777777" w:rsidR="00846CDB" w:rsidRDefault="00846C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A853B1" w14:textId="77777777" w:rsidR="007C2F01" w:rsidRDefault="007C2F01">
      <w:r>
        <w:separator/>
      </w:r>
    </w:p>
  </w:footnote>
  <w:footnote w:type="continuationSeparator" w:id="0">
    <w:p w14:paraId="0D1AE7B0" w14:textId="77777777" w:rsidR="007C2F01" w:rsidRDefault="007C2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ABCD26" w14:textId="77777777" w:rsidR="00846CDB" w:rsidRDefault="00846C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86A6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2AB39" w14:textId="77777777" w:rsidR="00846CDB" w:rsidRDefault="00846C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ED1"/>
    <w:rsid w:val="00012286"/>
    <w:rsid w:val="00071CCC"/>
    <w:rsid w:val="000B731D"/>
    <w:rsid w:val="000D6134"/>
    <w:rsid w:val="000E09C7"/>
    <w:rsid w:val="000F6589"/>
    <w:rsid w:val="00105C6C"/>
    <w:rsid w:val="00106636"/>
    <w:rsid w:val="00116EC6"/>
    <w:rsid w:val="00143C73"/>
    <w:rsid w:val="001801DD"/>
    <w:rsid w:val="001D4612"/>
    <w:rsid w:val="00207E98"/>
    <w:rsid w:val="002723B0"/>
    <w:rsid w:val="00294805"/>
    <w:rsid w:val="002A5209"/>
    <w:rsid w:val="002B091C"/>
    <w:rsid w:val="00314B19"/>
    <w:rsid w:val="00315A4A"/>
    <w:rsid w:val="00392199"/>
    <w:rsid w:val="00414FC3"/>
    <w:rsid w:val="004B7300"/>
    <w:rsid w:val="004C6753"/>
    <w:rsid w:val="00595C87"/>
    <w:rsid w:val="005D2C65"/>
    <w:rsid w:val="005D78C3"/>
    <w:rsid w:val="005E6D94"/>
    <w:rsid w:val="00607218"/>
    <w:rsid w:val="0063384F"/>
    <w:rsid w:val="00643C6F"/>
    <w:rsid w:val="00646202"/>
    <w:rsid w:val="0065290F"/>
    <w:rsid w:val="006815F6"/>
    <w:rsid w:val="00727992"/>
    <w:rsid w:val="007748F0"/>
    <w:rsid w:val="00787E34"/>
    <w:rsid w:val="007A4321"/>
    <w:rsid w:val="007C2F01"/>
    <w:rsid w:val="00815621"/>
    <w:rsid w:val="00833933"/>
    <w:rsid w:val="00846CDB"/>
    <w:rsid w:val="00853083"/>
    <w:rsid w:val="008B2F0C"/>
    <w:rsid w:val="008B4928"/>
    <w:rsid w:val="008D1747"/>
    <w:rsid w:val="008D2AB8"/>
    <w:rsid w:val="008F1C66"/>
    <w:rsid w:val="00970FE4"/>
    <w:rsid w:val="00A0022B"/>
    <w:rsid w:val="00A346FE"/>
    <w:rsid w:val="00A47B4D"/>
    <w:rsid w:val="00A83018"/>
    <w:rsid w:val="00AB5DD3"/>
    <w:rsid w:val="00AE7CA1"/>
    <w:rsid w:val="00B703A7"/>
    <w:rsid w:val="00B774DC"/>
    <w:rsid w:val="00C969A6"/>
    <w:rsid w:val="00CA7D36"/>
    <w:rsid w:val="00D131C2"/>
    <w:rsid w:val="00D24208"/>
    <w:rsid w:val="00D60C38"/>
    <w:rsid w:val="00D66893"/>
    <w:rsid w:val="00D90ACB"/>
    <w:rsid w:val="00DC1500"/>
    <w:rsid w:val="00E44371"/>
    <w:rsid w:val="00E949B0"/>
    <w:rsid w:val="00EE46FE"/>
    <w:rsid w:val="00EE6F15"/>
    <w:rsid w:val="00F00591"/>
    <w:rsid w:val="00F20228"/>
    <w:rsid w:val="00F51688"/>
    <w:rsid w:val="00F53146"/>
    <w:rsid w:val="00F91018"/>
    <w:rsid w:val="00FA0F30"/>
    <w:rsid w:val="00FA51A4"/>
    <w:rsid w:val="00FA5E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633B32"/>
  <w15:chartTrackingRefBased/>
  <w15:docId w15:val="{ACF61664-DB32-486D-92B0-069489B8F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815621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81562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72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2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FB251-AC48-4C7D-945E-1A4D3F39E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705</Words>
  <Characters>5727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2023-10-09T12:04:00Z</cp:lastPrinted>
  <dcterms:created xsi:type="dcterms:W3CDTF">2023-10-09T12:04:00Z</dcterms:created>
  <dcterms:modified xsi:type="dcterms:W3CDTF">2023-10-09T12:04:00Z</dcterms:modified>
</cp:coreProperties>
</file>