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  <w:bookmarkStart w:id="0" w:name="_GoBack"/>
      <w:bookmarkEnd w:id="0"/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15AE6" w:rsidRPr="00A15AE6">
        <w:rPr>
          <w:b/>
        </w:rPr>
        <w:t>Dostawa i montaż wyposaże</w:t>
      </w:r>
      <w:r w:rsidR="00275C2E">
        <w:rPr>
          <w:b/>
        </w:rPr>
        <w:t>n</w:t>
      </w:r>
      <w:r w:rsidR="00A15AE6" w:rsidRPr="00A15AE6">
        <w:rPr>
          <w:b/>
        </w:rPr>
        <w:t>ia meblow</w:t>
      </w:r>
      <w:r w:rsidR="00275C2E">
        <w:rPr>
          <w:b/>
        </w:rPr>
        <w:t>e</w:t>
      </w:r>
      <w:r w:rsidR="00A15AE6" w:rsidRPr="00A15AE6">
        <w:rPr>
          <w:b/>
        </w:rPr>
        <w:t xml:space="preserve">go do pokoi 120, 120a, 121, 122 w pawilonie B2 </w:t>
      </w:r>
      <w:proofErr w:type="spellStart"/>
      <w:r w:rsidR="00A15AE6" w:rsidRPr="00A15AE6">
        <w:rPr>
          <w:b/>
        </w:rPr>
        <w:t>WIMiR</w:t>
      </w:r>
      <w:proofErr w:type="spellEnd"/>
      <w:r w:rsidR="00A15AE6" w:rsidRPr="00A15AE6">
        <w:rPr>
          <w:b/>
        </w:rPr>
        <w:t xml:space="preserve"> - KC-zp.272-570/23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całość przedmiotu zamówienia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całość przedmiotu zamówienia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>do 35 dni od daty podpisania umowy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5354BB">
        <w:t xml:space="preserve">…………..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AF14B1" w:rsidRDefault="00AF14B1" w:rsidP="005354BB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5354BB" w:rsidRPr="00A216A2" w:rsidRDefault="005354BB" w:rsidP="00AF14B1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5354BB" w:rsidRPr="00A216A2" w:rsidRDefault="005354BB" w:rsidP="005354BB">
      <w:pPr>
        <w:rPr>
          <w:b/>
          <w:sz w:val="22"/>
          <w:szCs w:val="22"/>
          <w:u w:val="single"/>
        </w:rPr>
      </w:pPr>
      <w:r w:rsidRPr="00A216A2">
        <w:rPr>
          <w:sz w:val="22"/>
          <w:szCs w:val="22"/>
        </w:rPr>
        <w:br w:type="page"/>
      </w:r>
      <w:r w:rsidRPr="00A216A2">
        <w:rPr>
          <w:b/>
          <w:sz w:val="22"/>
          <w:szCs w:val="22"/>
          <w:u w:val="single"/>
        </w:rPr>
        <w:lastRenderedPageBreak/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F2873" w:rsidRDefault="005354BB" w:rsidP="005354B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354BB" w:rsidRPr="00A216A2" w:rsidRDefault="005354BB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B5D" w:rsidRDefault="008B6B5D">
      <w:r>
        <w:separator/>
      </w:r>
    </w:p>
  </w:endnote>
  <w:endnote w:type="continuationSeparator" w:id="0">
    <w:p w:rsidR="008B6B5D" w:rsidRDefault="008B6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B5D" w:rsidRDefault="008B6B5D">
      <w:r>
        <w:separator/>
      </w:r>
    </w:p>
  </w:footnote>
  <w:footnote w:type="continuationSeparator" w:id="0">
    <w:p w:rsidR="008B6B5D" w:rsidRDefault="008B6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B5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5A4A"/>
    <w:rsid w:val="004B7300"/>
    <w:rsid w:val="004C6753"/>
    <w:rsid w:val="005354B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9D3"/>
    <w:rsid w:val="007A4321"/>
    <w:rsid w:val="00833933"/>
    <w:rsid w:val="00853083"/>
    <w:rsid w:val="008B2F0C"/>
    <w:rsid w:val="008B4928"/>
    <w:rsid w:val="008B6B5D"/>
    <w:rsid w:val="008D2AB8"/>
    <w:rsid w:val="008F1C66"/>
    <w:rsid w:val="00911102"/>
    <w:rsid w:val="00970FE4"/>
    <w:rsid w:val="00A0022B"/>
    <w:rsid w:val="00A15AE6"/>
    <w:rsid w:val="00A346FE"/>
    <w:rsid w:val="00A47B4D"/>
    <w:rsid w:val="00A83018"/>
    <w:rsid w:val="00AF14B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32279F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66938-056D-4575-BBD0-A5D9F7BF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2</Pages>
  <Words>519</Words>
  <Characters>4327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2023-09-25T12:18:00Z</dcterms:created>
  <dcterms:modified xsi:type="dcterms:W3CDTF">2023-09-25T13:00:00Z</dcterms:modified>
</cp:coreProperties>
</file>