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FB83B8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C9311B">
        <w:rPr>
          <w:b/>
          <w:iCs/>
          <w:color w:val="000000"/>
        </w:rPr>
        <w:t xml:space="preserve">Dostawa drukarki 3D wraz ze skanerem hybrydowym 3D dla Laboratorium Innowacji Inżynierskich WZ </w:t>
      </w:r>
      <w:r w:rsidR="00C9311B" w:rsidRPr="005B02AF">
        <w:rPr>
          <w:b/>
          <w:iCs/>
          <w:color w:val="000000"/>
        </w:rPr>
        <w:t>- KC-zp.272-5</w:t>
      </w:r>
      <w:r w:rsidR="00C9311B">
        <w:rPr>
          <w:b/>
          <w:iCs/>
          <w:color w:val="000000"/>
        </w:rPr>
        <w:t>79</w:t>
      </w:r>
      <w:r w:rsidR="00C9311B" w:rsidRPr="005B02AF">
        <w:rPr>
          <w:b/>
          <w:iCs/>
          <w:color w:val="000000"/>
        </w:rPr>
        <w:t>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37F5" w14:textId="77777777" w:rsidR="00CE508C" w:rsidRDefault="00CE508C" w:rsidP="0038231F">
      <w:pPr>
        <w:spacing w:after="0" w:line="240" w:lineRule="auto"/>
      </w:pPr>
      <w:r>
        <w:separator/>
      </w:r>
    </w:p>
  </w:endnote>
  <w:endnote w:type="continuationSeparator" w:id="0">
    <w:p w14:paraId="3ADEB144" w14:textId="77777777" w:rsidR="00CE508C" w:rsidRDefault="00CE50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3F7D4" w14:textId="77777777" w:rsidR="00CE508C" w:rsidRDefault="00CE508C" w:rsidP="0038231F">
      <w:pPr>
        <w:spacing w:after="0" w:line="240" w:lineRule="auto"/>
      </w:pPr>
      <w:r>
        <w:separator/>
      </w:r>
    </w:p>
  </w:footnote>
  <w:footnote w:type="continuationSeparator" w:id="0">
    <w:p w14:paraId="7196A355" w14:textId="77777777" w:rsidR="00CE508C" w:rsidRDefault="00CE508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245336">
    <w:abstractNumId w:val="8"/>
  </w:num>
  <w:num w:numId="2" w16cid:durableId="1070348482">
    <w:abstractNumId w:val="0"/>
  </w:num>
  <w:num w:numId="3" w16cid:durableId="1852258607">
    <w:abstractNumId w:val="7"/>
  </w:num>
  <w:num w:numId="4" w16cid:durableId="2010209753">
    <w:abstractNumId w:val="10"/>
  </w:num>
  <w:num w:numId="5" w16cid:durableId="530535488">
    <w:abstractNumId w:val="9"/>
  </w:num>
  <w:num w:numId="6" w16cid:durableId="1324040660">
    <w:abstractNumId w:val="6"/>
  </w:num>
  <w:num w:numId="7" w16cid:durableId="1913659717">
    <w:abstractNumId w:val="1"/>
  </w:num>
  <w:num w:numId="8" w16cid:durableId="257836555">
    <w:abstractNumId w:val="3"/>
  </w:num>
  <w:num w:numId="9" w16cid:durableId="760760257">
    <w:abstractNumId w:val="2"/>
  </w:num>
  <w:num w:numId="10" w16cid:durableId="1751387563">
    <w:abstractNumId w:val="5"/>
  </w:num>
  <w:num w:numId="11" w16cid:durableId="1951011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71349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69B"/>
    <w:rsid w:val="005103B9"/>
    <w:rsid w:val="0052017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0323F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9311B"/>
    <w:rsid w:val="00CB5CA5"/>
    <w:rsid w:val="00CD0851"/>
    <w:rsid w:val="00CE508C"/>
    <w:rsid w:val="00D23F3D"/>
    <w:rsid w:val="00D34D9A"/>
    <w:rsid w:val="00D409DE"/>
    <w:rsid w:val="00D42C9B"/>
    <w:rsid w:val="00D531D5"/>
    <w:rsid w:val="00D54B49"/>
    <w:rsid w:val="00D54E3B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7FB98-C555-439D-9B17-FA64C246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6</cp:revision>
  <cp:lastPrinted>2023-06-06T08:18:00Z</cp:lastPrinted>
  <dcterms:created xsi:type="dcterms:W3CDTF">2023-09-19T11:27:00Z</dcterms:created>
  <dcterms:modified xsi:type="dcterms:W3CDTF">2023-10-03T08:06:00Z</dcterms:modified>
</cp:coreProperties>
</file>