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6AB6C" w14:textId="77777777" w:rsidR="002874B1" w:rsidRDefault="002874B1" w:rsidP="002874B1">
      <w:pPr>
        <w:pStyle w:val="Nagwek3"/>
        <w:spacing w:before="0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5ABB1A36" w14:textId="77777777" w:rsidR="002874B1" w:rsidRDefault="002874B1" w:rsidP="002874B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6E96A80" w14:textId="77777777" w:rsidR="002874B1" w:rsidRDefault="002874B1" w:rsidP="002874B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53A78505" w14:textId="77777777" w:rsidR="002874B1" w:rsidRDefault="002874B1" w:rsidP="002874B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CA6E675" w14:textId="77777777" w:rsidR="002874B1" w:rsidRDefault="002874B1" w:rsidP="002874B1">
      <w:pPr>
        <w:tabs>
          <w:tab w:val="right" w:pos="9000"/>
        </w:tabs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09E407F3" w14:textId="77777777" w:rsidR="002874B1" w:rsidRDefault="002874B1" w:rsidP="002874B1">
      <w:pPr>
        <w:tabs>
          <w:tab w:val="right" w:pos="9000"/>
        </w:tabs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C11A8E8" w14:textId="77777777" w:rsidR="002874B1" w:rsidRDefault="002874B1" w:rsidP="002874B1">
      <w:pPr>
        <w:tabs>
          <w:tab w:val="right" w:pos="9000"/>
        </w:tabs>
        <w:rPr>
          <w:sz w:val="22"/>
        </w:rPr>
      </w:pPr>
      <w:r>
        <w:rPr>
          <w:sz w:val="22"/>
        </w:rPr>
        <w:t>ADRES:………………………………………………………………………………………….</w:t>
      </w:r>
    </w:p>
    <w:p w14:paraId="1C898587" w14:textId="77777777" w:rsidR="002874B1" w:rsidRDefault="002874B1" w:rsidP="002874B1">
      <w:pPr>
        <w:tabs>
          <w:tab w:val="right" w:pos="9000"/>
        </w:tabs>
        <w:rPr>
          <w:sz w:val="22"/>
        </w:rPr>
      </w:pPr>
      <w:r>
        <w:rPr>
          <w:sz w:val="22"/>
        </w:rPr>
        <w:t>Adres zamieszkania (dotyczy osób prowadzących działalność gospodarczą):…………………..</w:t>
      </w:r>
    </w:p>
    <w:p w14:paraId="62D45D30" w14:textId="77777777" w:rsidR="002874B1" w:rsidRDefault="002874B1" w:rsidP="002874B1">
      <w:pPr>
        <w:tabs>
          <w:tab w:val="right" w:pos="9000"/>
        </w:tabs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……………………………............................................................................</w:t>
      </w:r>
    </w:p>
    <w:p w14:paraId="0807EFC7" w14:textId="77777777" w:rsidR="002874B1" w:rsidRDefault="002874B1" w:rsidP="002874B1">
      <w:pPr>
        <w:tabs>
          <w:tab w:val="right" w:pos="9000"/>
        </w:tabs>
        <w:rPr>
          <w:sz w:val="22"/>
        </w:rPr>
      </w:pPr>
      <w:r>
        <w:rPr>
          <w:sz w:val="22"/>
        </w:rPr>
        <w:t>TEL.………………………………………………………………………………………………</w:t>
      </w:r>
    </w:p>
    <w:p w14:paraId="33866A01" w14:textId="77777777" w:rsidR="002874B1" w:rsidRDefault="002874B1" w:rsidP="002874B1">
      <w:pPr>
        <w:tabs>
          <w:tab w:val="right" w:pos="9000"/>
        </w:tabs>
        <w:rPr>
          <w:sz w:val="22"/>
        </w:rPr>
      </w:pPr>
      <w:r>
        <w:rPr>
          <w:sz w:val="22"/>
        </w:rPr>
        <w:t>FAX ……………………………………………………………………………………………..</w:t>
      </w:r>
    </w:p>
    <w:p w14:paraId="469D717E" w14:textId="77777777" w:rsidR="002874B1" w:rsidRDefault="002874B1" w:rsidP="002874B1">
      <w:pPr>
        <w:tabs>
          <w:tab w:val="right" w:pos="9000"/>
        </w:tabs>
        <w:rPr>
          <w:sz w:val="22"/>
        </w:rPr>
      </w:pPr>
      <w:r>
        <w:rPr>
          <w:sz w:val="22"/>
        </w:rPr>
        <w:t>E-MAIL…………………………………………………………………………………………..</w:t>
      </w:r>
    </w:p>
    <w:p w14:paraId="2117D368" w14:textId="77777777" w:rsidR="002874B1" w:rsidRDefault="002874B1" w:rsidP="002874B1">
      <w:pPr>
        <w:tabs>
          <w:tab w:val="right" w:pos="9000"/>
        </w:tabs>
        <w:rPr>
          <w:sz w:val="22"/>
        </w:rPr>
      </w:pPr>
      <w:r>
        <w:rPr>
          <w:sz w:val="22"/>
        </w:rPr>
        <w:t>NIP…………………………………. REGON:……………………………………………….....</w:t>
      </w:r>
    </w:p>
    <w:p w14:paraId="2A15EE16" w14:textId="77777777" w:rsidR="002874B1" w:rsidRDefault="002874B1" w:rsidP="002874B1">
      <w:pPr>
        <w:tabs>
          <w:tab w:val="left" w:pos="694"/>
          <w:tab w:val="right" w:pos="9000"/>
        </w:tabs>
        <w:rPr>
          <w:b/>
          <w:sz w:val="30"/>
          <w:szCs w:val="30"/>
        </w:rPr>
      </w:pPr>
      <w:r>
        <w:rPr>
          <w:sz w:val="22"/>
        </w:rPr>
        <w:t>BANK/ NR KONTA …………………………………………………………………………….</w:t>
      </w:r>
    </w:p>
    <w:p w14:paraId="265B8967" w14:textId="77777777" w:rsidR="002874B1" w:rsidRDefault="002874B1" w:rsidP="002874B1"/>
    <w:p w14:paraId="20B2EBDE" w14:textId="77777777" w:rsidR="002874B1" w:rsidRDefault="002874B1" w:rsidP="002874B1">
      <w:pPr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14:paraId="0B0F6703" w14:textId="77777777" w:rsidR="002874B1" w:rsidRDefault="002874B1" w:rsidP="002874B1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– Hutnicza, im. Stanisława Staszica w Krakowie</w:t>
      </w:r>
    </w:p>
    <w:p w14:paraId="68EF9CE1" w14:textId="77777777" w:rsidR="002874B1" w:rsidRDefault="002874B1" w:rsidP="002874B1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4B6245D2" w14:textId="77777777" w:rsidR="002874B1" w:rsidRDefault="002874B1" w:rsidP="002874B1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14:paraId="141D5A37" w14:textId="77777777" w:rsidR="002874B1" w:rsidRDefault="002874B1" w:rsidP="002874B1">
      <w:pPr>
        <w:ind w:firstLine="3969"/>
        <w:rPr>
          <w:b/>
          <w:sz w:val="22"/>
          <w:szCs w:val="22"/>
        </w:rPr>
      </w:pPr>
    </w:p>
    <w:p w14:paraId="451AAA0D" w14:textId="77777777" w:rsidR="002874B1" w:rsidRDefault="002874B1" w:rsidP="002874B1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jest: </w:t>
      </w:r>
      <w:r w:rsidRPr="002874B1">
        <w:rPr>
          <w:rFonts w:eastAsia="Calibri"/>
          <w:b/>
          <w:sz w:val="22"/>
          <w:szCs w:val="22"/>
          <w:lang w:eastAsia="en-US"/>
        </w:rPr>
        <w:t xml:space="preserve">Dostawa </w:t>
      </w:r>
      <w:proofErr w:type="spellStart"/>
      <w:r w:rsidRPr="002874B1">
        <w:rPr>
          <w:rFonts w:eastAsia="Calibri"/>
          <w:b/>
          <w:sz w:val="22"/>
          <w:szCs w:val="22"/>
          <w:lang w:eastAsia="en-US"/>
        </w:rPr>
        <w:t>eyetrackera</w:t>
      </w:r>
      <w:proofErr w:type="spellEnd"/>
      <w:r w:rsidRPr="002874B1">
        <w:rPr>
          <w:rFonts w:eastAsia="Calibri"/>
          <w:b/>
          <w:sz w:val="22"/>
          <w:szCs w:val="22"/>
          <w:lang w:eastAsia="en-US"/>
        </w:rPr>
        <w:t xml:space="preserve"> mobilnego dla Laboratorium Innowacji Marketingowych WZ</w:t>
      </w:r>
      <w:r>
        <w:rPr>
          <w:b/>
          <w:bCs/>
          <w:iCs/>
          <w:color w:val="000000"/>
          <w:sz w:val="22"/>
          <w:szCs w:val="22"/>
          <w:lang w:val="x-none" w:eastAsia="x-none"/>
        </w:rPr>
        <w:t xml:space="preserve"> - KC-zp.272-5</w:t>
      </w:r>
      <w:r>
        <w:rPr>
          <w:b/>
          <w:bCs/>
          <w:iCs/>
          <w:color w:val="000000"/>
          <w:sz w:val="22"/>
          <w:szCs w:val="22"/>
          <w:lang w:eastAsia="x-none"/>
        </w:rPr>
        <w:t>7</w:t>
      </w:r>
      <w:r>
        <w:rPr>
          <w:b/>
          <w:bCs/>
          <w:iCs/>
          <w:color w:val="000000"/>
          <w:sz w:val="22"/>
          <w:szCs w:val="22"/>
          <w:lang w:val="x-none" w:eastAsia="x-none"/>
        </w:rPr>
        <w:t>5/23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oferuję realizację przedmiotu zamówienia, zgodnie z zasadami określonymi w specyfikacji warunków zamówienia.</w:t>
      </w:r>
    </w:p>
    <w:p w14:paraId="2AFA85CC" w14:textId="77777777" w:rsidR="002874B1" w:rsidRDefault="002874B1" w:rsidP="002874B1">
      <w:pPr>
        <w:widowControl w:val="0"/>
        <w:ind w:right="1"/>
        <w:rPr>
          <w:b/>
          <w:sz w:val="22"/>
          <w:szCs w:val="22"/>
        </w:rPr>
      </w:pPr>
    </w:p>
    <w:p w14:paraId="67EBAB1D" w14:textId="77777777" w:rsidR="002874B1" w:rsidRDefault="002874B1" w:rsidP="002874B1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 za całość przedmiotu zamówienia:   ......................................................................... PLN</w:t>
      </w:r>
    </w:p>
    <w:p w14:paraId="571066BA" w14:textId="77777777" w:rsidR="002874B1" w:rsidRDefault="002874B1" w:rsidP="002874B1">
      <w:pPr>
        <w:widowControl w:val="0"/>
        <w:ind w:right="1"/>
        <w:rPr>
          <w:b/>
          <w:sz w:val="22"/>
          <w:szCs w:val="22"/>
        </w:rPr>
      </w:pPr>
    </w:p>
    <w:p w14:paraId="2B41DCB1" w14:textId="77777777" w:rsidR="002874B1" w:rsidRDefault="002874B1" w:rsidP="002874B1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 za całość przedmiotu zamówienia: ......................................................................... PLN</w:t>
      </w:r>
    </w:p>
    <w:p w14:paraId="18BC3417" w14:textId="77777777" w:rsidR="002874B1" w:rsidRDefault="002874B1" w:rsidP="002874B1">
      <w:pPr>
        <w:widowControl w:val="0"/>
        <w:ind w:right="1"/>
        <w:jc w:val="both"/>
        <w:rPr>
          <w:b/>
          <w:sz w:val="22"/>
          <w:szCs w:val="22"/>
        </w:rPr>
      </w:pPr>
    </w:p>
    <w:p w14:paraId="07271C44" w14:textId="77777777" w:rsidR="002874B1" w:rsidRDefault="002874B1" w:rsidP="002874B1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0274223E" w14:textId="77777777" w:rsidR="002874B1" w:rsidRDefault="002874B1" w:rsidP="002874B1">
      <w:pPr>
        <w:widowControl w:val="0"/>
        <w:ind w:right="1"/>
        <w:jc w:val="both"/>
        <w:rPr>
          <w:b/>
          <w:sz w:val="22"/>
          <w:szCs w:val="22"/>
        </w:rPr>
      </w:pPr>
    </w:p>
    <w:p w14:paraId="3C524737" w14:textId="77777777" w:rsidR="002874B1" w:rsidRDefault="002874B1" w:rsidP="002874B1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 PLN</w:t>
      </w:r>
    </w:p>
    <w:p w14:paraId="3B82E6A5" w14:textId="77777777" w:rsidR="002874B1" w:rsidRDefault="002874B1" w:rsidP="002874B1">
      <w:pPr>
        <w:pStyle w:val="Tekstpodstawowy"/>
        <w:spacing w:line="240" w:lineRule="auto"/>
        <w:rPr>
          <w:sz w:val="22"/>
          <w:szCs w:val="22"/>
        </w:rPr>
      </w:pPr>
    </w:p>
    <w:p w14:paraId="27D7145F" w14:textId="77777777" w:rsidR="002874B1" w:rsidRDefault="002874B1" w:rsidP="002874B1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Producent/model zaoferowanego urządzenia: </w:t>
      </w:r>
      <w:r w:rsidRPr="0011455A">
        <w:rPr>
          <w:b w:val="0"/>
          <w:bCs/>
          <w:sz w:val="22"/>
          <w:szCs w:val="22"/>
        </w:rPr>
        <w:t>……………………………………………</w:t>
      </w:r>
    </w:p>
    <w:p w14:paraId="024DE0F9" w14:textId="3ADBEDB5" w:rsidR="00CD4F2D" w:rsidRDefault="00CD4F2D" w:rsidP="00CD4F2D">
      <w:pPr>
        <w:pStyle w:val="Tekstpodstawowy"/>
        <w:spacing w:line="240" w:lineRule="auto"/>
        <w:rPr>
          <w:color w:val="FF0000"/>
          <w:sz w:val="22"/>
          <w:szCs w:val="22"/>
        </w:rPr>
      </w:pPr>
      <w:r w:rsidRPr="0011455A">
        <w:rPr>
          <w:sz w:val="22"/>
          <w:szCs w:val="22"/>
        </w:rPr>
        <w:t xml:space="preserve">Nazwa </w:t>
      </w:r>
      <w:r w:rsidRPr="0011455A">
        <w:rPr>
          <w:sz w:val="22"/>
          <w:szCs w:val="22"/>
        </w:rPr>
        <w:t xml:space="preserve">dedykowanego </w:t>
      </w:r>
      <w:r w:rsidRPr="0011455A">
        <w:rPr>
          <w:sz w:val="22"/>
          <w:szCs w:val="22"/>
        </w:rPr>
        <w:t>oprogramowania</w:t>
      </w:r>
      <w:r w:rsidRPr="0011455A">
        <w:rPr>
          <w:sz w:val="22"/>
          <w:szCs w:val="22"/>
        </w:rPr>
        <w:t xml:space="preserve"> do </w:t>
      </w:r>
      <w:proofErr w:type="spellStart"/>
      <w:r w:rsidRPr="0011455A">
        <w:rPr>
          <w:sz w:val="22"/>
          <w:szCs w:val="22"/>
        </w:rPr>
        <w:t>eyetrackera</w:t>
      </w:r>
      <w:proofErr w:type="spellEnd"/>
      <w:r w:rsidRPr="0011455A">
        <w:rPr>
          <w:sz w:val="22"/>
          <w:szCs w:val="22"/>
        </w:rPr>
        <w:t>:</w:t>
      </w:r>
      <w:r>
        <w:rPr>
          <w:color w:val="FF0000"/>
          <w:sz w:val="22"/>
          <w:szCs w:val="22"/>
        </w:rPr>
        <w:t xml:space="preserve"> </w:t>
      </w:r>
      <w:r w:rsidRPr="0011455A">
        <w:rPr>
          <w:b w:val="0"/>
          <w:bCs/>
          <w:sz w:val="22"/>
          <w:szCs w:val="22"/>
        </w:rPr>
        <w:t>………………………………………</w:t>
      </w:r>
    </w:p>
    <w:p w14:paraId="01353E7B" w14:textId="77777777" w:rsidR="002874B1" w:rsidRDefault="002874B1" w:rsidP="002874B1">
      <w:pPr>
        <w:pStyle w:val="Tekstpodstawowy"/>
        <w:spacing w:line="240" w:lineRule="auto"/>
        <w:rPr>
          <w:color w:val="FF0000"/>
          <w:sz w:val="22"/>
          <w:szCs w:val="22"/>
        </w:rPr>
      </w:pPr>
      <w:r w:rsidRPr="0011455A">
        <w:rPr>
          <w:sz w:val="22"/>
          <w:szCs w:val="22"/>
        </w:rPr>
        <w:t>Producent/model zaoferowanego telefonu:</w:t>
      </w:r>
      <w:r>
        <w:rPr>
          <w:color w:val="FF0000"/>
          <w:sz w:val="22"/>
          <w:szCs w:val="22"/>
        </w:rPr>
        <w:t xml:space="preserve"> </w:t>
      </w:r>
      <w:r w:rsidRPr="0011455A">
        <w:rPr>
          <w:b w:val="0"/>
          <w:bCs/>
          <w:sz w:val="22"/>
          <w:szCs w:val="22"/>
        </w:rPr>
        <w:t>………………………………………………..</w:t>
      </w:r>
    </w:p>
    <w:p w14:paraId="19411037" w14:textId="77777777" w:rsidR="002874B1" w:rsidRDefault="002874B1" w:rsidP="002874B1">
      <w:pPr>
        <w:widowControl w:val="0"/>
        <w:ind w:right="1"/>
        <w:jc w:val="both"/>
        <w:rPr>
          <w:b/>
          <w:color w:val="FF0000"/>
          <w:sz w:val="22"/>
          <w:szCs w:val="22"/>
        </w:rPr>
      </w:pPr>
    </w:p>
    <w:p w14:paraId="7017CF8A" w14:textId="77777777" w:rsidR="002874B1" w:rsidRDefault="002874B1" w:rsidP="002874B1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>
        <w:rPr>
          <w:bCs/>
          <w:sz w:val="22"/>
          <w:szCs w:val="22"/>
        </w:rPr>
        <w:t>……….. dni od daty podpisania umowy /</w:t>
      </w:r>
      <w:r>
        <w:rPr>
          <w:b/>
          <w:color w:val="FF0000"/>
          <w:sz w:val="22"/>
          <w:szCs w:val="22"/>
        </w:rPr>
        <w:t>kryterium oceny ofert/</w:t>
      </w:r>
    </w:p>
    <w:p w14:paraId="5C81DEDC" w14:textId="77777777" w:rsidR="002874B1" w:rsidRDefault="002874B1" w:rsidP="002874B1">
      <w:pPr>
        <w:widowControl w:val="0"/>
        <w:ind w:right="1"/>
        <w:jc w:val="both"/>
        <w:rPr>
          <w:b/>
          <w:sz w:val="22"/>
          <w:szCs w:val="22"/>
        </w:rPr>
      </w:pPr>
    </w:p>
    <w:p w14:paraId="7D4F9654" w14:textId="77777777" w:rsidR="002874B1" w:rsidRDefault="002874B1" w:rsidP="002874B1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>Okres gwarancji: …………. m-</w:t>
      </w:r>
      <w:proofErr w:type="spellStart"/>
      <w:r>
        <w:rPr>
          <w:b/>
          <w:sz w:val="22"/>
          <w:szCs w:val="22"/>
        </w:rPr>
        <w:t>cy</w:t>
      </w:r>
      <w:proofErr w:type="spellEnd"/>
      <w:r>
        <w:rPr>
          <w:b/>
          <w:color w:val="FF0000"/>
          <w:sz w:val="22"/>
          <w:szCs w:val="22"/>
        </w:rPr>
        <w:t>/kryterium oceny ofert/</w:t>
      </w:r>
    </w:p>
    <w:p w14:paraId="714710BE" w14:textId="77777777" w:rsidR="002874B1" w:rsidRPr="00CD4F2D" w:rsidRDefault="002874B1" w:rsidP="002874B1">
      <w:pPr>
        <w:widowControl w:val="0"/>
        <w:spacing w:line="360" w:lineRule="auto"/>
        <w:ind w:right="1"/>
        <w:jc w:val="both"/>
        <w:rPr>
          <w:bCs/>
          <w:i/>
          <w:sz w:val="22"/>
          <w:szCs w:val="22"/>
        </w:rPr>
      </w:pPr>
      <w:r w:rsidRPr="00CD4F2D">
        <w:rPr>
          <w:bCs/>
          <w:i/>
          <w:sz w:val="22"/>
          <w:szCs w:val="22"/>
        </w:rPr>
        <w:t>W przypadku nie podania okresu gwarancji, Zamawiający przyjmie minimalny okres gwarancji.</w:t>
      </w:r>
    </w:p>
    <w:p w14:paraId="79A97CF3" w14:textId="77777777" w:rsidR="002874B1" w:rsidRDefault="002874B1" w:rsidP="002874B1">
      <w:pPr>
        <w:pStyle w:val="paragraph"/>
        <w:jc w:val="both"/>
        <w:textAlignment w:val="baseline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762B7C19" w14:textId="77777777" w:rsidR="002874B1" w:rsidRDefault="002874B1" w:rsidP="002874B1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płatności: </w:t>
      </w:r>
      <w:r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D44B4CD" w14:textId="77777777" w:rsidR="002874B1" w:rsidRDefault="002874B1" w:rsidP="002874B1">
      <w:pPr>
        <w:jc w:val="both"/>
        <w:rPr>
          <w:sz w:val="22"/>
          <w:szCs w:val="22"/>
        </w:rPr>
      </w:pPr>
    </w:p>
    <w:p w14:paraId="4FD92810" w14:textId="77777777" w:rsidR="002874B1" w:rsidRDefault="002874B1" w:rsidP="002874B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58E2D6F0" w14:textId="77777777" w:rsidR="002874B1" w:rsidRDefault="002874B1" w:rsidP="002874B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lastRenderedPageBreak/>
        <w:t>Oświadczamy, że jesteśmy związani niniejszą ofertą przez okres wskazany w SWZ.</w:t>
      </w:r>
    </w:p>
    <w:p w14:paraId="115C88F6" w14:textId="77777777" w:rsidR="002874B1" w:rsidRDefault="002874B1" w:rsidP="002874B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25FEFBB1" w14:textId="77777777" w:rsidR="002874B1" w:rsidRDefault="002874B1" w:rsidP="002874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20A833A" w14:textId="77777777" w:rsidR="002874B1" w:rsidRDefault="002874B1" w:rsidP="002874B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591E51" w14:textId="77777777" w:rsidR="002874B1" w:rsidRDefault="002874B1" w:rsidP="002874B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DECBF85" w14:textId="77777777" w:rsidR="002874B1" w:rsidRDefault="002874B1" w:rsidP="002874B1">
      <w:pPr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0" w:type="dxa"/>
        <w:tblLayout w:type="fixed"/>
        <w:tblLook w:val="00A0" w:firstRow="1" w:lastRow="0" w:firstColumn="1" w:lastColumn="0" w:noHBand="0" w:noVBand="0"/>
      </w:tblPr>
      <w:tblGrid>
        <w:gridCol w:w="681"/>
        <w:gridCol w:w="4979"/>
        <w:gridCol w:w="3400"/>
      </w:tblGrid>
      <w:tr w:rsidR="002874B1" w14:paraId="2FD071AF" w14:textId="77777777" w:rsidTr="002874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7C570F" w14:textId="77777777" w:rsidR="002874B1" w:rsidRDefault="002874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24E37F" w14:textId="77777777" w:rsidR="002874B1" w:rsidRDefault="002874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39383B28" w14:textId="77777777" w:rsidR="002874B1" w:rsidRDefault="002874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4233F7" w14:textId="77777777" w:rsidR="002874B1" w:rsidRDefault="002874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2874B1" w14:paraId="1520618C" w14:textId="77777777" w:rsidTr="002874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A61014" w14:textId="77777777" w:rsidR="002874B1" w:rsidRDefault="002874B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3B05E" w14:textId="77777777" w:rsidR="002874B1" w:rsidRDefault="002874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215F0" w14:textId="77777777" w:rsidR="002874B1" w:rsidRDefault="002874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64AE4AB" w14:textId="77777777" w:rsidR="002874B1" w:rsidRDefault="002874B1" w:rsidP="002874B1">
      <w:pPr>
        <w:pStyle w:val="Akapitzlist"/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5"/>
        <w:gridCol w:w="2410"/>
        <w:gridCol w:w="6125"/>
      </w:tblGrid>
      <w:tr w:rsidR="002874B1" w14:paraId="50032A11" w14:textId="77777777" w:rsidTr="002874B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33F6C" w14:textId="77777777" w:rsidR="002874B1" w:rsidRDefault="002874B1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50122" w14:textId="77777777" w:rsidR="002874B1" w:rsidRDefault="002874B1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9223C" w14:textId="77777777" w:rsidR="002874B1" w:rsidRDefault="002874B1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Dostawa (zakres), którą wykonają poszczególni wykonawcy </w:t>
            </w:r>
          </w:p>
        </w:tc>
      </w:tr>
      <w:tr w:rsidR="002874B1" w14:paraId="6C537180" w14:textId="77777777" w:rsidTr="002874B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1B8F3" w14:textId="77777777" w:rsidR="002874B1" w:rsidRDefault="002874B1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115E6" w14:textId="77777777" w:rsidR="002874B1" w:rsidRDefault="002874B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1E74E" w14:textId="77777777" w:rsidR="002874B1" w:rsidRDefault="002874B1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  <w:tr w:rsidR="002874B1" w14:paraId="4239443F" w14:textId="77777777" w:rsidTr="002874B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6375B" w14:textId="77777777" w:rsidR="002874B1" w:rsidRDefault="002874B1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681A4" w14:textId="77777777" w:rsidR="002874B1" w:rsidRDefault="002874B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8336A" w14:textId="77777777" w:rsidR="002874B1" w:rsidRDefault="002874B1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</w:tbl>
    <w:p w14:paraId="29FBFD74" w14:textId="77777777" w:rsidR="002874B1" w:rsidRDefault="002874B1" w:rsidP="002874B1">
      <w:pPr>
        <w:jc w:val="both"/>
        <w:rPr>
          <w:sz w:val="22"/>
          <w:szCs w:val="22"/>
        </w:rPr>
      </w:pPr>
    </w:p>
    <w:p w14:paraId="43371971" w14:textId="77777777" w:rsidR="002874B1" w:rsidRDefault="002874B1" w:rsidP="002874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3D7D6C6" w14:textId="77777777" w:rsidR="002874B1" w:rsidRDefault="002874B1" w:rsidP="002874B1">
      <w:pPr>
        <w:keepNext/>
        <w:spacing w:after="60"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14:paraId="7A5731C8" w14:textId="77777777" w:rsidR="002874B1" w:rsidRDefault="002874B1" w:rsidP="002874B1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7E1DCD46" w14:textId="77777777" w:rsidR="002874B1" w:rsidRDefault="002874B1" w:rsidP="002874B1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5858EDF0" w14:textId="77777777" w:rsidR="002874B1" w:rsidRDefault="002874B1" w:rsidP="002874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66AD0599" w14:textId="77777777" w:rsidR="002874B1" w:rsidRDefault="002874B1" w:rsidP="002874B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6BCB0A0" w14:textId="77777777" w:rsidR="002874B1" w:rsidRDefault="002874B1" w:rsidP="002874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FD0AF22" w14:textId="77777777" w:rsidR="002874B1" w:rsidRDefault="002874B1" w:rsidP="002874B1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3DB905A" w14:textId="77777777" w:rsidR="002874B1" w:rsidRDefault="002874B1" w:rsidP="002874B1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93DC733" w14:textId="77777777" w:rsidR="002874B1" w:rsidRDefault="002874B1" w:rsidP="002874B1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20FEF0E" w14:textId="77777777" w:rsidR="002874B1" w:rsidRDefault="002874B1" w:rsidP="002874B1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852CBEB" w14:textId="77777777" w:rsidR="002874B1" w:rsidRDefault="002874B1" w:rsidP="002874B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0"/>
          <w:lang w:eastAsia="zh-CN"/>
        </w:rPr>
      </w:pPr>
      <w:r>
        <w:rPr>
          <w:rFonts w:eastAsia="Calibri"/>
          <w:b/>
          <w:color w:val="FF0000"/>
          <w:sz w:val="22"/>
          <w:szCs w:val="22"/>
          <w:lang w:eastAsia="zh-CN"/>
        </w:rPr>
        <w:t>Oferta</w:t>
      </w:r>
      <w:r>
        <w:rPr>
          <w:rFonts w:eastAsia="Calibri"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>
        <w:rPr>
          <w:rFonts w:eastAsia="Calibri"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>
        <w:rPr>
          <w:rFonts w:eastAsia="Calibri"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</w:t>
      </w:r>
      <w:r>
        <w:rPr>
          <w:rFonts w:eastAsia="Calibri"/>
          <w:b/>
          <w:color w:val="FF0000"/>
          <w:sz w:val="20"/>
          <w:szCs w:val="20"/>
          <w:lang w:eastAsia="zh-CN"/>
        </w:rPr>
        <w:t xml:space="preserve">nym </w:t>
      </w:r>
      <w:r>
        <w:rPr>
          <w:rFonts w:eastAsia="Calibri"/>
          <w:b/>
          <w:color w:val="FF0000"/>
          <w:sz w:val="22"/>
          <w:szCs w:val="22"/>
          <w:lang w:eastAsia="zh-CN"/>
        </w:rPr>
        <w:t>lub elektronicznym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14:paraId="2B65DC6D" w14:textId="77777777" w:rsidR="00FE545C" w:rsidRPr="002874B1" w:rsidRDefault="00FE545C" w:rsidP="002874B1"/>
    <w:sectPr w:rsidR="00FE545C" w:rsidRPr="002874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5F8E6" w14:textId="77777777" w:rsidR="00142A3F" w:rsidRDefault="00142A3F">
      <w:r>
        <w:separator/>
      </w:r>
    </w:p>
  </w:endnote>
  <w:endnote w:type="continuationSeparator" w:id="0">
    <w:p w14:paraId="3D15B9F4" w14:textId="77777777" w:rsidR="00142A3F" w:rsidRDefault="00142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2C512" w14:textId="77777777" w:rsidR="00BF7899" w:rsidRDefault="00BF78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17B3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2B8CB" w14:textId="77777777" w:rsidR="00BF7899" w:rsidRDefault="00BF78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C60435" w14:textId="77777777" w:rsidR="00142A3F" w:rsidRDefault="00142A3F">
      <w:r>
        <w:separator/>
      </w:r>
    </w:p>
  </w:footnote>
  <w:footnote w:type="continuationSeparator" w:id="0">
    <w:p w14:paraId="77ED8DB4" w14:textId="77777777" w:rsidR="00142A3F" w:rsidRDefault="00142A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3F79" w14:textId="77777777" w:rsidR="00BF7899" w:rsidRDefault="00BF78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1D71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CF1BD" w14:textId="77777777" w:rsidR="00BF7899" w:rsidRDefault="00BF78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726515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343343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1346756">
    <w:abstractNumId w:val="0"/>
  </w:num>
  <w:num w:numId="4" w16cid:durableId="15760158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2A3F"/>
    <w:rsid w:val="00012286"/>
    <w:rsid w:val="000704FC"/>
    <w:rsid w:val="00071CCC"/>
    <w:rsid w:val="000B731D"/>
    <w:rsid w:val="000D6134"/>
    <w:rsid w:val="000E09C7"/>
    <w:rsid w:val="000F6589"/>
    <w:rsid w:val="00106636"/>
    <w:rsid w:val="0011455A"/>
    <w:rsid w:val="00116EC6"/>
    <w:rsid w:val="00142A3F"/>
    <w:rsid w:val="001801DD"/>
    <w:rsid w:val="001D4612"/>
    <w:rsid w:val="00207E98"/>
    <w:rsid w:val="002723B0"/>
    <w:rsid w:val="002874B1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F7899"/>
    <w:rsid w:val="00C969A6"/>
    <w:rsid w:val="00CA7D36"/>
    <w:rsid w:val="00CD4F2D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4C5F20"/>
  <w15:chartTrackingRefBased/>
  <w15:docId w15:val="{C7161770-7503-4719-B47F-CA5B236A6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74B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2874B1"/>
    <w:pPr>
      <w:ind w:left="720"/>
      <w:contextualSpacing/>
    </w:pPr>
  </w:style>
  <w:style w:type="paragraph" w:customStyle="1" w:styleId="paragraph">
    <w:name w:val="paragraph"/>
    <w:basedOn w:val="Normalny"/>
    <w:rsid w:val="002874B1"/>
    <w:pPr>
      <w:spacing w:before="100" w:beforeAutospacing="1" w:after="100" w:afterAutospacing="1"/>
    </w:pPr>
  </w:style>
  <w:style w:type="table" w:styleId="Tabela-Siatka">
    <w:name w:val="Table Grid"/>
    <w:basedOn w:val="Standardowy"/>
    <w:rsid w:val="002874B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2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562</Words>
  <Characters>4762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1899-12-31T23:00:00Z</cp:lastPrinted>
  <dcterms:created xsi:type="dcterms:W3CDTF">2023-10-02T12:03:00Z</dcterms:created>
  <dcterms:modified xsi:type="dcterms:W3CDTF">2023-10-06T11:57:00Z</dcterms:modified>
</cp:coreProperties>
</file>