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127F" w:rsidRDefault="00566FFD" w:rsidP="00D7127F">
      <w:pPr>
        <w:jc w:val="center"/>
        <w:rPr>
          <w:sz w:val="22"/>
          <w:szCs w:val="22"/>
        </w:rPr>
      </w:pPr>
      <w:bookmarkStart w:id="0" w:name="_Hlk98158565"/>
      <w:r>
        <w:rPr>
          <w:noProof/>
        </w:rPr>
        <w:drawing>
          <wp:inline distT="0" distB="0" distL="0" distR="0" wp14:anchorId="3E40A4F5" wp14:editId="510518C8">
            <wp:extent cx="5759450" cy="603987"/>
            <wp:effectExtent l="0" t="0" r="0" b="5715"/>
            <wp:docPr id="4" name="Obraz 4" descr="C:\Users\User\Pictures\Log1 bw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Log1 bw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0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7127F" w:rsidRDefault="00D7127F" w:rsidP="00D7127F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1</w:t>
      </w:r>
    </w:p>
    <w:p w:rsidR="00D7127F" w:rsidRDefault="00D7127F" w:rsidP="00D7127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D7127F" w:rsidRDefault="00D7127F" w:rsidP="00D7127F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D7127F" w:rsidRDefault="00D7127F" w:rsidP="00D7127F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D7127F" w:rsidRDefault="00D7127F" w:rsidP="00D7127F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D7127F" w:rsidRDefault="00D7127F" w:rsidP="00D7127F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D7127F" w:rsidRDefault="00D7127F" w:rsidP="00D7127F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D7127F" w:rsidRDefault="00D7127F" w:rsidP="00114187">
      <w:pPr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D7127F" w:rsidRDefault="00D7127F" w:rsidP="0083703D">
      <w:pPr>
        <w:ind w:right="-11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:rsidR="00D7127F" w:rsidRDefault="00D7127F" w:rsidP="00114187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Przystępując do postępowania o udzielenie zamówienia publicznego, którego przedmiotem jest:</w:t>
      </w:r>
    </w:p>
    <w:p w:rsidR="00D7127F" w:rsidRDefault="009E6BDD" w:rsidP="00114187">
      <w:pPr>
        <w:widowControl w:val="0"/>
        <w:ind w:right="1"/>
        <w:jc w:val="both"/>
        <w:rPr>
          <w:sz w:val="20"/>
          <w:szCs w:val="20"/>
        </w:rPr>
      </w:pPr>
      <w:r w:rsidRPr="009E6BDD">
        <w:rPr>
          <w:b/>
          <w:sz w:val="20"/>
          <w:szCs w:val="20"/>
        </w:rPr>
        <w:t xml:space="preserve">Certyfikowane szkolenia  z obsługi oprogramowania do symulacji procesów Plant </w:t>
      </w:r>
      <w:proofErr w:type="spellStart"/>
      <w:r w:rsidRPr="009E6BDD">
        <w:rPr>
          <w:b/>
          <w:sz w:val="20"/>
          <w:szCs w:val="20"/>
        </w:rPr>
        <w:t>Simulation</w:t>
      </w:r>
      <w:proofErr w:type="spellEnd"/>
      <w:r w:rsidRPr="009E6BDD">
        <w:rPr>
          <w:b/>
          <w:sz w:val="20"/>
          <w:szCs w:val="20"/>
        </w:rPr>
        <w:t xml:space="preserve"> Training  - Kc-zp.272-</w:t>
      </w:r>
      <w:r w:rsidR="00C519FA">
        <w:rPr>
          <w:b/>
          <w:sz w:val="20"/>
          <w:szCs w:val="20"/>
        </w:rPr>
        <w:t>552</w:t>
      </w:r>
      <w:r w:rsidRPr="009E6BDD">
        <w:rPr>
          <w:b/>
          <w:sz w:val="20"/>
          <w:szCs w:val="20"/>
        </w:rPr>
        <w:t>/23</w:t>
      </w:r>
      <w:r w:rsidR="00D7127F">
        <w:rPr>
          <w:b/>
          <w:sz w:val="20"/>
          <w:szCs w:val="20"/>
        </w:rPr>
        <w:t xml:space="preserve">, </w:t>
      </w:r>
      <w:r w:rsidR="00D7127F">
        <w:rPr>
          <w:sz w:val="20"/>
          <w:szCs w:val="20"/>
        </w:rPr>
        <w:t>oferuję realizację przedmiotu zamówienia zgodnie z zasadami określonymi w ogłoszeniu o  zamówieniu.</w:t>
      </w:r>
    </w:p>
    <w:p w:rsidR="00D7127F" w:rsidRDefault="00D7127F" w:rsidP="00D7127F">
      <w:pPr>
        <w:widowControl w:val="0"/>
        <w:ind w:right="1"/>
        <w:jc w:val="both"/>
        <w:rPr>
          <w:sz w:val="20"/>
          <w:szCs w:val="20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9"/>
        <w:gridCol w:w="3144"/>
        <w:gridCol w:w="2977"/>
      </w:tblGrid>
      <w:tr w:rsidR="00D7127F" w:rsidTr="00C828CC">
        <w:trPr>
          <w:trHeight w:val="439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Default="00D7127F" w:rsidP="00C828CC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Pr="00566FFD" w:rsidRDefault="00566FFD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566FFD">
              <w:rPr>
                <w:b/>
                <w:sz w:val="20"/>
                <w:szCs w:val="20"/>
              </w:rPr>
              <w:t>Zadanie 1</w:t>
            </w:r>
            <w:r w:rsidR="00D7127F" w:rsidRPr="00566FFD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Pr="00566FFD" w:rsidRDefault="00566FFD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566FFD">
              <w:rPr>
                <w:b/>
                <w:sz w:val="20"/>
                <w:szCs w:val="20"/>
              </w:rPr>
              <w:t>Zadanie 2</w:t>
            </w:r>
          </w:p>
        </w:tc>
      </w:tr>
      <w:tr w:rsidR="00D7127F" w:rsidTr="00C828CC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9F1" w:rsidRDefault="00AD3EE0" w:rsidP="00AD3EE0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AD3EE0">
              <w:rPr>
                <w:b/>
                <w:sz w:val="20"/>
                <w:szCs w:val="20"/>
              </w:rPr>
              <w:t>C</w:t>
            </w:r>
            <w:r w:rsidR="00D7127F" w:rsidRPr="00AD3EE0">
              <w:rPr>
                <w:b/>
                <w:sz w:val="20"/>
                <w:szCs w:val="20"/>
              </w:rPr>
              <w:t>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 w:rsidR="00D7127F" w:rsidRPr="00AD3EE0">
              <w:rPr>
                <w:b/>
                <w:sz w:val="20"/>
                <w:szCs w:val="20"/>
              </w:rPr>
              <w:t xml:space="preserve"> za przeszkolenie maksymalne</w:t>
            </w:r>
            <w:r w:rsidR="003B09F1">
              <w:rPr>
                <w:b/>
                <w:sz w:val="20"/>
                <w:szCs w:val="20"/>
              </w:rPr>
              <w:t>j</w:t>
            </w:r>
            <w:r w:rsidR="00D7127F" w:rsidRPr="00AD3EE0">
              <w:rPr>
                <w:b/>
                <w:sz w:val="20"/>
                <w:szCs w:val="20"/>
              </w:rPr>
              <w:t xml:space="preserve"> </w:t>
            </w:r>
            <w:r w:rsidR="00566FFD">
              <w:rPr>
                <w:b/>
                <w:sz w:val="20"/>
                <w:szCs w:val="20"/>
              </w:rPr>
              <w:t>ilości osób</w:t>
            </w:r>
            <w:r w:rsidR="003B09F1">
              <w:rPr>
                <w:b/>
                <w:sz w:val="20"/>
                <w:szCs w:val="20"/>
              </w:rPr>
              <w:t xml:space="preserve"> wraz zakupem licencji oprogramowania* </w:t>
            </w:r>
          </w:p>
          <w:p w:rsidR="00D7127F" w:rsidRPr="00AD3EE0" w:rsidRDefault="003B09F1" w:rsidP="00AD3EE0">
            <w:pPr>
              <w:widowControl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(*dotyczy zadania 2)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…………… </w:t>
            </w:r>
            <w:r w:rsidR="00AD3EE0">
              <w:rPr>
                <w:b/>
                <w:sz w:val="20"/>
                <w:szCs w:val="20"/>
              </w:rPr>
              <w:t>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D7127F" w:rsidTr="00C828CC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9F1" w:rsidRPr="003B09F1" w:rsidRDefault="00AD3EE0" w:rsidP="003B09F1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AD3EE0">
              <w:rPr>
                <w:b/>
                <w:sz w:val="20"/>
                <w:szCs w:val="20"/>
              </w:rPr>
              <w:t>C</w:t>
            </w:r>
            <w:r w:rsidR="00D7127F" w:rsidRPr="00AD3EE0">
              <w:rPr>
                <w:b/>
                <w:sz w:val="20"/>
                <w:szCs w:val="20"/>
              </w:rPr>
              <w:t>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 w:rsidR="00D7127F" w:rsidRPr="00AD3EE0">
              <w:rPr>
                <w:b/>
                <w:sz w:val="20"/>
                <w:szCs w:val="20"/>
              </w:rPr>
              <w:t xml:space="preserve"> za przeszkolenie 1 osoby</w:t>
            </w:r>
            <w:r w:rsidR="005B1E96">
              <w:rPr>
                <w:b/>
                <w:sz w:val="20"/>
                <w:szCs w:val="20"/>
              </w:rPr>
              <w:t xml:space="preserve"> </w:t>
            </w:r>
            <w:r w:rsidR="003B09F1" w:rsidRPr="003B09F1">
              <w:rPr>
                <w:b/>
                <w:sz w:val="20"/>
                <w:szCs w:val="20"/>
              </w:rPr>
              <w:t xml:space="preserve">wraz zakupem licencji oprogramowania* </w:t>
            </w:r>
          </w:p>
          <w:p w:rsidR="00D7127F" w:rsidRPr="00AD3EE0" w:rsidRDefault="003B09F1" w:rsidP="003B09F1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3B09F1">
              <w:rPr>
                <w:b/>
                <w:sz w:val="20"/>
                <w:szCs w:val="20"/>
              </w:rPr>
              <w:t>(*dotyczy zadania 2)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114187" w:rsidRPr="00566FFD" w:rsidRDefault="00566FFD" w:rsidP="00D7127F">
      <w:pPr>
        <w:widowControl w:val="0"/>
        <w:rPr>
          <w:b/>
          <w:sz w:val="20"/>
          <w:szCs w:val="20"/>
        </w:rPr>
      </w:pPr>
      <w:r w:rsidRPr="00566FFD">
        <w:rPr>
          <w:b/>
          <w:sz w:val="20"/>
          <w:szCs w:val="20"/>
        </w:rPr>
        <w:t>Powyższe kwoty zawierają właściwą stawkę podatku VAT.</w:t>
      </w:r>
    </w:p>
    <w:p w:rsidR="00D7127F" w:rsidRPr="00114187" w:rsidRDefault="00D7127F" w:rsidP="00114187">
      <w:pPr>
        <w:widowControl w:val="0"/>
        <w:rPr>
          <w:i/>
          <w:sz w:val="20"/>
          <w:szCs w:val="20"/>
        </w:rPr>
      </w:pPr>
      <w:r>
        <w:rPr>
          <w:b/>
          <w:i/>
          <w:sz w:val="20"/>
          <w:szCs w:val="20"/>
          <w:vertAlign w:val="superscript"/>
        </w:rPr>
        <w:t xml:space="preserve">1 </w:t>
      </w:r>
      <w:r>
        <w:rPr>
          <w:i/>
          <w:sz w:val="20"/>
          <w:szCs w:val="20"/>
        </w:rPr>
        <w:t>Usługa szkolenia i usług z nim związanych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2020.1983)</w:t>
      </w:r>
    </w:p>
    <w:p w:rsidR="00D7127F" w:rsidRDefault="00D7127F" w:rsidP="00D7127F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Dodatkowe kryterium oceny ofert:</w:t>
      </w:r>
    </w:p>
    <w:p w:rsidR="00EE59F6" w:rsidRPr="00EE59F6" w:rsidRDefault="00EE59F6" w:rsidP="00D7127F">
      <w:pPr>
        <w:tabs>
          <w:tab w:val="left" w:pos="426"/>
        </w:tabs>
        <w:jc w:val="both"/>
        <w:rPr>
          <w:b/>
          <w:sz w:val="20"/>
          <w:szCs w:val="20"/>
        </w:rPr>
      </w:pPr>
      <w:bookmarkStart w:id="1" w:name="_Hlk141173071"/>
      <w:r w:rsidRPr="00EE59F6">
        <w:rPr>
          <w:b/>
          <w:sz w:val="20"/>
          <w:szCs w:val="20"/>
        </w:rPr>
        <w:t>Zadanie nr 1:</w:t>
      </w:r>
    </w:p>
    <w:p w:rsidR="00D7127F" w:rsidRDefault="00D7127F" w:rsidP="00D7127F">
      <w:pPr>
        <w:suppressAutoHyphens/>
        <w:autoSpaceDN w:val="0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Oświadczamy, iż </w:t>
      </w:r>
      <w:r w:rsidR="00AD3EE0">
        <w:rPr>
          <w:sz w:val="20"/>
          <w:szCs w:val="20"/>
        </w:rPr>
        <w:t>poniżej wskazana osoba</w:t>
      </w:r>
      <w:r>
        <w:rPr>
          <w:rFonts w:eastAsia="Tahoma"/>
          <w:kern w:val="3"/>
          <w:sz w:val="20"/>
          <w:szCs w:val="20"/>
        </w:rPr>
        <w:t xml:space="preserve"> wyzn</w:t>
      </w:r>
      <w:r w:rsidR="00AD3EE0">
        <w:rPr>
          <w:rFonts w:eastAsia="Tahoma"/>
          <w:kern w:val="3"/>
          <w:sz w:val="20"/>
          <w:szCs w:val="20"/>
        </w:rPr>
        <w:t>aczona</w:t>
      </w:r>
      <w:r>
        <w:rPr>
          <w:rFonts w:eastAsia="Tahoma"/>
          <w:kern w:val="3"/>
          <w:sz w:val="20"/>
          <w:szCs w:val="20"/>
        </w:rPr>
        <w:t xml:space="preserve"> do realizacji zamówienia</w:t>
      </w:r>
      <w:r w:rsidR="00AD3EE0">
        <w:rPr>
          <w:rFonts w:eastAsia="Tahoma"/>
          <w:kern w:val="3"/>
          <w:sz w:val="20"/>
          <w:szCs w:val="20"/>
        </w:rPr>
        <w:t>,</w:t>
      </w:r>
      <w:r>
        <w:rPr>
          <w:rFonts w:eastAsia="Tahoma"/>
          <w:kern w:val="3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posiada</w:t>
      </w:r>
      <w:r>
        <w:rPr>
          <w:sz w:val="20"/>
          <w:szCs w:val="20"/>
        </w:rPr>
        <w:t xml:space="preserve"> </w:t>
      </w:r>
      <w:r w:rsidR="00AD3EE0" w:rsidRPr="00AD3EE0">
        <w:rPr>
          <w:sz w:val="20"/>
          <w:szCs w:val="20"/>
        </w:rPr>
        <w:t>doświadczenie w</w:t>
      </w:r>
      <w:r w:rsidR="00566FFD" w:rsidRPr="00566FFD">
        <w:rPr>
          <w:sz w:val="20"/>
          <w:szCs w:val="20"/>
        </w:rPr>
        <w:t xml:space="preserve"> prowadzeniu szkoleń w modelowaniu i symulacji procesów w programie </w:t>
      </w:r>
      <w:proofErr w:type="spellStart"/>
      <w:r w:rsidR="00566FFD" w:rsidRPr="00566FFD">
        <w:rPr>
          <w:sz w:val="20"/>
          <w:szCs w:val="20"/>
        </w:rPr>
        <w:t>Process</w:t>
      </w:r>
      <w:proofErr w:type="spellEnd"/>
      <w:r w:rsidR="00566FFD" w:rsidRPr="00566FFD">
        <w:rPr>
          <w:sz w:val="20"/>
          <w:szCs w:val="20"/>
        </w:rPr>
        <w:t xml:space="preserve"> </w:t>
      </w:r>
      <w:proofErr w:type="spellStart"/>
      <w:r w:rsidR="00566FFD" w:rsidRPr="00566FFD">
        <w:rPr>
          <w:sz w:val="20"/>
          <w:szCs w:val="20"/>
        </w:rPr>
        <w:t>Simulate</w:t>
      </w:r>
      <w:proofErr w:type="spellEnd"/>
      <w:r w:rsidR="00566FFD" w:rsidRPr="00566FFD">
        <w:rPr>
          <w:sz w:val="20"/>
          <w:szCs w:val="20"/>
        </w:rPr>
        <w:t xml:space="preserve"> VC Lite</w:t>
      </w:r>
      <w:r w:rsidR="00AD3EE0"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2841"/>
        <w:gridCol w:w="5220"/>
      </w:tblGrid>
      <w:tr w:rsidR="00D7127F" w:rsidTr="00C828CC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5B1E96" w:rsidRDefault="00D7127F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proofErr w:type="spellStart"/>
            <w:r w:rsidRPr="005B1E96">
              <w:rPr>
                <w:rFonts w:eastAsia="Tahoma"/>
                <w:kern w:val="3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5B1E96" w:rsidRDefault="00D7127F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5B1E96" w:rsidRDefault="00AD3EE0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Doświadczenie osoby tj. ilość</w:t>
            </w:r>
            <w:r w:rsidR="00566FFD">
              <w:rPr>
                <w:rFonts w:eastAsia="Tahoma"/>
                <w:kern w:val="3"/>
                <w:sz w:val="20"/>
                <w:szCs w:val="20"/>
              </w:rPr>
              <w:t xml:space="preserve"> szkoleń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>, nazwa szkolenia, odbiorca szkoleń.</w:t>
            </w:r>
          </w:p>
        </w:tc>
      </w:tr>
      <w:tr w:rsidR="00D7127F" w:rsidTr="00C828CC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5B1E96" w:rsidRDefault="00D7127F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1.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Pr="005B1E96" w:rsidRDefault="00D7127F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:rsidR="00AD3EE0" w:rsidRPr="005B1E96" w:rsidRDefault="00AD3EE0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E96" w:rsidRPr="005B1E96" w:rsidRDefault="005B1E96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*1) ilość </w:t>
            </w:r>
            <w:r w:rsidR="00566FFD">
              <w:rPr>
                <w:rFonts w:eastAsia="Tahoma"/>
                <w:kern w:val="3"/>
                <w:sz w:val="20"/>
                <w:szCs w:val="20"/>
              </w:rPr>
              <w:t>szkoleń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 ………………</w:t>
            </w:r>
          </w:p>
          <w:p w:rsidR="005B1E96" w:rsidRPr="005B1E96" w:rsidRDefault="005B1E96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nazwa szkolenia: …………………….</w:t>
            </w:r>
          </w:p>
          <w:p w:rsidR="00D7127F" w:rsidRPr="005B1E96" w:rsidRDefault="005B1E96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odbiorca szkoleń ……………….</w:t>
            </w:r>
          </w:p>
          <w:p w:rsidR="005B1E96" w:rsidRPr="005B1E96" w:rsidRDefault="005B1E96" w:rsidP="005B1E96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lastRenderedPageBreak/>
              <w:t>* w przypadku większej ilości szkoleń, zapis należy wykorzystać wielokrotnie</w:t>
            </w:r>
          </w:p>
        </w:tc>
      </w:tr>
      <w:bookmarkEnd w:id="1"/>
    </w:tbl>
    <w:p w:rsidR="00D7127F" w:rsidRDefault="00D7127F" w:rsidP="00D7127F">
      <w:pPr>
        <w:widowControl w:val="0"/>
        <w:rPr>
          <w:sz w:val="20"/>
          <w:szCs w:val="20"/>
        </w:rPr>
      </w:pPr>
    </w:p>
    <w:p w:rsidR="00EE59F6" w:rsidRPr="00EE59F6" w:rsidRDefault="00EE59F6" w:rsidP="00EE59F6">
      <w:pPr>
        <w:tabs>
          <w:tab w:val="left" w:pos="426"/>
        </w:tabs>
        <w:jc w:val="both"/>
        <w:rPr>
          <w:b/>
          <w:sz w:val="20"/>
          <w:szCs w:val="20"/>
        </w:rPr>
      </w:pPr>
      <w:r w:rsidRPr="00EE59F6">
        <w:rPr>
          <w:b/>
          <w:sz w:val="20"/>
          <w:szCs w:val="20"/>
        </w:rPr>
        <w:t xml:space="preserve">Zadanie nr </w:t>
      </w:r>
      <w:r>
        <w:rPr>
          <w:b/>
          <w:sz w:val="20"/>
          <w:szCs w:val="20"/>
        </w:rPr>
        <w:t>2</w:t>
      </w:r>
      <w:r w:rsidRPr="00EE59F6">
        <w:rPr>
          <w:b/>
          <w:sz w:val="20"/>
          <w:szCs w:val="20"/>
        </w:rPr>
        <w:t>:</w:t>
      </w:r>
    </w:p>
    <w:p w:rsidR="00EE59F6" w:rsidRDefault="00EE59F6" w:rsidP="00EE59F6">
      <w:pPr>
        <w:suppressAutoHyphens/>
        <w:autoSpaceDN w:val="0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  <w:t>Oświadczamy, iż poniżej wskazana osoba</w:t>
      </w:r>
      <w:r>
        <w:rPr>
          <w:rFonts w:eastAsia="Tahoma"/>
          <w:kern w:val="3"/>
          <w:sz w:val="20"/>
          <w:szCs w:val="20"/>
        </w:rPr>
        <w:t xml:space="preserve"> wyznaczona do realizacji zamówienia, </w:t>
      </w:r>
      <w:r>
        <w:rPr>
          <w:color w:val="000000"/>
          <w:sz w:val="20"/>
          <w:szCs w:val="20"/>
        </w:rPr>
        <w:t>posiada</w:t>
      </w:r>
      <w:r>
        <w:rPr>
          <w:sz w:val="20"/>
          <w:szCs w:val="20"/>
        </w:rPr>
        <w:t xml:space="preserve"> </w:t>
      </w:r>
      <w:r w:rsidRPr="00AD3EE0">
        <w:rPr>
          <w:sz w:val="20"/>
          <w:szCs w:val="20"/>
        </w:rPr>
        <w:t>doświadczenie w</w:t>
      </w:r>
      <w:r w:rsidRPr="00566FFD">
        <w:rPr>
          <w:sz w:val="20"/>
          <w:szCs w:val="20"/>
        </w:rPr>
        <w:t xml:space="preserve"> prowadzeniu szkoleń w modelowaniu i symulacji procesów w programie </w:t>
      </w:r>
      <w:proofErr w:type="spellStart"/>
      <w:r w:rsidRPr="00566FFD">
        <w:rPr>
          <w:sz w:val="20"/>
          <w:szCs w:val="20"/>
        </w:rPr>
        <w:t>Process</w:t>
      </w:r>
      <w:proofErr w:type="spellEnd"/>
      <w:r w:rsidRPr="00566FFD">
        <w:rPr>
          <w:sz w:val="20"/>
          <w:szCs w:val="20"/>
        </w:rPr>
        <w:t xml:space="preserve"> </w:t>
      </w:r>
      <w:proofErr w:type="spellStart"/>
      <w:r w:rsidRPr="00566FFD">
        <w:rPr>
          <w:sz w:val="20"/>
          <w:szCs w:val="20"/>
        </w:rPr>
        <w:t>Simulate</w:t>
      </w:r>
      <w:proofErr w:type="spellEnd"/>
      <w:r w:rsidRPr="00566FFD">
        <w:rPr>
          <w:sz w:val="20"/>
          <w:szCs w:val="20"/>
        </w:rPr>
        <w:t xml:space="preserve"> VC Lite</w:t>
      </w:r>
      <w:r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2841"/>
        <w:gridCol w:w="5220"/>
      </w:tblGrid>
      <w:tr w:rsidR="00EE59F6" w:rsidTr="000C67B8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proofErr w:type="spellStart"/>
            <w:r w:rsidRPr="005B1E96">
              <w:rPr>
                <w:rFonts w:eastAsia="Tahoma"/>
                <w:kern w:val="3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Doświadczenie osoby tj. ilość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szkoleń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>, nazwa szkolenia, odbiorca szkoleń.</w:t>
            </w:r>
          </w:p>
        </w:tc>
      </w:tr>
      <w:tr w:rsidR="00EE59F6" w:rsidTr="000C67B8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1.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*1) ilość </w:t>
            </w:r>
            <w:r>
              <w:rPr>
                <w:rFonts w:eastAsia="Tahoma"/>
                <w:kern w:val="3"/>
                <w:sz w:val="20"/>
                <w:szCs w:val="20"/>
              </w:rPr>
              <w:t>szkoleń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 ………………</w:t>
            </w:r>
          </w:p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nazwa szkolenia: …………………….</w:t>
            </w:r>
          </w:p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odbiorca szkoleń ……………….</w:t>
            </w:r>
          </w:p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* w przypadku większej ilości szkoleń, zapis należy wykorzystać wielokrotnie</w:t>
            </w:r>
          </w:p>
        </w:tc>
      </w:tr>
    </w:tbl>
    <w:p w:rsidR="00EE59F6" w:rsidRDefault="00EE59F6" w:rsidP="00566FFD">
      <w:pPr>
        <w:jc w:val="both"/>
        <w:rPr>
          <w:b/>
          <w:sz w:val="20"/>
          <w:szCs w:val="20"/>
        </w:rPr>
      </w:pPr>
    </w:p>
    <w:p w:rsidR="00D7127F" w:rsidRDefault="00D7127F" w:rsidP="00566FFD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Termin realizacji</w:t>
      </w:r>
      <w:r w:rsidR="00EE59F6">
        <w:rPr>
          <w:b/>
          <w:sz w:val="20"/>
          <w:szCs w:val="20"/>
        </w:rPr>
        <w:t xml:space="preserve"> w zadaniu nr 1 i 2</w:t>
      </w:r>
      <w:r>
        <w:rPr>
          <w:b/>
          <w:sz w:val="20"/>
          <w:szCs w:val="20"/>
        </w:rPr>
        <w:t xml:space="preserve">: </w:t>
      </w:r>
      <w:r w:rsidR="00566FFD" w:rsidRPr="00566FFD">
        <w:rPr>
          <w:b/>
          <w:sz w:val="20"/>
          <w:szCs w:val="20"/>
        </w:rPr>
        <w:t xml:space="preserve">od daty podpisania umowy do </w:t>
      </w:r>
      <w:r w:rsidR="00C519FA">
        <w:rPr>
          <w:b/>
          <w:sz w:val="20"/>
          <w:szCs w:val="20"/>
        </w:rPr>
        <w:t>15</w:t>
      </w:r>
      <w:r w:rsidR="00566FFD" w:rsidRPr="00566FFD">
        <w:rPr>
          <w:b/>
          <w:sz w:val="20"/>
          <w:szCs w:val="20"/>
        </w:rPr>
        <w:t>/1</w:t>
      </w:r>
      <w:r w:rsidR="00C519FA">
        <w:rPr>
          <w:b/>
          <w:sz w:val="20"/>
          <w:szCs w:val="20"/>
        </w:rPr>
        <w:t>1</w:t>
      </w:r>
      <w:r w:rsidR="00566FFD" w:rsidRPr="00566FFD">
        <w:rPr>
          <w:b/>
          <w:sz w:val="20"/>
          <w:szCs w:val="20"/>
        </w:rPr>
        <w:t>/2023 r .</w:t>
      </w:r>
    </w:p>
    <w:p w:rsidR="00D7127F" w:rsidRDefault="00D7127F" w:rsidP="00D7127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Termin płatności</w:t>
      </w:r>
      <w:r w:rsidR="00EE59F6">
        <w:rPr>
          <w:b/>
          <w:sz w:val="20"/>
          <w:szCs w:val="20"/>
        </w:rPr>
        <w:t xml:space="preserve"> w zadaniu nr 1 i 2</w:t>
      </w:r>
      <w:r>
        <w:rPr>
          <w:b/>
          <w:sz w:val="20"/>
          <w:szCs w:val="20"/>
        </w:rPr>
        <w:t xml:space="preserve">: </w:t>
      </w:r>
      <w:bookmarkStart w:id="2" w:name="_Hlk140227405"/>
      <w:bookmarkStart w:id="3" w:name="_Hlk138318221"/>
      <w:r>
        <w:rPr>
          <w:sz w:val="20"/>
          <w:szCs w:val="20"/>
        </w:rPr>
        <w:t xml:space="preserve">Należność </w:t>
      </w:r>
      <w:r w:rsidR="00AD3EE0" w:rsidRPr="00AD3EE0">
        <w:rPr>
          <w:sz w:val="20"/>
          <w:szCs w:val="20"/>
        </w:rPr>
        <w:t xml:space="preserve">będzie regulowana przez Zamawiającego po zakończeniu realizacji </w:t>
      </w:r>
      <w:r w:rsidR="00137EF5">
        <w:rPr>
          <w:sz w:val="20"/>
          <w:szCs w:val="20"/>
        </w:rPr>
        <w:t xml:space="preserve">zamówienia dla każdej grupy, </w:t>
      </w:r>
      <w:r w:rsidR="00AD3EE0" w:rsidRPr="00AD3EE0">
        <w:rPr>
          <w:sz w:val="20"/>
          <w:szCs w:val="20"/>
        </w:rPr>
        <w:t xml:space="preserve">na podstawie protokołu odbioru, potwierdzającego faktyczną liczbę uczestników szkolenia, w terminie do </w:t>
      </w:r>
      <w:r w:rsidR="00566FFD">
        <w:rPr>
          <w:sz w:val="20"/>
          <w:szCs w:val="20"/>
        </w:rPr>
        <w:t>30</w:t>
      </w:r>
      <w:r w:rsidR="00AD3EE0" w:rsidRPr="00AD3EE0">
        <w:rPr>
          <w:sz w:val="20"/>
          <w:szCs w:val="20"/>
        </w:rPr>
        <w:t xml:space="preserve"> dni od daty otrzymania przez Zamawiającego poprawnie wystawionej przez Wykonawcę faktury VAT.</w:t>
      </w:r>
      <w:bookmarkEnd w:id="2"/>
      <w:bookmarkEnd w:id="3"/>
    </w:p>
    <w:p w:rsidR="00D7127F" w:rsidRDefault="00D7127F" w:rsidP="00D7127F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Jednocześnie oświadczamy, że:</w:t>
      </w:r>
    </w:p>
    <w:p w:rsidR="00D7127F" w:rsidRDefault="00D7127F" w:rsidP="00D7127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D7127F" w:rsidRDefault="00D7127F" w:rsidP="00D7127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4" w:name="_Hlk98158690"/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bookmarkEnd w:id="4"/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:rsidR="00D7127F" w:rsidRDefault="00D7127F" w:rsidP="00D7127F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7127F" w:rsidRDefault="00D7127F" w:rsidP="00D7127F">
      <w:pPr>
        <w:ind w:left="360"/>
        <w:jc w:val="both"/>
        <w:rPr>
          <w:iCs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7127F" w:rsidRDefault="00D7127F" w:rsidP="00D7127F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Oświadczam/y, że warunki określone w pkt. 8.1 </w:t>
      </w:r>
      <w:proofErr w:type="spellStart"/>
      <w:r>
        <w:rPr>
          <w:b/>
          <w:sz w:val="20"/>
          <w:szCs w:val="20"/>
        </w:rPr>
        <w:t>ppkt</w:t>
      </w:r>
      <w:proofErr w:type="spellEnd"/>
      <w:r>
        <w:rPr>
          <w:b/>
          <w:sz w:val="20"/>
          <w:szCs w:val="20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:rsidR="00D7127F" w:rsidRDefault="00D7127F" w:rsidP="00D7127F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7127F" w:rsidTr="00C828C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127F" w:rsidRDefault="00D7127F" w:rsidP="00C828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127F" w:rsidRDefault="00D7127F" w:rsidP="00C828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D7127F" w:rsidRDefault="00D7127F" w:rsidP="00C828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7127F" w:rsidRDefault="00D7127F" w:rsidP="00C828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D7127F" w:rsidTr="00C828C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27F" w:rsidRDefault="00D7127F" w:rsidP="00C828C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27F" w:rsidRDefault="00D7127F" w:rsidP="00C828C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27F" w:rsidRDefault="00D7127F" w:rsidP="00C828C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:rsidR="00275B9F" w:rsidRPr="00275B9F" w:rsidRDefault="00275B9F" w:rsidP="00275B9F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275B9F">
        <w:rPr>
          <w:b/>
          <w:sz w:val="20"/>
          <w:szCs w:val="20"/>
        </w:rPr>
        <w:t xml:space="preserve">Oświadczenie, w przypadku </w:t>
      </w:r>
      <w:r w:rsidRPr="00275B9F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275B9F">
        <w:rPr>
          <w:sz w:val="20"/>
          <w:szCs w:val="20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75B9F" w:rsidRPr="00275B9F" w:rsidTr="00275B9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75B9F" w:rsidRPr="00275B9F" w:rsidRDefault="00275B9F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275B9F">
              <w:rPr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75B9F" w:rsidRPr="00275B9F" w:rsidRDefault="00275B9F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275B9F">
              <w:rPr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B9F" w:rsidRPr="00275B9F" w:rsidRDefault="00275B9F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275B9F">
              <w:rPr>
                <w:sz w:val="20"/>
                <w:szCs w:val="20"/>
                <w:lang w:eastAsia="zh-CN"/>
              </w:rPr>
              <w:t xml:space="preserve">Usługa/Dostawa (zakres), który wykonają poszczególni wykonawcy </w:t>
            </w:r>
          </w:p>
        </w:tc>
      </w:tr>
      <w:tr w:rsidR="00275B9F" w:rsidRPr="00275B9F" w:rsidTr="00275B9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5B9F" w:rsidRPr="00275B9F" w:rsidRDefault="00275B9F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 w:rsidRPr="00275B9F">
              <w:rPr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75B9F" w:rsidRPr="00275B9F" w:rsidRDefault="00275B9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B9F" w:rsidRPr="00275B9F" w:rsidRDefault="00275B9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  <w:tr w:rsidR="00275B9F" w:rsidRPr="00275B9F" w:rsidTr="00275B9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75B9F" w:rsidRPr="00275B9F" w:rsidRDefault="00275B9F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 w:rsidRPr="00275B9F">
              <w:rPr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75B9F" w:rsidRPr="00275B9F" w:rsidRDefault="00275B9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B9F" w:rsidRPr="00275B9F" w:rsidRDefault="00275B9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</w:tbl>
    <w:p w:rsidR="00275B9F" w:rsidRDefault="00275B9F" w:rsidP="00275B9F">
      <w:pPr>
        <w:jc w:val="both"/>
        <w:rPr>
          <w:sz w:val="20"/>
          <w:szCs w:val="20"/>
        </w:rPr>
      </w:pPr>
    </w:p>
    <w:p w:rsidR="00275B9F" w:rsidRPr="00275B9F" w:rsidRDefault="00275B9F" w:rsidP="00275B9F">
      <w:pPr>
        <w:jc w:val="both"/>
        <w:rPr>
          <w:sz w:val="20"/>
          <w:szCs w:val="20"/>
        </w:rPr>
      </w:pPr>
      <w:bookmarkStart w:id="5" w:name="_GoBack"/>
      <w:bookmarkEnd w:id="5"/>
    </w:p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Upoważnionymi do reprezentowania naszej firmy są następujące osoby:</w:t>
      </w:r>
    </w:p>
    <w:p w:rsidR="00D7127F" w:rsidRDefault="00D7127F" w:rsidP="00D7127F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D7127F" w:rsidRDefault="00D7127F" w:rsidP="00D7127F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:rsidR="00D7127F" w:rsidRDefault="00D7127F" w:rsidP="00D7127F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:rsidR="00D7127F" w:rsidRDefault="00D7127F" w:rsidP="00D7127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D7127F" w:rsidRDefault="00D7127F" w:rsidP="00D7127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D7127F" w:rsidRDefault="00D7127F" w:rsidP="008C0CB0">
      <w:pPr>
        <w:tabs>
          <w:tab w:val="left" w:pos="540"/>
          <w:tab w:val="left" w:pos="780"/>
        </w:tabs>
        <w:suppressAutoHyphens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D7127F" w:rsidRDefault="00D7127F" w:rsidP="008C0CB0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FE545C" w:rsidRPr="008C0CB0" w:rsidRDefault="00D7127F" w:rsidP="00D7127F">
      <w:pPr>
        <w:rPr>
          <w:i/>
          <w:color w:val="FF0000"/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E545C" w:rsidRPr="008C0C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64B2" w:rsidRDefault="009664B2">
      <w:r>
        <w:separator/>
      </w:r>
    </w:p>
  </w:endnote>
  <w:endnote w:type="continuationSeparator" w:id="0">
    <w:p w:rsidR="009664B2" w:rsidRDefault="00966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D3D" w:rsidRDefault="00CA5D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D3D" w:rsidRDefault="00CA5D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64B2" w:rsidRDefault="009664B2">
      <w:r>
        <w:separator/>
      </w:r>
    </w:p>
  </w:footnote>
  <w:footnote w:type="continuationSeparator" w:id="0">
    <w:p w:rsidR="009664B2" w:rsidRDefault="00966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D3D" w:rsidRDefault="00CA5D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D3D" w:rsidRDefault="00CA5D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09C"/>
    <w:rsid w:val="00012286"/>
    <w:rsid w:val="000704FC"/>
    <w:rsid w:val="00071CCC"/>
    <w:rsid w:val="000B731D"/>
    <w:rsid w:val="000D6134"/>
    <w:rsid w:val="000E09C7"/>
    <w:rsid w:val="000F6589"/>
    <w:rsid w:val="00106636"/>
    <w:rsid w:val="00114187"/>
    <w:rsid w:val="00116EC6"/>
    <w:rsid w:val="00137EF5"/>
    <w:rsid w:val="001700D2"/>
    <w:rsid w:val="001801DD"/>
    <w:rsid w:val="001D4612"/>
    <w:rsid w:val="00207E98"/>
    <w:rsid w:val="002723B0"/>
    <w:rsid w:val="00273292"/>
    <w:rsid w:val="00275B9F"/>
    <w:rsid w:val="00315A4A"/>
    <w:rsid w:val="003B09F1"/>
    <w:rsid w:val="004B7300"/>
    <w:rsid w:val="004C6753"/>
    <w:rsid w:val="00566FFD"/>
    <w:rsid w:val="00595C87"/>
    <w:rsid w:val="005B1E96"/>
    <w:rsid w:val="005D2C65"/>
    <w:rsid w:val="005E6D94"/>
    <w:rsid w:val="005F4605"/>
    <w:rsid w:val="0063384F"/>
    <w:rsid w:val="00643C6F"/>
    <w:rsid w:val="00646202"/>
    <w:rsid w:val="0065009C"/>
    <w:rsid w:val="0065290F"/>
    <w:rsid w:val="006815F6"/>
    <w:rsid w:val="007325E7"/>
    <w:rsid w:val="007748F0"/>
    <w:rsid w:val="007A4321"/>
    <w:rsid w:val="00833933"/>
    <w:rsid w:val="0083703D"/>
    <w:rsid w:val="00853083"/>
    <w:rsid w:val="00885CED"/>
    <w:rsid w:val="008B2F0C"/>
    <w:rsid w:val="008B4928"/>
    <w:rsid w:val="008C0CB0"/>
    <w:rsid w:val="008D2AB8"/>
    <w:rsid w:val="008F1C66"/>
    <w:rsid w:val="009664B2"/>
    <w:rsid w:val="00970FE4"/>
    <w:rsid w:val="009E6BDD"/>
    <w:rsid w:val="00A0022B"/>
    <w:rsid w:val="00A346FE"/>
    <w:rsid w:val="00A47B4D"/>
    <w:rsid w:val="00A60CD7"/>
    <w:rsid w:val="00A83018"/>
    <w:rsid w:val="00AD3EE0"/>
    <w:rsid w:val="00B5466B"/>
    <w:rsid w:val="00B774DC"/>
    <w:rsid w:val="00C519FA"/>
    <w:rsid w:val="00C969A6"/>
    <w:rsid w:val="00CA5D3D"/>
    <w:rsid w:val="00CA7D36"/>
    <w:rsid w:val="00D24208"/>
    <w:rsid w:val="00D60C38"/>
    <w:rsid w:val="00D66893"/>
    <w:rsid w:val="00D7127F"/>
    <w:rsid w:val="00D90ACB"/>
    <w:rsid w:val="00DC1500"/>
    <w:rsid w:val="00DF2D09"/>
    <w:rsid w:val="00E44371"/>
    <w:rsid w:val="00E52266"/>
    <w:rsid w:val="00E949B0"/>
    <w:rsid w:val="00EC0BEA"/>
    <w:rsid w:val="00EE59F6"/>
    <w:rsid w:val="00F00591"/>
    <w:rsid w:val="00F51688"/>
    <w:rsid w:val="00F53146"/>
    <w:rsid w:val="00F91018"/>
    <w:rsid w:val="00FA0F30"/>
    <w:rsid w:val="00FA51A4"/>
    <w:rsid w:val="00FB2BD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92BD3B"/>
  <w15:chartTrackingRefBased/>
  <w15:docId w15:val="{BF0FCF8D-6005-4274-8C99-668893862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127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7127F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D712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0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32649-9176-4F9D-91C0-D65055F52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772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2023-10-16T12:03:00Z</cp:lastPrinted>
  <dcterms:created xsi:type="dcterms:W3CDTF">2023-10-16T12:03:00Z</dcterms:created>
  <dcterms:modified xsi:type="dcterms:W3CDTF">2023-10-16T12:03:00Z</dcterms:modified>
</cp:coreProperties>
</file>