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E23" w:rsidRPr="00DD1589" w:rsidRDefault="00091E23" w:rsidP="00091E23">
      <w:pPr>
        <w:pStyle w:val="pkt"/>
        <w:ind w:left="0" w:firstLine="0"/>
        <w:jc w:val="center"/>
        <w:rPr>
          <w:b/>
          <w:color w:val="000000"/>
        </w:rPr>
      </w:pPr>
    </w:p>
    <w:p w:rsidR="00091E23" w:rsidRPr="00DB2060" w:rsidRDefault="00321879" w:rsidP="00091E23">
      <w:pPr>
        <w:suppressAutoHyphens/>
        <w:spacing w:line="254" w:lineRule="auto"/>
        <w:rPr>
          <w:lang w:eastAsia="zh-CN"/>
        </w:rPr>
      </w:pPr>
      <w:r>
        <w:rPr>
          <w:noProof/>
        </w:rPr>
        <w:drawing>
          <wp:inline distT="0" distB="0" distL="0" distR="0" wp14:anchorId="10D230E8" wp14:editId="6AAAF671">
            <wp:extent cx="5760720" cy="604120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E23" w:rsidRPr="00DB2060" w:rsidRDefault="00091E23" w:rsidP="00091E23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091E23" w:rsidRPr="00DB2060" w:rsidRDefault="00091E23" w:rsidP="00091E23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bookmarkStart w:id="0" w:name="_GoBack"/>
      <w:bookmarkEnd w:id="0"/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091E23" w:rsidRPr="00DB2060" w:rsidRDefault="00091E23" w:rsidP="00091E23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091E23" w:rsidRPr="00DB2060" w:rsidRDefault="00091E23" w:rsidP="00091E23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91E23" w:rsidRPr="00DB2060" w:rsidRDefault="00091E23" w:rsidP="00091E23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091E23" w:rsidRPr="00DB2060" w:rsidRDefault="00091E23" w:rsidP="00091E23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091E23" w:rsidRPr="00DB2060" w:rsidRDefault="00091E23" w:rsidP="00091E23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91E23" w:rsidRPr="00DB2060" w:rsidRDefault="00091E23" w:rsidP="00091E23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091E23" w:rsidRPr="00DB2060" w:rsidRDefault="00091E23" w:rsidP="00091E23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091E23" w:rsidRPr="00DB2060" w:rsidRDefault="00091E23" w:rsidP="00091E23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Na potrzeby postępowania o udzielenie zamówienia publicznego pn</w:t>
      </w:r>
      <w:r>
        <w:rPr>
          <w:rFonts w:ascii="Arial" w:hAnsi="Arial" w:cs="Arial"/>
          <w:sz w:val="21"/>
          <w:szCs w:val="21"/>
          <w:lang w:eastAsia="zh-CN"/>
        </w:rPr>
        <w:t>.</w:t>
      </w:r>
      <w:r w:rsidRPr="00C77190">
        <w:rPr>
          <w:rFonts w:ascii="Times New Roman" w:hAnsi="Times New Roman"/>
          <w:b/>
        </w:rPr>
        <w:t xml:space="preserve"> </w:t>
      </w:r>
      <w:r w:rsidR="00613613" w:rsidRPr="00613613">
        <w:rPr>
          <w:rFonts w:ascii="Arial" w:hAnsi="Arial" w:cs="Arial"/>
          <w:b/>
        </w:rPr>
        <w:t xml:space="preserve">Certyfikowane szkolenia  z obsługi oprogramowania do symulacji procesów Plant </w:t>
      </w:r>
      <w:proofErr w:type="spellStart"/>
      <w:r w:rsidR="00613613" w:rsidRPr="00613613">
        <w:rPr>
          <w:rFonts w:ascii="Arial" w:hAnsi="Arial" w:cs="Arial"/>
          <w:b/>
        </w:rPr>
        <w:t>Simulation</w:t>
      </w:r>
      <w:proofErr w:type="spellEnd"/>
      <w:r w:rsidR="00613613" w:rsidRPr="00613613">
        <w:rPr>
          <w:rFonts w:ascii="Arial" w:hAnsi="Arial" w:cs="Arial"/>
          <w:b/>
        </w:rPr>
        <w:t xml:space="preserve"> Training  - Kc-zp.272-</w:t>
      </w:r>
      <w:r w:rsidR="00AA06A7">
        <w:rPr>
          <w:rFonts w:ascii="Arial" w:hAnsi="Arial" w:cs="Arial"/>
          <w:b/>
        </w:rPr>
        <w:t>552</w:t>
      </w:r>
      <w:r w:rsidR="00613613" w:rsidRPr="00613613">
        <w:rPr>
          <w:rFonts w:ascii="Arial" w:hAnsi="Arial" w:cs="Arial"/>
          <w:b/>
        </w:rPr>
        <w:t>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091E23" w:rsidRPr="00DB2060" w:rsidRDefault="00091E23" w:rsidP="00091E23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091E23" w:rsidRPr="00DB2060" w:rsidRDefault="00091E23" w:rsidP="00091E23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091E23" w:rsidRPr="00DB2060" w:rsidRDefault="00091E23" w:rsidP="00091E23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091E23" w:rsidRPr="00DB2060" w:rsidRDefault="00091E23" w:rsidP="00091E23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091E23" w:rsidRPr="00DB2060" w:rsidRDefault="00091E23" w:rsidP="00091E23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091E23" w:rsidRPr="00DB2060" w:rsidRDefault="00091E23" w:rsidP="00091E23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9E7" w:rsidRDefault="003F79E7" w:rsidP="0038231F">
      <w:pPr>
        <w:spacing w:after="0" w:line="240" w:lineRule="auto"/>
      </w:pPr>
      <w:r>
        <w:separator/>
      </w:r>
    </w:p>
  </w:endnote>
  <w:endnote w:type="continuationSeparator" w:id="0">
    <w:p w:rsidR="003F79E7" w:rsidRDefault="003F79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9E7" w:rsidRDefault="003F79E7" w:rsidP="0038231F">
      <w:pPr>
        <w:spacing w:after="0" w:line="240" w:lineRule="auto"/>
      </w:pPr>
      <w:r>
        <w:separator/>
      </w:r>
    </w:p>
  </w:footnote>
  <w:footnote w:type="continuationSeparator" w:id="0">
    <w:p w:rsidR="003F79E7" w:rsidRDefault="003F79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16225">
      <w:rPr>
        <w:rFonts w:ascii="Times New Roman" w:hAnsi="Times New Roman"/>
        <w:sz w:val="20"/>
        <w:szCs w:val="20"/>
      </w:rPr>
      <w:t>Kc-zp.272-</w:t>
    </w:r>
    <w:r w:rsidR="00AA06A7">
      <w:rPr>
        <w:rFonts w:ascii="Times New Roman" w:hAnsi="Times New Roman"/>
        <w:sz w:val="20"/>
        <w:szCs w:val="20"/>
      </w:rPr>
      <w:t>552</w:t>
    </w:r>
    <w:r w:rsidR="00416225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21E"/>
    <w:rsid w:val="00023477"/>
    <w:rsid w:val="000247FF"/>
    <w:rsid w:val="00025C8D"/>
    <w:rsid w:val="000303EE"/>
    <w:rsid w:val="00056D32"/>
    <w:rsid w:val="00073C3D"/>
    <w:rsid w:val="000809B6"/>
    <w:rsid w:val="00091E23"/>
    <w:rsid w:val="000B1025"/>
    <w:rsid w:val="000B54D1"/>
    <w:rsid w:val="000C021E"/>
    <w:rsid w:val="000C18AF"/>
    <w:rsid w:val="000C1B02"/>
    <w:rsid w:val="000D6F17"/>
    <w:rsid w:val="000D73C4"/>
    <w:rsid w:val="000E4D37"/>
    <w:rsid w:val="0017521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21879"/>
    <w:rsid w:val="003307A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79E7"/>
    <w:rsid w:val="00416225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361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A06A7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CA982"/>
  <w15:docId w15:val="{0D724BEB-A857-49FF-ADF2-A3AF9735F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1E2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4DD9-F0CB-43F0-9273-CDACFDB78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2023-07-14T09:56:00Z</cp:lastPrinted>
  <dcterms:created xsi:type="dcterms:W3CDTF">2023-10-11T11:53:00Z</dcterms:created>
  <dcterms:modified xsi:type="dcterms:W3CDTF">2023-10-11T11:53:00Z</dcterms:modified>
</cp:coreProperties>
</file>