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CA2" w:rsidRDefault="00435CA2" w:rsidP="00435CA2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435CA2" w:rsidRPr="00843934" w:rsidRDefault="00171842" w:rsidP="00435CA2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10D230E8" wp14:editId="6AAAF671">
            <wp:extent cx="5760720" cy="604120"/>
            <wp:effectExtent l="0" t="0" r="0" b="5715"/>
            <wp:docPr id="4" name="Obraz 4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CA2" w:rsidRPr="003D6231" w:rsidRDefault="00435CA2" w:rsidP="00435CA2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435CA2" w:rsidRDefault="00435CA2" w:rsidP="00435CA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435CA2" w:rsidRPr="009475A8" w:rsidRDefault="00435CA2" w:rsidP="00435CA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435CA2" w:rsidRPr="009475A8" w:rsidRDefault="00435CA2" w:rsidP="00435CA2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435CA2" w:rsidRPr="009475A8" w:rsidRDefault="00435CA2" w:rsidP="00435CA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435CA2" w:rsidRPr="009475A8" w:rsidRDefault="00435CA2" w:rsidP="00435CA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435CA2" w:rsidRPr="009475A8" w:rsidRDefault="00435CA2" w:rsidP="00435CA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435CA2" w:rsidRPr="009475A8" w:rsidRDefault="00435CA2" w:rsidP="00435CA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35CA2" w:rsidRPr="009475A8" w:rsidRDefault="00435CA2" w:rsidP="00435CA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35CA2" w:rsidRPr="009475A8" w:rsidRDefault="00435CA2" w:rsidP="00435CA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35CA2" w:rsidRPr="009475A8" w:rsidRDefault="00435CA2" w:rsidP="00435CA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35CA2" w:rsidRPr="009475A8" w:rsidRDefault="00435CA2" w:rsidP="00435CA2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35CA2" w:rsidRPr="009475A8" w:rsidRDefault="00435CA2" w:rsidP="00435CA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35CA2" w:rsidRPr="009475A8" w:rsidRDefault="00435CA2" w:rsidP="00435CA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35CA2" w:rsidRPr="009475A8" w:rsidRDefault="00435CA2" w:rsidP="00435CA2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35CA2" w:rsidRPr="00725B4A" w:rsidRDefault="00435CA2" w:rsidP="00435CA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435CA2" w:rsidRPr="00725B4A" w:rsidRDefault="00435CA2" w:rsidP="00435CA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435CA2" w:rsidRPr="00D52EEE" w:rsidRDefault="00435CA2" w:rsidP="00435CA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5CA2" w:rsidRPr="00D52EEE" w:rsidRDefault="00435CA2" w:rsidP="00435CA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37511" w:rsidRPr="00037511">
        <w:rPr>
          <w:rFonts w:ascii="Arial" w:hAnsi="Arial" w:cs="Arial"/>
          <w:b/>
          <w:sz w:val="20"/>
          <w:szCs w:val="20"/>
        </w:rPr>
        <w:t xml:space="preserve">Certyfikowane szkolenia  z obsługi oprogramowania do symulacji procesów Plant </w:t>
      </w:r>
      <w:proofErr w:type="spellStart"/>
      <w:r w:rsidR="00037511" w:rsidRPr="00037511">
        <w:rPr>
          <w:rFonts w:ascii="Arial" w:hAnsi="Arial" w:cs="Arial"/>
          <w:b/>
          <w:sz w:val="20"/>
          <w:szCs w:val="20"/>
        </w:rPr>
        <w:t>Simulation</w:t>
      </w:r>
      <w:proofErr w:type="spellEnd"/>
      <w:r w:rsidR="00037511" w:rsidRPr="00037511">
        <w:rPr>
          <w:rFonts w:ascii="Arial" w:hAnsi="Arial" w:cs="Arial"/>
          <w:b/>
          <w:sz w:val="20"/>
          <w:szCs w:val="20"/>
        </w:rPr>
        <w:t xml:space="preserve"> Training  - Kc-zp.272-</w:t>
      </w:r>
      <w:r w:rsidR="003710C5">
        <w:rPr>
          <w:rFonts w:ascii="Arial" w:hAnsi="Arial" w:cs="Arial"/>
          <w:b/>
          <w:sz w:val="20"/>
          <w:szCs w:val="20"/>
        </w:rPr>
        <w:t>552</w:t>
      </w:r>
      <w:bookmarkStart w:id="0" w:name="_GoBack"/>
      <w:bookmarkEnd w:id="0"/>
      <w:r w:rsidR="00037511" w:rsidRPr="00037511">
        <w:rPr>
          <w:rFonts w:ascii="Arial" w:hAnsi="Arial" w:cs="Arial"/>
          <w:b/>
          <w:sz w:val="20"/>
          <w:szCs w:val="20"/>
        </w:rPr>
        <w:t>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435CA2" w:rsidRPr="00D52EEE" w:rsidRDefault="00435CA2" w:rsidP="00435CA2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435CA2" w:rsidRPr="00D52EEE" w:rsidRDefault="00435CA2" w:rsidP="00435CA2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5CA2" w:rsidRDefault="00435CA2" w:rsidP="00435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435CA2" w:rsidRPr="00037511" w:rsidRDefault="00435CA2" w:rsidP="00435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EE45E3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EE45E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EE45E3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EE45E3">
        <w:rPr>
          <w:rFonts w:ascii="Arial" w:hAnsi="Arial" w:cs="Arial"/>
          <w:sz w:val="20"/>
          <w:szCs w:val="20"/>
        </w:rPr>
        <w:t>Pzp</w:t>
      </w:r>
      <w:proofErr w:type="spellEnd"/>
    </w:p>
    <w:p w:rsidR="00435CA2" w:rsidRPr="00D52EEE" w:rsidRDefault="00435CA2" w:rsidP="00435CA2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5CA2" w:rsidRPr="00D52EEE" w:rsidRDefault="00435CA2" w:rsidP="00435CA2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435CA2" w:rsidRPr="00FD003F" w:rsidRDefault="00435CA2" w:rsidP="00435CA2">
      <w:pPr>
        <w:jc w:val="right"/>
        <w:rPr>
          <w:rFonts w:ascii="Arial" w:hAnsi="Arial" w:cs="Arial"/>
          <w:sz w:val="20"/>
          <w:szCs w:val="20"/>
        </w:rPr>
      </w:pPr>
    </w:p>
    <w:p w:rsidR="00435CA2" w:rsidRPr="00FD003F" w:rsidRDefault="00435CA2" w:rsidP="00435CA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435CA2" w:rsidRPr="009475A8" w:rsidRDefault="00435CA2" w:rsidP="00435CA2"/>
    <w:p w:rsidR="00435CA2" w:rsidRPr="009475A8" w:rsidRDefault="00435CA2" w:rsidP="00435CA2"/>
    <w:p w:rsidR="00435CA2" w:rsidRPr="009475A8" w:rsidRDefault="00435CA2" w:rsidP="00435CA2"/>
    <w:p w:rsidR="00435CA2" w:rsidRPr="009475A8" w:rsidRDefault="00435CA2" w:rsidP="00435CA2"/>
    <w:p w:rsidR="00435CA2" w:rsidRPr="009475A8" w:rsidRDefault="00435CA2" w:rsidP="00435CA2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93F" w:rsidRDefault="0082193F" w:rsidP="0038231F">
      <w:pPr>
        <w:spacing w:after="0" w:line="240" w:lineRule="auto"/>
      </w:pPr>
      <w:r>
        <w:separator/>
      </w:r>
    </w:p>
  </w:endnote>
  <w:endnote w:type="continuationSeparator" w:id="0">
    <w:p w:rsidR="0082193F" w:rsidRDefault="008219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93F" w:rsidRDefault="0082193F" w:rsidP="0038231F">
      <w:pPr>
        <w:spacing w:after="0" w:line="240" w:lineRule="auto"/>
      </w:pPr>
      <w:r>
        <w:separator/>
      </w:r>
    </w:p>
  </w:footnote>
  <w:footnote w:type="continuationSeparator" w:id="0">
    <w:p w:rsidR="0082193F" w:rsidRDefault="008219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6AF"/>
    <w:rsid w:val="00023477"/>
    <w:rsid w:val="000247FF"/>
    <w:rsid w:val="00025C8D"/>
    <w:rsid w:val="000303EE"/>
    <w:rsid w:val="00037511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71842"/>
    <w:rsid w:val="00181DD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C5"/>
    <w:rsid w:val="0038231F"/>
    <w:rsid w:val="003B2070"/>
    <w:rsid w:val="003B214C"/>
    <w:rsid w:val="003B7238"/>
    <w:rsid w:val="003C3B64"/>
    <w:rsid w:val="003F024C"/>
    <w:rsid w:val="00434CC2"/>
    <w:rsid w:val="00435CA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193F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576AF"/>
    <w:rsid w:val="00960337"/>
    <w:rsid w:val="00960828"/>
    <w:rsid w:val="00975019"/>
    <w:rsid w:val="00975C49"/>
    <w:rsid w:val="00997D0F"/>
    <w:rsid w:val="009C7756"/>
    <w:rsid w:val="00A15F7E"/>
    <w:rsid w:val="00A166B0"/>
    <w:rsid w:val="00A21779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F2751B"/>
  <w15:chartTrackingRefBased/>
  <w15:docId w15:val="{D3C50142-300E-42D3-AC46-03D8DF38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35CA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435CA2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AD340-17F2-4A16-926E-2F8DD3B6B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2023-07-14T09:56:00Z</cp:lastPrinted>
  <dcterms:created xsi:type="dcterms:W3CDTF">2023-10-11T11:52:00Z</dcterms:created>
  <dcterms:modified xsi:type="dcterms:W3CDTF">2023-10-11T11:52:00Z</dcterms:modified>
</cp:coreProperties>
</file>