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88E8A" w14:textId="7DDB0BF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4519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DF0FF6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182DFE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4D426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9E886B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885B76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CDAEEB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604068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37BE13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27B788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5CAED4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4FE167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2B079F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743F56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52AA09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F5F02A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AF616BD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9354A" w:rsidRPr="0039354A">
        <w:rPr>
          <w:rFonts w:eastAsia="Times New Roman" w:cs="Calibri"/>
          <w:b/>
          <w:lang w:eastAsia="pl-PL"/>
        </w:rPr>
        <w:t xml:space="preserve">wznowienie terminowej (01.01.2024 - 31.12.2024) ogólnouczelnianej licencji Campus </w:t>
      </w:r>
      <w:proofErr w:type="spellStart"/>
      <w:r w:rsidR="0039354A" w:rsidRPr="0039354A">
        <w:rPr>
          <w:rFonts w:eastAsia="Times New Roman" w:cs="Calibri"/>
          <w:b/>
          <w:lang w:eastAsia="pl-PL"/>
        </w:rPr>
        <w:t>Wide</w:t>
      </w:r>
      <w:proofErr w:type="spellEnd"/>
      <w:r w:rsidR="0039354A" w:rsidRPr="0039354A">
        <w:rPr>
          <w:rFonts w:eastAsia="Times New Roman" w:cs="Calibri"/>
          <w:b/>
          <w:lang w:eastAsia="pl-PL"/>
        </w:rPr>
        <w:t xml:space="preserve"> License na oprogramowanie MATLAB i </w:t>
      </w:r>
      <w:proofErr w:type="spellStart"/>
      <w:r w:rsidR="0039354A" w:rsidRPr="0039354A">
        <w:rPr>
          <w:rFonts w:eastAsia="Times New Roman" w:cs="Calibri"/>
          <w:b/>
          <w:lang w:eastAsia="pl-PL"/>
        </w:rPr>
        <w:t>Simulink</w:t>
      </w:r>
      <w:proofErr w:type="spellEnd"/>
      <w:r w:rsidR="0039354A" w:rsidRPr="0039354A">
        <w:rPr>
          <w:rFonts w:eastAsia="Times New Roman" w:cs="Calibri"/>
          <w:b/>
          <w:lang w:eastAsia="pl-PL"/>
        </w:rPr>
        <w:t xml:space="preserve"> dla Jednostek AGH - KC-zp.272-606/23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DD3287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8C4A5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B14405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2F49AC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9D412D0" w14:textId="57671969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7E28AF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8FA9BB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134C83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0F104A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94C300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C317030" w14:textId="2946C150" w:rsidR="005103B9" w:rsidRPr="0084519B" w:rsidRDefault="008F3D36" w:rsidP="0084519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4519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CA39B" w14:textId="77777777" w:rsidR="00275A61" w:rsidRDefault="00275A61" w:rsidP="0038231F">
      <w:pPr>
        <w:spacing w:after="0" w:line="240" w:lineRule="auto"/>
      </w:pPr>
      <w:r>
        <w:separator/>
      </w:r>
    </w:p>
  </w:endnote>
  <w:endnote w:type="continuationSeparator" w:id="0">
    <w:p w14:paraId="6820D0E7" w14:textId="77777777" w:rsidR="00275A61" w:rsidRDefault="00275A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C9220" w14:textId="77777777" w:rsidR="0039354A" w:rsidRDefault="003935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0D7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69A5E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BC179" w14:textId="77777777" w:rsidR="0039354A" w:rsidRDefault="00393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1A5F1" w14:textId="77777777" w:rsidR="00275A61" w:rsidRDefault="00275A61" w:rsidP="0038231F">
      <w:pPr>
        <w:spacing w:after="0" w:line="240" w:lineRule="auto"/>
      </w:pPr>
      <w:r>
        <w:separator/>
      </w:r>
    </w:p>
  </w:footnote>
  <w:footnote w:type="continuationSeparator" w:id="0">
    <w:p w14:paraId="08E0682C" w14:textId="77777777" w:rsidR="00275A61" w:rsidRDefault="00275A61" w:rsidP="0038231F">
      <w:pPr>
        <w:spacing w:after="0" w:line="240" w:lineRule="auto"/>
      </w:pPr>
      <w:r>
        <w:continuationSeparator/>
      </w:r>
    </w:p>
  </w:footnote>
  <w:footnote w:id="1">
    <w:p w14:paraId="106A169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0F1799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2EA8D" w14:textId="77777777" w:rsidR="0039354A" w:rsidRDefault="003935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9BC6" w14:textId="77777777" w:rsidR="0039354A" w:rsidRDefault="003935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06E09" w14:textId="77777777" w:rsidR="0039354A" w:rsidRDefault="003935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205600">
    <w:abstractNumId w:val="7"/>
  </w:num>
  <w:num w:numId="2" w16cid:durableId="1729958190">
    <w:abstractNumId w:val="0"/>
  </w:num>
  <w:num w:numId="3" w16cid:durableId="1458135160">
    <w:abstractNumId w:val="6"/>
  </w:num>
  <w:num w:numId="4" w16cid:durableId="537281910">
    <w:abstractNumId w:val="9"/>
  </w:num>
  <w:num w:numId="5" w16cid:durableId="352389493">
    <w:abstractNumId w:val="8"/>
  </w:num>
  <w:num w:numId="6" w16cid:durableId="286130548">
    <w:abstractNumId w:val="5"/>
  </w:num>
  <w:num w:numId="7" w16cid:durableId="1860241407">
    <w:abstractNumId w:val="1"/>
  </w:num>
  <w:num w:numId="8" w16cid:durableId="1650205393">
    <w:abstractNumId w:val="3"/>
  </w:num>
  <w:num w:numId="9" w16cid:durableId="1565604402">
    <w:abstractNumId w:val="2"/>
  </w:num>
  <w:num w:numId="10" w16cid:durableId="1280838264">
    <w:abstractNumId w:val="4"/>
  </w:num>
  <w:num w:numId="11" w16cid:durableId="1015766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A6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354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4519B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96983"/>
  <w15:chartTrackingRefBased/>
  <w15:docId w15:val="{A6086644-D674-4777-86B7-DCF30152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2023-10-05T10:29:00Z</dcterms:created>
  <dcterms:modified xsi:type="dcterms:W3CDTF">2023-10-05T10:29:00Z</dcterms:modified>
</cp:coreProperties>
</file>