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bookmarkStart w:id="0" w:name="_GoBack"/>
      <w:bookmarkEnd w:id="0"/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60CE91E3" w14:textId="07B76C0B" w:rsidR="008D2AB8" w:rsidRPr="00524B40" w:rsidRDefault="008D2AB8" w:rsidP="00FA5871">
      <w:pPr>
        <w:widowControl w:val="0"/>
        <w:ind w:right="1"/>
        <w:jc w:val="both"/>
      </w:pPr>
      <w:r w:rsidRPr="00524B40">
        <w:t xml:space="preserve">Przystępując do postępowania o udzielenie zamówienia publicznego, którego przedmiotem jest </w:t>
      </w:r>
      <w:r w:rsidR="004E3322" w:rsidRPr="004E3322">
        <w:rPr>
          <w:b/>
        </w:rPr>
        <w:t>Dostawa materiałów eksploatacyjnych do druku 3D w technologii FDM dla CSS - KC-zp.272-</w:t>
      </w:r>
      <w:r w:rsidR="00BB4820">
        <w:rPr>
          <w:b/>
        </w:rPr>
        <w:t>635</w:t>
      </w:r>
      <w:r w:rsidR="004E3322" w:rsidRPr="004E3322">
        <w:rPr>
          <w:b/>
        </w:rPr>
        <w:t>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0C2EBBF4" w14:textId="4C3AC576" w:rsidR="008D2AB8" w:rsidRDefault="008D2AB8" w:rsidP="00FA5871">
      <w:pPr>
        <w:widowControl w:val="0"/>
        <w:ind w:right="1"/>
        <w:jc w:val="both"/>
        <w:rPr>
          <w:b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466"/>
        <w:gridCol w:w="1276"/>
        <w:gridCol w:w="992"/>
        <w:gridCol w:w="1134"/>
        <w:gridCol w:w="992"/>
        <w:gridCol w:w="993"/>
        <w:gridCol w:w="1558"/>
      </w:tblGrid>
      <w:tr w:rsidR="004E3322" w:rsidRPr="00BD3780" w14:paraId="542A256D" w14:textId="77777777" w:rsidTr="00CA37FA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B7D9E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L.p.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F207E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Nazwa elementu</w:t>
            </w:r>
          </w:p>
          <w:p w14:paraId="783E529E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(lub usługi)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4773B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Producent/model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EC16B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Liczba szt.</w:t>
            </w:r>
          </w:p>
          <w:p w14:paraId="399ED514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12461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Cena jednostkowa netto </w:t>
            </w: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D6BFD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Wartość netto</w:t>
            </w:r>
          </w:p>
          <w:p w14:paraId="27E49F14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B797C3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VAT</w:t>
            </w:r>
          </w:p>
          <w:p w14:paraId="0645D0FC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[%]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F0F6A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Wartość brutto </w:t>
            </w:r>
          </w:p>
          <w:p w14:paraId="22AF345F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  <w:p w14:paraId="3678D257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 xml:space="preserve"> (z doliczonym </w:t>
            </w:r>
            <w:r w:rsidRPr="00BD3780">
              <w:rPr>
                <w:b/>
                <w:bCs/>
                <w:sz w:val="22"/>
              </w:rPr>
              <w:t>VAT)</w:t>
            </w:r>
          </w:p>
        </w:tc>
      </w:tr>
      <w:tr w:rsidR="004E3322" w:rsidRPr="00BD3780" w14:paraId="36633EEE" w14:textId="77777777" w:rsidTr="00CA37FA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AADEC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1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F2315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1A947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180207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29C56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46842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07DB9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7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40290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8</w:t>
            </w:r>
          </w:p>
        </w:tc>
      </w:tr>
      <w:tr w:rsidR="004E3322" w:rsidRPr="00BD3780" w14:paraId="21AFB011" w14:textId="77777777" w:rsidTr="00CA37FA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20A9A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1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D7D20" w14:textId="3509204B" w:rsidR="004E3322" w:rsidRPr="00BD3780" w:rsidRDefault="00E13CA5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PLA</w:t>
            </w:r>
            <w:r>
              <w:rPr>
                <w:color w:val="000000"/>
              </w:rPr>
              <w:t xml:space="preserve"> 1,75 mm kolor: czarny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623E5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BD7EB" w14:textId="0410F88E" w:rsidR="004E3322" w:rsidRPr="00BD3780" w:rsidRDefault="00E13CA5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5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7100A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F15EA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A89A62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77C7E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  <w:p w14:paraId="4FAFADE9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BD3780" w14:paraId="14529F4E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24FA5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2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B6541E" w14:textId="3F8655BF" w:rsidR="004E3322" w:rsidRPr="00BD3780" w:rsidRDefault="00E13CA5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ABS 1,75 mm kolor: czarny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5E163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44850" w14:textId="6C5E6169" w:rsidR="004E3322" w:rsidRPr="00BD3780" w:rsidRDefault="00E13CA5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4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70B7E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0AB55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98517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39972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E13CA5" w14:paraId="026DD80B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B63499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3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0CB371" w14:textId="2B5A66AD" w:rsidR="004E3322" w:rsidRPr="00E13CA5" w:rsidRDefault="00E13CA5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E13CA5">
              <w:rPr>
                <w:color w:val="000000"/>
              </w:rPr>
              <w:t>filament</w:t>
            </w:r>
            <w:proofErr w:type="spellEnd"/>
            <w:r w:rsidRPr="00E13CA5">
              <w:rPr>
                <w:color w:val="000000"/>
              </w:rPr>
              <w:t xml:space="preserve"> ABS 2,85 mm kolor: dowoln</w:t>
            </w:r>
            <w:r>
              <w:rPr>
                <w:color w:val="000000"/>
              </w:rPr>
              <w:t>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4CB211" w14:textId="77777777" w:rsidR="004E3322" w:rsidRPr="00E13CA5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5822FA" w14:textId="05EACABA" w:rsidR="004E3322" w:rsidRPr="00E13CA5" w:rsidRDefault="00E13CA5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5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27A68" w14:textId="77777777" w:rsidR="004E3322" w:rsidRPr="00E13CA5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5EBA5A" w14:textId="77777777" w:rsidR="004E3322" w:rsidRPr="00E13CA5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FEEFA" w14:textId="77777777" w:rsidR="004E3322" w:rsidRPr="00E13CA5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FD653" w14:textId="77777777" w:rsidR="004E3322" w:rsidRPr="00E13CA5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0B644B02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05BFB7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4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89F48" w14:textId="527BFA0F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 1,75 mm kolor: biały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368C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81335" w14:textId="0B2E3672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859B78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9FB73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02EB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DD8D5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0BCC7080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E473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5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1F11B9" w14:textId="30C473BA" w:rsidR="00BD3780" w:rsidRPr="00E13CA5" w:rsidRDefault="00E13CA5" w:rsidP="00BD3780">
            <w:pPr>
              <w:widowControl w:val="0"/>
              <w:ind w:right="1"/>
              <w:jc w:val="both"/>
              <w:rPr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 1,75mm kolor: szary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F7D301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69D51" w14:textId="72FAFB57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ADD8A2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C9F23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1C4DA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9AF72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250EC67D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487F0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6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FC6D2" w14:textId="776DF596" w:rsidR="00BD3780" w:rsidRPr="00BD3780" w:rsidRDefault="00E13CA5" w:rsidP="00BD3780">
            <w:pPr>
              <w:widowControl w:val="0"/>
              <w:ind w:right="1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 1,75 mm kolor: czerwony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DB4ED1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B6A63" w14:textId="3DEB3EAD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D363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615E0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2253D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B808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2F624E56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CFEB87" w14:textId="7E8FF5E0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7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B8052" w14:textId="12E25423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 1,75 mm kolor: żółty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6A162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9ED0B" w14:textId="5D4D243C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77A90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5CFA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C6F12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DD5DD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0DC5A6E8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23EBB" w14:textId="73D88C48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8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FD7847" w14:textId="66F686E1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 1,75 kolor: zielony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FC2EAA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6CE54" w14:textId="4C084266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64A8E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6F27F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619B80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73B2A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603DD2F1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1CA6F2" w14:textId="558A9460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lastRenderedPageBreak/>
              <w:t>9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D8E72" w14:textId="11B0810C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 1,75 mm kolor: niebieski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E810F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F9E787" w14:textId="487C2820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340008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F21284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D231A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F86B6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140EFEE2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B6FA1" w14:textId="6526B138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10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64BAE" w14:textId="3A9D0F06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PLA1,75 mm kolor: różowy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22408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8D2E3C" w14:textId="1AF1CCC7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379C7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D3BA2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97BE8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331E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38D801D1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7B2453" w14:textId="25778B74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11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2D47AB" w14:textId="543ED576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 1,75 kolor: fioletowy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23117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629BE2" w14:textId="607954FD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03309A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6C5565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4C82D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5040F1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42C1BA6E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4D363A" w14:textId="50462511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12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631AC" w14:textId="3DBFE8B6" w:rsidR="00BD3780" w:rsidRPr="00BD3780" w:rsidRDefault="00E13CA5" w:rsidP="00BD3780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 1,75 mm kolor: pomarańczowy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C9530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4161A" w14:textId="5FAFA5A8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D097BF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A4BF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1D4F8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40072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6B151DB9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BA440" w14:textId="24950179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13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791000" w14:textId="1EAB8171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 2,85 mm kolor: biały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7B9B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CD35C" w14:textId="3E9A040C" w:rsidR="00BD3780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552A7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0AF87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AA63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81D9F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E13CA5" w:rsidRPr="00BD3780" w14:paraId="53B80122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4D3756" w14:textId="073D2C43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14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50B575" w14:textId="18E4EEF9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 2,85 mm kolor: czerwony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E33D3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271C43" w14:textId="431FD283" w:rsidR="00E13CA5" w:rsidRPr="00BD3780" w:rsidRDefault="00CA37FA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424CA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B402F8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E2B6AA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86780B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E13CA5" w:rsidRPr="00BD3780" w14:paraId="1BDD2AE3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A4706" w14:textId="2C3FF19B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15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239AE8" w14:textId="6473AAAF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 2,85 mm kolor: zielony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A7511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6A159F" w14:textId="36DBBED6" w:rsidR="00E13CA5" w:rsidRPr="00BD3780" w:rsidRDefault="00CA37FA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C45C2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9D0AE2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726B1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41CAF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E13CA5" w:rsidRPr="00BD3780" w14:paraId="10564EEA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B388B" w14:textId="117B40AF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4EA9D" w14:textId="7C0E69D6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PLA 1,75 mm kolor: niebieski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952C5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48F8DA" w14:textId="2734EA04" w:rsidR="00E13CA5" w:rsidRPr="00BD3780" w:rsidRDefault="00CA37FA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7FA043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33CE62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81473D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6CD80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E13CA5" w:rsidRPr="00BD3780" w14:paraId="3CECC388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FAF36" w14:textId="35E20EDB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17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167B0" w14:textId="0D8CC021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ABS 1,75 mm kolor: czarny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F37FD7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7C17B8" w14:textId="34025FDD" w:rsidR="00E13CA5" w:rsidRPr="00BD3780" w:rsidRDefault="00CA37FA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6EC06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B97786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B253F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0CC5C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E13CA5" w:rsidRPr="00BD3780" w14:paraId="7263DE4E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F4F697" w14:textId="63F9F97B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18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4BF12" w14:textId="6D4D20B9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ABS 1,75 mm kolor: żółty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42E291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FAA406" w14:textId="5A2474E7" w:rsidR="00E13CA5" w:rsidRPr="00BD3780" w:rsidRDefault="00CA37FA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7361BB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91DD2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9E7CB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E1CCE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E13CA5" w:rsidRPr="00E13CA5" w14:paraId="6755E23C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43DD2" w14:textId="3E2FA0C6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19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C451FD" w14:textId="5B03B0F6" w:rsidR="00E13CA5" w:rsidRPr="00E13CA5" w:rsidRDefault="00E13CA5" w:rsidP="00BD3780">
            <w:pPr>
              <w:widowControl w:val="0"/>
              <w:ind w:right="1"/>
              <w:jc w:val="both"/>
              <w:rPr>
                <w:b/>
                <w:sz w:val="22"/>
                <w:lang w:val="en-US"/>
              </w:rPr>
            </w:pPr>
            <w:r w:rsidRPr="00E13CA5">
              <w:rPr>
                <w:color w:val="000000"/>
                <w:lang w:val="en-US"/>
              </w:rPr>
              <w:t>filament</w:t>
            </w:r>
            <w:r w:rsidRPr="00E13CA5">
              <w:rPr>
                <w:color w:val="000000"/>
                <w:lang w:val="en-US"/>
              </w:rPr>
              <w:t xml:space="preserve"> PETG 1,75 mm </w:t>
            </w:r>
            <w:proofErr w:type="spellStart"/>
            <w:r w:rsidRPr="00E13CA5">
              <w:rPr>
                <w:color w:val="000000"/>
                <w:lang w:val="en-US"/>
              </w:rPr>
              <w:t>kolor</w:t>
            </w:r>
            <w:proofErr w:type="spellEnd"/>
            <w:r w:rsidRPr="00E13CA5">
              <w:rPr>
                <w:color w:val="000000"/>
                <w:lang w:val="en-US"/>
              </w:rPr>
              <w:t xml:space="preserve">: </w:t>
            </w:r>
            <w:proofErr w:type="spellStart"/>
            <w:r w:rsidRPr="00E13CA5">
              <w:rPr>
                <w:color w:val="000000"/>
                <w:lang w:val="en-US"/>
              </w:rPr>
              <w:t>t</w:t>
            </w:r>
            <w:r>
              <w:rPr>
                <w:color w:val="000000"/>
                <w:lang w:val="en-US"/>
              </w:rPr>
              <w:t>ransparentny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czerwony</w:t>
            </w:r>
            <w:proofErr w:type="spellEnd"/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A59AA" w14:textId="77777777" w:rsidR="00E13CA5" w:rsidRPr="00E13CA5" w:rsidRDefault="00E13CA5" w:rsidP="00BD3780">
            <w:pPr>
              <w:widowControl w:val="0"/>
              <w:ind w:right="1"/>
              <w:jc w:val="both"/>
              <w:rPr>
                <w:b/>
                <w:sz w:val="22"/>
                <w:lang w:val="en-US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9E80E3" w14:textId="43A5B708" w:rsidR="00E13CA5" w:rsidRPr="00E13CA5" w:rsidRDefault="00CA37FA" w:rsidP="00BD3780">
            <w:pPr>
              <w:widowControl w:val="0"/>
              <w:ind w:right="1"/>
              <w:jc w:val="both"/>
              <w:rPr>
                <w:b/>
                <w:sz w:val="22"/>
                <w:lang w:val="en-US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34BCB" w14:textId="77777777" w:rsidR="00E13CA5" w:rsidRPr="00E13CA5" w:rsidRDefault="00E13CA5" w:rsidP="00BD3780">
            <w:pPr>
              <w:widowControl w:val="0"/>
              <w:ind w:right="1"/>
              <w:jc w:val="both"/>
              <w:rPr>
                <w:b/>
                <w:sz w:val="22"/>
                <w:lang w:val="en-US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FA7F4" w14:textId="77777777" w:rsidR="00E13CA5" w:rsidRPr="00E13CA5" w:rsidRDefault="00E13CA5" w:rsidP="00BD3780">
            <w:pPr>
              <w:widowControl w:val="0"/>
              <w:ind w:right="1"/>
              <w:jc w:val="both"/>
              <w:rPr>
                <w:b/>
                <w:sz w:val="22"/>
                <w:lang w:val="en-US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B031F" w14:textId="77777777" w:rsidR="00E13CA5" w:rsidRPr="00E13CA5" w:rsidRDefault="00E13CA5" w:rsidP="00BD3780">
            <w:pPr>
              <w:widowControl w:val="0"/>
              <w:ind w:right="1"/>
              <w:jc w:val="both"/>
              <w:rPr>
                <w:b/>
                <w:sz w:val="22"/>
                <w:lang w:val="en-US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53A10B" w14:textId="77777777" w:rsidR="00E13CA5" w:rsidRPr="00E13CA5" w:rsidRDefault="00E13CA5" w:rsidP="00BD3780">
            <w:pPr>
              <w:widowControl w:val="0"/>
              <w:ind w:right="1"/>
              <w:jc w:val="both"/>
              <w:rPr>
                <w:b/>
                <w:sz w:val="22"/>
                <w:lang w:val="en-US"/>
              </w:rPr>
            </w:pPr>
          </w:p>
        </w:tc>
      </w:tr>
      <w:tr w:rsidR="00E13CA5" w:rsidRPr="00BD3780" w14:paraId="5614F4B0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206A5" w14:textId="2546EF18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B59AD2" w14:textId="28EE859F" w:rsidR="00E13CA5" w:rsidRPr="00BD3780" w:rsidRDefault="007E26A6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PETG 1,75 mm kolor: czarny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12A93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CB43C2" w14:textId="476B8413" w:rsidR="00E13CA5" w:rsidRPr="00BD3780" w:rsidRDefault="00CA37FA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35B11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F9831B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753E3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A0454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E13CA5" w:rsidRPr="00BD3780" w14:paraId="7455BB01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99E28D" w14:textId="5357C5B3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21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9503FB" w14:textId="1C899FC6" w:rsidR="00E13CA5" w:rsidRPr="00BD3780" w:rsidRDefault="007E26A6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PETG 1,75 mm kolor: czerwony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C675F8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8975E" w14:textId="02B6A266" w:rsidR="00E13CA5" w:rsidRPr="00BD3780" w:rsidRDefault="00CA37FA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C3B6C2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470081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B080A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A043CB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E13CA5" w:rsidRPr="007E26A6" w14:paraId="2AE559BC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63E37D" w14:textId="4CEC5239" w:rsidR="00E13CA5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22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B074E" w14:textId="70F9D57C" w:rsidR="00E13CA5" w:rsidRPr="007E26A6" w:rsidRDefault="007E26A6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7E26A6">
              <w:rPr>
                <w:color w:val="000000"/>
              </w:rPr>
              <w:t>filament</w:t>
            </w:r>
            <w:proofErr w:type="spellEnd"/>
            <w:r w:rsidRPr="007E26A6">
              <w:rPr>
                <w:color w:val="000000"/>
              </w:rPr>
              <w:t xml:space="preserve"> PETG 1,75 mm </w:t>
            </w:r>
            <w:r>
              <w:rPr>
                <w:color w:val="000000"/>
              </w:rPr>
              <w:t>kolor</w:t>
            </w:r>
            <w:r w:rsidRPr="007E26A6">
              <w:rPr>
                <w:color w:val="000000"/>
              </w:rPr>
              <w:t>: pomara</w:t>
            </w:r>
            <w:r>
              <w:rPr>
                <w:color w:val="000000"/>
              </w:rPr>
              <w:t>ńczowy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40D76" w14:textId="77777777" w:rsidR="00E13CA5" w:rsidRPr="007E26A6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B51E58" w14:textId="3380E033" w:rsidR="00E13CA5" w:rsidRPr="007E26A6" w:rsidRDefault="00CA37FA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9CB78" w14:textId="77777777" w:rsidR="00E13CA5" w:rsidRPr="007E26A6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DF8898" w14:textId="77777777" w:rsidR="00E13CA5" w:rsidRPr="007E26A6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880C6E" w14:textId="77777777" w:rsidR="00E13CA5" w:rsidRPr="007E26A6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1B04C" w14:textId="77777777" w:rsidR="00E13CA5" w:rsidRPr="007E26A6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E13CA5" w:rsidRPr="00BD3780" w14:paraId="0D597F0E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5A91E" w14:textId="2A34953D" w:rsidR="00E13CA5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23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F59F64" w14:textId="066248A1" w:rsidR="00E13CA5" w:rsidRPr="00BD3780" w:rsidRDefault="007E26A6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PETG 1,75 mm kolor: żółty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F0A1B6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78898E" w14:textId="7225C065" w:rsidR="00E13CA5" w:rsidRPr="00BD3780" w:rsidRDefault="00CA37FA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41B62B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6888E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18FDE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592127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E13CA5" w:rsidRPr="00BD3780" w14:paraId="5CB407CA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8C865" w14:textId="489EF14F" w:rsidR="00E13CA5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24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5C74BA" w14:textId="4201C5D8" w:rsidR="00E13CA5" w:rsidRPr="00BD3780" w:rsidRDefault="007E26A6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PETG 1,75 mm kolor: zielony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F6D996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063D69" w14:textId="2D52D88E" w:rsidR="00E13CA5" w:rsidRPr="00BD3780" w:rsidRDefault="00CA37FA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6ED0E5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09C4F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9689A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ECE10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E13CA5" w:rsidRPr="00BD3780" w14:paraId="14D9A925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4AE1D" w14:textId="748CEF0E" w:rsidR="00E13CA5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25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B85725" w14:textId="79A49024" w:rsidR="00E13CA5" w:rsidRPr="00BD3780" w:rsidRDefault="007E26A6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PETG 1,75 mm kolor: niebieski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3DA4B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A3D67" w14:textId="5E4A8EC9" w:rsidR="00E13CA5" w:rsidRPr="00BD3780" w:rsidRDefault="00CA37FA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24DD9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D11E82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8C0154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BE980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E13CA5" w:rsidRPr="00BD3780" w14:paraId="1F61B646" w14:textId="77777777" w:rsidTr="00CA37F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0A5B1" w14:textId="0AE69846" w:rsidR="00E13CA5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26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12D2C" w14:textId="7DA895FB" w:rsidR="00E13CA5" w:rsidRPr="00BD3780" w:rsidRDefault="007E26A6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>
              <w:rPr>
                <w:color w:val="000000"/>
              </w:rPr>
              <w:t>filament</w:t>
            </w:r>
            <w:proofErr w:type="spellEnd"/>
            <w:r>
              <w:rPr>
                <w:color w:val="000000"/>
              </w:rPr>
              <w:t xml:space="preserve"> PA6 1,75 kolor: dowolny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5EE1D5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A4A9F" w14:textId="45A1C895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DD8FFA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E937F9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5103E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CEA9E" w14:textId="77777777" w:rsidR="00E13CA5" w:rsidRPr="00BD3780" w:rsidRDefault="00E13CA5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219D4D0B" w14:textId="77777777" w:rsidTr="004E3322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15E2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  <w:p w14:paraId="5AE61FF0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RAZEM:</w:t>
            </w:r>
          </w:p>
          <w:p w14:paraId="49641A3F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FB77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3EC64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A1891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10800238" w14:textId="77777777" w:rsidTr="004E3322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811E4" w14:textId="0FBCD523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 xml:space="preserve">Cena netto za całość zamówienia: ………………. </w:t>
            </w:r>
            <w:r w:rsidRPr="00BD3780">
              <w:rPr>
                <w:b/>
              </w:rPr>
              <w:t>PLN</w:t>
            </w:r>
          </w:p>
          <w:p w14:paraId="2AA154B9" w14:textId="4FE9BF2D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2A828A6F" w14:textId="1AB43E0A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Cena brutto za całość zamówienia: ………………..</w:t>
            </w:r>
            <w:r w:rsidRPr="00BD3780">
              <w:rPr>
                <w:b/>
              </w:rPr>
              <w:t xml:space="preserve"> PLN</w:t>
            </w:r>
          </w:p>
          <w:p w14:paraId="16BFD0A6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0A3BF9C1" w14:textId="57B4249B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</w:rPr>
              <w:t>Powyższa cena zawiera podatek VAT w wysokości .......... % tj.…………………….PLN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90B9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EC60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08F8F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</w:tbl>
    <w:p w14:paraId="665B4010" w14:textId="142F6DC1" w:rsidR="004E3322" w:rsidRPr="00524B40" w:rsidRDefault="004E3322" w:rsidP="004E3322">
      <w:pPr>
        <w:widowControl w:val="0"/>
        <w:ind w:right="1"/>
        <w:jc w:val="both"/>
        <w:rPr>
          <w:b/>
        </w:rPr>
      </w:pPr>
      <w:r w:rsidRPr="00524B40">
        <w:rPr>
          <w:b/>
        </w:rPr>
        <w:t xml:space="preserve">Termin realizacji umowy: </w:t>
      </w:r>
      <w:r w:rsidRPr="00524B40">
        <w:rPr>
          <w:bCs/>
        </w:rPr>
        <w:t>…………dni</w:t>
      </w:r>
      <w:r>
        <w:rPr>
          <w:bCs/>
        </w:rPr>
        <w:t xml:space="preserve"> roboczych</w:t>
      </w:r>
      <w:r w:rsidRPr="00524B40">
        <w:rPr>
          <w:bCs/>
        </w:rPr>
        <w:t xml:space="preserve"> od daty podpisania umowy</w:t>
      </w:r>
      <w:r>
        <w:rPr>
          <w:bCs/>
        </w:rPr>
        <w:t xml:space="preserve"> </w:t>
      </w:r>
      <w:r>
        <w:rPr>
          <w:b/>
          <w:color w:val="FF0000"/>
        </w:rPr>
        <w:t>/k</w:t>
      </w:r>
      <w:r w:rsidRPr="00524B40">
        <w:rPr>
          <w:b/>
          <w:color w:val="FF0000"/>
        </w:rPr>
        <w:t>ryterium oceny ofert</w:t>
      </w:r>
      <w:r>
        <w:rPr>
          <w:b/>
          <w:color w:val="FF0000"/>
        </w:rPr>
        <w:t>/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lastRenderedPageBreak/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43B694" w14:textId="77777777" w:rsidR="008D2AB8" w:rsidRPr="00524B40" w:rsidRDefault="008D2AB8" w:rsidP="00FA5871">
      <w:pPr>
        <w:jc w:val="both"/>
        <w:rPr>
          <w:sz w:val="18"/>
          <w:szCs w:val="18"/>
        </w:rPr>
      </w:pPr>
    </w:p>
    <w:p w14:paraId="321A51E6" w14:textId="526206A5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148203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E3322">
        <w:rPr>
          <w:color w:val="000000"/>
          <w:sz w:val="22"/>
          <w:szCs w:val="22"/>
          <w:lang w:eastAsia="ar-SA"/>
        </w:rPr>
        <w:br/>
      </w:r>
      <w:r w:rsidRPr="00524B40">
        <w:rPr>
          <w:color w:val="000000"/>
          <w:sz w:val="22"/>
          <w:szCs w:val="22"/>
          <w:lang w:eastAsia="ar-SA"/>
        </w:rPr>
        <w:t>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5ACA0BB1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E3322">
        <w:rPr>
          <w:sz w:val="22"/>
          <w:szCs w:val="22"/>
        </w:rPr>
        <w:br/>
      </w:r>
      <w:r w:rsidRPr="00524B40">
        <w:rPr>
          <w:sz w:val="22"/>
          <w:szCs w:val="22"/>
        </w:rPr>
        <w:t xml:space="preserve">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54FDE965" w14:textId="7B4A0141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6261DD">
      <w:headerReference w:type="default" r:id="rId8"/>
      <w:footerReference w:type="default" r:id="rId9"/>
      <w:pgSz w:w="11906" w:h="16838"/>
      <w:pgMar w:top="1134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1F7587" w14:textId="77777777" w:rsidR="00593F1A" w:rsidRDefault="00593F1A">
      <w:r>
        <w:separator/>
      </w:r>
    </w:p>
  </w:endnote>
  <w:endnote w:type="continuationSeparator" w:id="0">
    <w:p w14:paraId="750527D9" w14:textId="77777777" w:rsidR="00593F1A" w:rsidRDefault="00593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445FC" w14:textId="77777777" w:rsidR="00593F1A" w:rsidRDefault="00593F1A">
      <w:r>
        <w:separator/>
      </w:r>
    </w:p>
  </w:footnote>
  <w:footnote w:type="continuationSeparator" w:id="0">
    <w:p w14:paraId="4CF3B264" w14:textId="77777777" w:rsidR="00593F1A" w:rsidRDefault="00593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6EC6"/>
    <w:rsid w:val="001801DD"/>
    <w:rsid w:val="001B35E1"/>
    <w:rsid w:val="001D4612"/>
    <w:rsid w:val="00207E98"/>
    <w:rsid w:val="002723B0"/>
    <w:rsid w:val="002F464C"/>
    <w:rsid w:val="0031442E"/>
    <w:rsid w:val="00315A4A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D2C65"/>
    <w:rsid w:val="005E6D94"/>
    <w:rsid w:val="006261DD"/>
    <w:rsid w:val="0063384F"/>
    <w:rsid w:val="00643C6F"/>
    <w:rsid w:val="00646202"/>
    <w:rsid w:val="0065290F"/>
    <w:rsid w:val="006815F6"/>
    <w:rsid w:val="006A7BB9"/>
    <w:rsid w:val="00714F50"/>
    <w:rsid w:val="007748F0"/>
    <w:rsid w:val="007A4321"/>
    <w:rsid w:val="007E26A6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717DD"/>
    <w:rsid w:val="00A83018"/>
    <w:rsid w:val="00B774DC"/>
    <w:rsid w:val="00BB4820"/>
    <w:rsid w:val="00BD3780"/>
    <w:rsid w:val="00BE5FCF"/>
    <w:rsid w:val="00C148A8"/>
    <w:rsid w:val="00C969A6"/>
    <w:rsid w:val="00CA37FA"/>
    <w:rsid w:val="00CA7D36"/>
    <w:rsid w:val="00D24208"/>
    <w:rsid w:val="00D60C38"/>
    <w:rsid w:val="00D612B3"/>
    <w:rsid w:val="00D66893"/>
    <w:rsid w:val="00D71AE6"/>
    <w:rsid w:val="00D90ACB"/>
    <w:rsid w:val="00DC1500"/>
    <w:rsid w:val="00E13CA5"/>
    <w:rsid w:val="00E44371"/>
    <w:rsid w:val="00E949B0"/>
    <w:rsid w:val="00E965E7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B29F2-3872-4ECD-9451-3851C8887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3</Pages>
  <Words>796</Words>
  <Characters>5697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6</cp:revision>
  <cp:lastPrinted>2023-07-28T05:38:00Z</cp:lastPrinted>
  <dcterms:created xsi:type="dcterms:W3CDTF">2023-09-19T11:27:00Z</dcterms:created>
  <dcterms:modified xsi:type="dcterms:W3CDTF">2023-10-13T12:42:00Z</dcterms:modified>
</cp:coreProperties>
</file>