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3092" w14:textId="77777777" w:rsidR="0053048C" w:rsidRPr="002A16E2" w:rsidRDefault="00003967" w:rsidP="0053048C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055360B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b w:val="0"/>
          <w:sz w:val="22"/>
          <w:szCs w:val="22"/>
        </w:rPr>
        <w:tab/>
      </w:r>
      <w:r w:rsidR="0053048C" w:rsidRPr="002A16E2">
        <w:rPr>
          <w:rFonts w:ascii="Times New Roman" w:hAnsi="Times New Roman"/>
          <w:sz w:val="22"/>
          <w:szCs w:val="22"/>
        </w:rPr>
        <w:t>Załącznik nr 1</w:t>
      </w:r>
    </w:p>
    <w:p w14:paraId="7EDF0C27" w14:textId="77777777" w:rsidR="0053048C" w:rsidRPr="002A16E2" w:rsidRDefault="0053048C" w:rsidP="0053048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DE2406F" w14:textId="77777777" w:rsidR="0053048C" w:rsidRPr="002A16E2" w:rsidRDefault="0053048C" w:rsidP="0053048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BCEBD5C" w14:textId="77777777" w:rsidR="0053048C" w:rsidRPr="002A16E2" w:rsidRDefault="0053048C" w:rsidP="0053048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54366DC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5CDEA40" w14:textId="77777777" w:rsidR="0053048C" w:rsidRPr="00FA50AF" w:rsidRDefault="0053048C" w:rsidP="0053048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7A07B69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2AB1CAC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977CECB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445398F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EBDE76F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66467EA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4F346A3" w14:textId="77777777" w:rsidR="0053048C" w:rsidRPr="002A16E2" w:rsidRDefault="0053048C" w:rsidP="0053048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3E9B1C2" w14:textId="77777777" w:rsidR="0053048C" w:rsidRPr="002A16E2" w:rsidRDefault="0053048C" w:rsidP="0053048C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7553172" w14:textId="77777777" w:rsidR="0053048C" w:rsidRPr="002A16E2" w:rsidRDefault="0053048C" w:rsidP="0053048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A56D7AE" w14:textId="77777777" w:rsidR="0053048C" w:rsidRPr="002A16E2" w:rsidRDefault="0053048C" w:rsidP="0053048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09CEC08" w14:textId="77777777" w:rsidR="0053048C" w:rsidRPr="002A16E2" w:rsidRDefault="0053048C" w:rsidP="0053048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F179CC3" w14:textId="77777777" w:rsidR="0053048C" w:rsidRPr="002A16E2" w:rsidRDefault="0053048C" w:rsidP="0053048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7E5C4F8" w14:textId="77777777" w:rsidR="0053048C" w:rsidRPr="002A16E2" w:rsidRDefault="0053048C" w:rsidP="0053048C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4C26018" w14:textId="77777777" w:rsidR="0053048C" w:rsidRPr="002A16E2" w:rsidRDefault="0053048C" w:rsidP="0053048C">
      <w:pPr>
        <w:ind w:firstLine="3969"/>
        <w:rPr>
          <w:b/>
          <w:sz w:val="22"/>
          <w:szCs w:val="22"/>
        </w:rPr>
      </w:pPr>
    </w:p>
    <w:p w14:paraId="6FED5840" w14:textId="0D7750B5" w:rsidR="0053048C" w:rsidRDefault="0053048C" w:rsidP="0053048C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83548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specjalistycznych serwerów</w:t>
      </w:r>
      <w:r w:rsidRPr="00183548">
        <w:rPr>
          <w:b/>
          <w:sz w:val="22"/>
          <w:szCs w:val="22"/>
        </w:rPr>
        <w:t xml:space="preserve"> na potrzeby</w:t>
      </w:r>
      <w:r>
        <w:rPr>
          <w:b/>
          <w:sz w:val="22"/>
          <w:szCs w:val="22"/>
        </w:rPr>
        <w:t xml:space="preserve"> Instytutu Elektroniki</w:t>
      </w:r>
      <w:r w:rsidRPr="00183548"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WIEiT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547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F5F7FCA" w14:textId="77777777" w:rsidR="0053048C" w:rsidRDefault="0053048C" w:rsidP="0053048C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0DB661FF" w14:textId="77777777" w:rsidR="0053048C" w:rsidRPr="00C2369C" w:rsidRDefault="0053048C" w:rsidP="0053048C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C2369C">
        <w:rPr>
          <w:b/>
          <w:bCs/>
          <w:color w:val="FF0000"/>
          <w:sz w:val="22"/>
          <w:szCs w:val="22"/>
          <w:u w:val="single"/>
        </w:rPr>
        <w:t xml:space="preserve">Zadanie nr 1: </w:t>
      </w:r>
    </w:p>
    <w:p w14:paraId="28DA1F9F" w14:textId="1630B0EC" w:rsidR="0053048C" w:rsidRDefault="0053048C" w:rsidP="0053048C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F45D72">
        <w:rPr>
          <w:b/>
          <w:bCs/>
          <w:color w:val="FF0000"/>
          <w:sz w:val="22"/>
          <w:szCs w:val="22"/>
        </w:rPr>
        <w:t>Dostawa</w:t>
      </w:r>
      <w:r>
        <w:rPr>
          <w:b/>
          <w:bCs/>
          <w:color w:val="FF0000"/>
          <w:sz w:val="22"/>
          <w:szCs w:val="22"/>
        </w:rPr>
        <w:t xml:space="preserve"> 2 serwerów czasu do stanowiska do badań transferu czasu i synchronizacji w sieciach</w:t>
      </w:r>
    </w:p>
    <w:p w14:paraId="52FBE224" w14:textId="77777777" w:rsidR="0053048C" w:rsidRDefault="0053048C" w:rsidP="0053048C">
      <w:pPr>
        <w:widowControl w:val="0"/>
        <w:spacing w:line="264" w:lineRule="auto"/>
        <w:ind w:right="1"/>
        <w:rPr>
          <w:b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D444A" w:rsidRPr="002A16E2" w14:paraId="536B69B9" w14:textId="77777777" w:rsidTr="00E4485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39E0C0" w14:textId="77777777" w:rsidR="001D444A" w:rsidRPr="002A16E2" w:rsidRDefault="001D444A" w:rsidP="00E4485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6FE37D" w14:textId="7FDD3FC0" w:rsidR="001D444A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7FA986F" w14:textId="77777777" w:rsidR="001D444A" w:rsidRPr="008A2B7D" w:rsidRDefault="001D444A" w:rsidP="0000396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B6B583" w14:textId="77777777" w:rsidR="001D444A" w:rsidRPr="0084309D" w:rsidRDefault="001D444A" w:rsidP="00E4485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5E3E9A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19475E1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7B3413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896FA0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F8C4C33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544320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FA0138A" w14:textId="77777777" w:rsidR="001D444A" w:rsidRPr="008A2B7D" w:rsidRDefault="001D444A" w:rsidP="00E448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B1A8B26" w14:textId="77777777" w:rsidR="001D444A" w:rsidRPr="008A2B7D" w:rsidRDefault="001D444A" w:rsidP="00E448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58E780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B60A44" w14:textId="77777777" w:rsidR="001D444A" w:rsidRPr="008A2B7D" w:rsidRDefault="001D444A" w:rsidP="00E4485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FB4BAB3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D444A" w:rsidRPr="002A16E2" w14:paraId="16539CCF" w14:textId="77777777" w:rsidTr="00E4485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C3D26B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6C4883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2683CF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B7B35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D28662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7A272E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3DF7C8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57BF52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D444A" w:rsidRPr="002A16E2" w14:paraId="2BEC7FE7" w14:textId="77777777" w:rsidTr="00E4485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B379E2" w14:textId="77777777" w:rsidR="001D444A" w:rsidRPr="002A16E2" w:rsidRDefault="001D444A" w:rsidP="00E448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8DEC" w14:textId="04E59137" w:rsidR="001D444A" w:rsidRPr="00125021" w:rsidRDefault="001D444A" w:rsidP="00E44852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Serwer synchronizacji czasu NTP/PTP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60C3" w14:textId="77777777" w:rsidR="001D444A" w:rsidRPr="00A47B30" w:rsidRDefault="001D444A" w:rsidP="00E4485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045C" w14:textId="0EEBB5C7" w:rsidR="001D444A" w:rsidRPr="00F55968" w:rsidRDefault="001D444A" w:rsidP="00E448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305C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2BB0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F5D8ED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8FDBB4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  <w:tr w:rsidR="001D444A" w:rsidRPr="002A16E2" w14:paraId="070ACB2F" w14:textId="77777777" w:rsidTr="00E4485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4B449E" w14:textId="77777777" w:rsidR="001D444A" w:rsidRDefault="001D444A" w:rsidP="00E4485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3944056" w14:textId="77777777" w:rsidR="001D444A" w:rsidRDefault="001D444A" w:rsidP="00E44852">
            <w:pPr>
              <w:ind w:right="425"/>
              <w:rPr>
                <w:sz w:val="22"/>
                <w:szCs w:val="22"/>
              </w:rPr>
            </w:pPr>
          </w:p>
          <w:p w14:paraId="3974DC0A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  <w:p w14:paraId="532A3955" w14:textId="77777777" w:rsidR="001D444A" w:rsidRDefault="001D444A" w:rsidP="00E4485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5E65995" w14:textId="77777777" w:rsidR="001D444A" w:rsidRPr="002A16E2" w:rsidRDefault="001D444A" w:rsidP="00E4485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6B97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B75E1D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A26BB5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  <w:tr w:rsidR="001D444A" w:rsidRPr="002A16E2" w14:paraId="2E808E35" w14:textId="77777777" w:rsidTr="00E4485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21880A" w14:textId="77777777" w:rsidR="001D444A" w:rsidRPr="002A16E2" w:rsidRDefault="001D444A" w:rsidP="00E4485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56CC9CA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  <w:p w14:paraId="49862246" w14:textId="77777777" w:rsidR="001D444A" w:rsidRPr="002A16E2" w:rsidRDefault="001D444A" w:rsidP="00E4485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9DDB3BE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5179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535371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4F0A3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4DC5DCD" w14:textId="77777777" w:rsidR="001D444A" w:rsidRPr="00FB1B4F" w:rsidRDefault="001D444A" w:rsidP="001D444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5072D14" w14:textId="77777777" w:rsidR="001D444A" w:rsidRPr="00FB1B4F" w:rsidRDefault="001D444A" w:rsidP="001D444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F594D87" w14:textId="77777777" w:rsidR="001D444A" w:rsidRPr="00FB1B4F" w:rsidRDefault="001D444A" w:rsidP="001D444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0001827" w14:textId="77777777" w:rsidR="001D444A" w:rsidRDefault="001D444A" w:rsidP="001D444A">
      <w:pPr>
        <w:pStyle w:val="Tekstpodstawowy"/>
      </w:pPr>
      <w:r>
        <w:t>Powyższa cena zawiera  podatek VAT w wysokości 23% tj.…………………….PLN</w:t>
      </w:r>
    </w:p>
    <w:p w14:paraId="1EAB370F" w14:textId="77777777" w:rsidR="001D444A" w:rsidRPr="002A16E2" w:rsidRDefault="001D444A" w:rsidP="001D444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6F150DD0" w14:textId="0578AFDB" w:rsidR="0053048C" w:rsidRPr="002A16E2" w:rsidRDefault="0053048C" w:rsidP="0053048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……………………. </w:t>
      </w:r>
      <w:r w:rsidR="00A83E2F">
        <w:rPr>
          <w:b/>
          <w:bCs/>
          <w:sz w:val="22"/>
          <w:szCs w:val="22"/>
        </w:rPr>
        <w:t>d</w:t>
      </w:r>
      <w:r>
        <w:rPr>
          <w:b/>
          <w:bCs/>
          <w:sz w:val="22"/>
          <w:szCs w:val="22"/>
        </w:rPr>
        <w:t xml:space="preserve">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>.</w:t>
      </w:r>
      <w:r w:rsidR="00A83E2F">
        <w:rPr>
          <w:b/>
          <w:bCs/>
          <w:sz w:val="22"/>
          <w:szCs w:val="22"/>
        </w:rPr>
        <w:t xml:space="preserve"> </w:t>
      </w:r>
      <w:r w:rsidR="00A83E2F" w:rsidRPr="00F47191">
        <w:rPr>
          <w:sz w:val="22"/>
          <w:szCs w:val="22"/>
          <w:highlight w:val="yellow"/>
        </w:rPr>
        <w:t>(</w:t>
      </w:r>
      <w:r w:rsidR="00A83E2F" w:rsidRPr="00F47191">
        <w:rPr>
          <w:i/>
          <w:sz w:val="22"/>
          <w:szCs w:val="22"/>
          <w:highlight w:val="yellow"/>
        </w:rPr>
        <w:t xml:space="preserve">kryterium </w:t>
      </w:r>
      <w:r w:rsidR="00A83E2F" w:rsidRPr="002A16E2">
        <w:rPr>
          <w:i/>
          <w:sz w:val="22"/>
          <w:szCs w:val="22"/>
          <w:highlight w:val="yellow"/>
        </w:rPr>
        <w:t>oceny ofert)</w:t>
      </w:r>
    </w:p>
    <w:p w14:paraId="15BFD961" w14:textId="77777777" w:rsidR="0053048C" w:rsidRPr="002A16E2" w:rsidRDefault="0053048C" w:rsidP="0053048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C3841FF" w14:textId="142DD419" w:rsidR="002B7DAD" w:rsidRDefault="002B7DAD" w:rsidP="002B7DAD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bCs/>
          <w:sz w:val="22"/>
          <w:szCs w:val="22"/>
        </w:rPr>
        <w:t>Oświadczamy, że oferowane przez nas urządzenie jest wyposażone</w:t>
      </w:r>
      <w:r w:rsidR="0074565D">
        <w:rPr>
          <w:b/>
          <w:bCs/>
          <w:sz w:val="22"/>
          <w:szCs w:val="22"/>
        </w:rPr>
        <w:t xml:space="preserve"> w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2548A78F" w14:textId="35F4894D" w:rsidR="002B7DAD" w:rsidRDefault="002B7DAD" w:rsidP="002B7DAD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Test reflektometryczny w module UTP  -    TAK / NIE*</w:t>
      </w:r>
    </w:p>
    <w:p w14:paraId="6F50DD35" w14:textId="544EBD72" w:rsidR="002B7DAD" w:rsidRDefault="002B7DAD" w:rsidP="002B7DAD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Wejście synchronizacji 10MHz  -  TAK / NIE*</w:t>
      </w:r>
    </w:p>
    <w:p w14:paraId="07212F1E" w14:textId="77777777" w:rsidR="002B7DAD" w:rsidRDefault="002B7DAD" w:rsidP="002B7DAD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>
        <w:rPr>
          <w:bCs/>
          <w:i/>
          <w:iCs/>
          <w:sz w:val="22"/>
          <w:szCs w:val="22"/>
        </w:rPr>
        <w:t>Niepotrzebne skreślić</w:t>
      </w:r>
    </w:p>
    <w:p w14:paraId="4A5E8CFF" w14:textId="77777777" w:rsidR="002B7DAD" w:rsidRDefault="002B7DAD" w:rsidP="0053048C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772CCAE" w14:textId="77777777" w:rsidR="002B7DAD" w:rsidRDefault="002B7DAD" w:rsidP="0053048C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C03189B" w14:textId="2853F1DF" w:rsidR="0053048C" w:rsidRPr="002A16E2" w:rsidRDefault="0053048C" w:rsidP="0053048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DD3DF42" w14:textId="77777777" w:rsidR="0053048C" w:rsidRPr="002A16E2" w:rsidRDefault="0053048C" w:rsidP="0053048C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89EA5" w14:textId="77777777" w:rsidR="0053048C" w:rsidRDefault="0053048C" w:rsidP="0053048C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55B1E93" w14:textId="77777777" w:rsidR="0053048C" w:rsidRPr="007E6A3E" w:rsidRDefault="0053048C" w:rsidP="0053048C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7E6A3E">
        <w:rPr>
          <w:b/>
          <w:bCs/>
          <w:color w:val="FF0000"/>
          <w:sz w:val="22"/>
          <w:szCs w:val="22"/>
          <w:u w:val="single"/>
        </w:rPr>
        <w:t xml:space="preserve">Zadanie nr 2: </w:t>
      </w:r>
    </w:p>
    <w:p w14:paraId="13B09FD5" w14:textId="74895F6B" w:rsidR="0053048C" w:rsidRDefault="0053048C" w:rsidP="0053048C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DD37D3">
        <w:rPr>
          <w:b/>
          <w:bCs/>
          <w:color w:val="FF0000"/>
          <w:sz w:val="22"/>
          <w:szCs w:val="22"/>
        </w:rPr>
        <w:t>Dostawa</w:t>
      </w:r>
      <w:r w:rsidR="001D444A">
        <w:rPr>
          <w:b/>
          <w:bCs/>
          <w:color w:val="FF0000"/>
          <w:sz w:val="22"/>
          <w:szCs w:val="22"/>
        </w:rPr>
        <w:t xml:space="preserve"> 2 serwerów do obliczeń równoległych na platformach hybrydowych</w:t>
      </w:r>
    </w:p>
    <w:p w14:paraId="79F06B38" w14:textId="77777777" w:rsidR="0053048C" w:rsidRDefault="0053048C" w:rsidP="0053048C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D444A" w:rsidRPr="002A16E2" w14:paraId="091B06D5" w14:textId="77777777" w:rsidTr="00E4485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1C4B95" w14:textId="77777777" w:rsidR="001D444A" w:rsidRPr="002A16E2" w:rsidRDefault="001D444A" w:rsidP="00E4485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8C47CD" w14:textId="65E3A474" w:rsidR="001D444A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62409D4" w14:textId="77777777" w:rsidR="001D444A" w:rsidRPr="008A2B7D" w:rsidRDefault="001D444A" w:rsidP="0000396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99B7DE" w14:textId="77777777" w:rsidR="001D444A" w:rsidRPr="0084309D" w:rsidRDefault="001D444A" w:rsidP="00E4485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2FC625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ED15515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B9BFBA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FD05C7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CD3A0DF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CF7555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AD5347D" w14:textId="77777777" w:rsidR="001D444A" w:rsidRPr="008A2B7D" w:rsidRDefault="001D444A" w:rsidP="00E448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04B8DDA" w14:textId="77777777" w:rsidR="001D444A" w:rsidRPr="008A2B7D" w:rsidRDefault="001D444A" w:rsidP="00E448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8DDA82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6047FCC" w14:textId="77777777" w:rsidR="001D444A" w:rsidRPr="008A2B7D" w:rsidRDefault="001D444A" w:rsidP="00E4485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5A79565" w14:textId="77777777" w:rsidR="001D444A" w:rsidRPr="008A2B7D" w:rsidRDefault="001D444A" w:rsidP="00E4485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D444A" w:rsidRPr="002A16E2" w14:paraId="5489947B" w14:textId="77777777" w:rsidTr="00E4485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E1C343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0CCFC9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8C21F9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FFF9AA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19CF0A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28B323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6D0CF9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977C55" w14:textId="77777777" w:rsidR="001D444A" w:rsidRPr="002A16E2" w:rsidRDefault="001D444A" w:rsidP="00E4485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D444A" w:rsidRPr="002A16E2" w14:paraId="2182CC02" w14:textId="77777777" w:rsidTr="00E4485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121717" w14:textId="77777777" w:rsidR="001D444A" w:rsidRPr="002A16E2" w:rsidRDefault="001D444A" w:rsidP="00E448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901D" w14:textId="6E20E25C" w:rsidR="001D444A" w:rsidRPr="00125021" w:rsidRDefault="001D444A" w:rsidP="00E44852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Serwer/stacja robocza o dużej mocy wyposażona w moduły GPU wg konfiguracji 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A2AB" w14:textId="77777777" w:rsidR="001D444A" w:rsidRPr="00A47B30" w:rsidRDefault="001D444A" w:rsidP="00E4485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56F6" w14:textId="77777777" w:rsidR="001D444A" w:rsidRPr="00F55968" w:rsidRDefault="001D444A" w:rsidP="00E448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D0DE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A2A5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679783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2C7B4C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  <w:tr w:rsidR="001D444A" w:rsidRPr="002A16E2" w14:paraId="369AB793" w14:textId="77777777" w:rsidTr="00E4485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D92173" w14:textId="77777777" w:rsidR="001D444A" w:rsidRPr="002A16E2" w:rsidRDefault="001D444A" w:rsidP="00E448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FF82" w14:textId="1D280CE5" w:rsidR="001D444A" w:rsidRDefault="001D444A" w:rsidP="00E44852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Serwer/stacja robocza  o dużej mocy wyposażona w moduły GPU wg konfiguracji II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0A0C" w14:textId="77777777" w:rsidR="001D444A" w:rsidRPr="00A47B30" w:rsidRDefault="001D444A" w:rsidP="00E4485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56E3" w14:textId="77777777" w:rsidR="001D444A" w:rsidRDefault="001D444A" w:rsidP="00E448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04EC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D65D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34654F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1F5206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  <w:tr w:rsidR="001D444A" w:rsidRPr="002A16E2" w14:paraId="62E8562B" w14:textId="77777777" w:rsidTr="00E4485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AD1A68" w14:textId="77777777" w:rsidR="001D444A" w:rsidRDefault="001D444A" w:rsidP="00E4485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3DAEEBC" w14:textId="77777777" w:rsidR="001D444A" w:rsidRDefault="001D444A" w:rsidP="00E44852">
            <w:pPr>
              <w:ind w:right="425"/>
              <w:rPr>
                <w:sz w:val="22"/>
                <w:szCs w:val="22"/>
              </w:rPr>
            </w:pPr>
          </w:p>
          <w:p w14:paraId="21056BF4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  <w:p w14:paraId="680B3852" w14:textId="77777777" w:rsidR="001D444A" w:rsidRDefault="001D444A" w:rsidP="00E4485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17C82F9" w14:textId="77777777" w:rsidR="001D444A" w:rsidRPr="002A16E2" w:rsidRDefault="001D444A" w:rsidP="00E4485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47C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EB0492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1B21B1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  <w:tr w:rsidR="001D444A" w:rsidRPr="002A16E2" w14:paraId="14883CF2" w14:textId="77777777" w:rsidTr="00E4485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3EABC8" w14:textId="77777777" w:rsidR="001D444A" w:rsidRPr="002A16E2" w:rsidRDefault="001D444A" w:rsidP="00E4485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D50CA4F" w14:textId="77777777" w:rsidR="001D444A" w:rsidRPr="002A16E2" w:rsidRDefault="001D444A" w:rsidP="00E44852">
            <w:pPr>
              <w:rPr>
                <w:sz w:val="22"/>
                <w:szCs w:val="22"/>
              </w:rPr>
            </w:pPr>
          </w:p>
          <w:p w14:paraId="0F6E0A73" w14:textId="77777777" w:rsidR="001D444A" w:rsidRPr="002A16E2" w:rsidRDefault="001D444A" w:rsidP="00E4485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Cena brutto za całość zamówienia/słownie: ……………………………………………………………/</w:t>
            </w:r>
          </w:p>
          <w:p w14:paraId="0B9397C6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5109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5B9265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0C1B83" w14:textId="77777777" w:rsidR="001D444A" w:rsidRPr="002A16E2" w:rsidRDefault="001D444A" w:rsidP="00E4485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996C6E9" w14:textId="77777777" w:rsidR="001D444A" w:rsidRPr="00FB1B4F" w:rsidRDefault="001D444A" w:rsidP="001D444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859BEEC" w14:textId="77777777" w:rsidR="001D444A" w:rsidRPr="00FB1B4F" w:rsidRDefault="001D444A" w:rsidP="001D444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5FE3B40" w14:textId="77777777" w:rsidR="001D444A" w:rsidRPr="00FB1B4F" w:rsidRDefault="001D444A" w:rsidP="001D444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533E615" w14:textId="77777777" w:rsidR="001D444A" w:rsidRDefault="001D444A" w:rsidP="001D444A">
      <w:pPr>
        <w:pStyle w:val="Tekstpodstawowy"/>
      </w:pPr>
      <w:r>
        <w:t>Powyższa cena zawiera  podatek VAT w wysokości 23% tj.…………………….PLN</w:t>
      </w:r>
    </w:p>
    <w:p w14:paraId="130E99AF" w14:textId="60BC7E86" w:rsidR="001D444A" w:rsidRPr="002A16E2" w:rsidRDefault="001D444A" w:rsidP="001D444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BA3A909" w14:textId="77777777" w:rsidR="0053048C" w:rsidRPr="002A16E2" w:rsidRDefault="0053048C" w:rsidP="0053048C">
      <w:pPr>
        <w:tabs>
          <w:tab w:val="right" w:pos="9000"/>
        </w:tabs>
        <w:rPr>
          <w:sz w:val="22"/>
          <w:szCs w:val="22"/>
        </w:rPr>
      </w:pPr>
    </w:p>
    <w:p w14:paraId="2DD03053" w14:textId="77777777" w:rsidR="001D444A" w:rsidRPr="002A16E2" w:rsidRDefault="0053048C" w:rsidP="001D44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="001D444A" w:rsidRPr="002A16E2">
        <w:rPr>
          <w:b/>
          <w:bCs/>
          <w:sz w:val="22"/>
          <w:szCs w:val="22"/>
        </w:rPr>
        <w:t xml:space="preserve">do </w:t>
      </w:r>
      <w:r w:rsidR="001D444A">
        <w:rPr>
          <w:b/>
          <w:bCs/>
          <w:sz w:val="22"/>
          <w:szCs w:val="22"/>
        </w:rPr>
        <w:t xml:space="preserve">……………………. dni od daty otrzymania zamówienia potwierdzonego przez </w:t>
      </w:r>
      <w:proofErr w:type="spellStart"/>
      <w:r w:rsidR="001D444A">
        <w:rPr>
          <w:b/>
          <w:bCs/>
          <w:sz w:val="22"/>
          <w:szCs w:val="22"/>
        </w:rPr>
        <w:t>MEiN</w:t>
      </w:r>
      <w:proofErr w:type="spellEnd"/>
      <w:r w:rsidR="001D444A">
        <w:rPr>
          <w:b/>
          <w:bCs/>
          <w:sz w:val="22"/>
          <w:szCs w:val="22"/>
        </w:rPr>
        <w:t xml:space="preserve">. </w:t>
      </w:r>
      <w:r w:rsidR="001D444A" w:rsidRPr="00F47191">
        <w:rPr>
          <w:sz w:val="22"/>
          <w:szCs w:val="22"/>
          <w:highlight w:val="yellow"/>
        </w:rPr>
        <w:t>(</w:t>
      </w:r>
      <w:r w:rsidR="001D444A" w:rsidRPr="00F47191">
        <w:rPr>
          <w:i/>
          <w:sz w:val="22"/>
          <w:szCs w:val="22"/>
          <w:highlight w:val="yellow"/>
        </w:rPr>
        <w:t xml:space="preserve">kryterium </w:t>
      </w:r>
      <w:r w:rsidR="001D444A" w:rsidRPr="002A16E2">
        <w:rPr>
          <w:i/>
          <w:sz w:val="22"/>
          <w:szCs w:val="22"/>
          <w:highlight w:val="yellow"/>
        </w:rPr>
        <w:t>oceny ofert)</w:t>
      </w:r>
    </w:p>
    <w:p w14:paraId="26F6B408" w14:textId="77777777" w:rsidR="0053048C" w:rsidRDefault="0053048C" w:rsidP="0053048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1654D61" w14:textId="77777777" w:rsidR="0053048C" w:rsidRPr="002A16E2" w:rsidRDefault="0053048C" w:rsidP="0053048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6565E1B" w14:textId="77777777" w:rsidR="0053048C" w:rsidRPr="002A16E2" w:rsidRDefault="0053048C" w:rsidP="0053048C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A64D972" w14:textId="77777777" w:rsidR="0053048C" w:rsidRPr="002A16E2" w:rsidRDefault="0053048C" w:rsidP="0053048C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9F6C7A0" w14:textId="77777777" w:rsidR="0053048C" w:rsidRPr="002A16E2" w:rsidRDefault="0053048C" w:rsidP="005304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1B551D78" w14:textId="77777777" w:rsidR="0053048C" w:rsidRDefault="0053048C" w:rsidP="005304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B583DFE" w14:textId="77777777" w:rsidR="0053048C" w:rsidRPr="003E2056" w:rsidRDefault="0053048C" w:rsidP="0053048C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34EF1FE" w14:textId="77777777" w:rsidR="0053048C" w:rsidRPr="002A16E2" w:rsidRDefault="0053048C" w:rsidP="0053048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A68A5F" w14:textId="77777777" w:rsidR="0053048C" w:rsidRPr="002A16E2" w:rsidRDefault="0053048C" w:rsidP="0053048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1723F9" w14:textId="77777777" w:rsidR="0053048C" w:rsidRPr="002A16E2" w:rsidRDefault="0053048C" w:rsidP="0053048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CBC98B" w14:textId="77777777" w:rsidR="0053048C" w:rsidRPr="002A16E2" w:rsidRDefault="0053048C" w:rsidP="005304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048C" w:rsidRPr="002A16E2" w14:paraId="42967F06" w14:textId="77777777" w:rsidTr="00E4485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FBB47" w14:textId="77777777" w:rsidR="0053048C" w:rsidRPr="002A16E2" w:rsidRDefault="0053048C" w:rsidP="00E448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06E36" w14:textId="77777777" w:rsidR="0053048C" w:rsidRPr="002A16E2" w:rsidRDefault="0053048C" w:rsidP="00E448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650B1CF" w14:textId="77777777" w:rsidR="0053048C" w:rsidRPr="002A16E2" w:rsidRDefault="0053048C" w:rsidP="00E448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221C6" w14:textId="77777777" w:rsidR="0053048C" w:rsidRPr="002A16E2" w:rsidRDefault="0053048C" w:rsidP="00E448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3048C" w:rsidRPr="002A16E2" w14:paraId="73884414" w14:textId="77777777" w:rsidTr="00E448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3D7B5" w14:textId="77777777" w:rsidR="0053048C" w:rsidRPr="002A16E2" w:rsidRDefault="0053048C" w:rsidP="00E4485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6FC05" w14:textId="77777777" w:rsidR="0053048C" w:rsidRPr="002A16E2" w:rsidRDefault="0053048C" w:rsidP="00E448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F0750" w14:textId="77777777" w:rsidR="0053048C" w:rsidRPr="002A16E2" w:rsidRDefault="0053048C" w:rsidP="00E448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048C" w:rsidRPr="002A16E2" w14:paraId="5C61586D" w14:textId="77777777" w:rsidTr="00E4485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8A010" w14:textId="77777777" w:rsidR="0053048C" w:rsidRPr="002A16E2" w:rsidRDefault="0053048C" w:rsidP="00E4485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155C3" w14:textId="77777777" w:rsidR="0053048C" w:rsidRPr="002A16E2" w:rsidRDefault="0053048C" w:rsidP="00E448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3EC6A" w14:textId="77777777" w:rsidR="0053048C" w:rsidRPr="002A16E2" w:rsidRDefault="0053048C" w:rsidP="00E448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D8A3719" w14:textId="77777777" w:rsidR="0053048C" w:rsidRDefault="0053048C" w:rsidP="005304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5A708A54" w14:textId="77777777" w:rsidR="0053048C" w:rsidRDefault="0053048C" w:rsidP="005304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2A77A6F6" w14:textId="77777777" w:rsidR="0053048C" w:rsidRDefault="0053048C" w:rsidP="0053048C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4B4CFB2A" w14:textId="77777777" w:rsidR="0053048C" w:rsidRDefault="0053048C" w:rsidP="0053048C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634C6541" w14:textId="77777777" w:rsidR="0053048C" w:rsidRDefault="0053048C" w:rsidP="0053048C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04D55724" w14:textId="77777777" w:rsidR="0053048C" w:rsidRPr="002A16E2" w:rsidRDefault="0053048C" w:rsidP="0053048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77CC278" w14:textId="77777777" w:rsidR="0053048C" w:rsidRPr="002A16E2" w:rsidRDefault="0053048C" w:rsidP="0053048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83D2685" w14:textId="77777777" w:rsidR="0053048C" w:rsidRPr="002A16E2" w:rsidRDefault="0053048C" w:rsidP="00530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CFBAD9C" w14:textId="77777777" w:rsidR="0053048C" w:rsidRPr="002A16E2" w:rsidRDefault="0053048C" w:rsidP="00530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E4005BA" w14:textId="77777777" w:rsidR="0053048C" w:rsidRPr="002A16E2" w:rsidRDefault="0053048C" w:rsidP="0053048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928720F" w14:textId="77777777" w:rsidR="0053048C" w:rsidRPr="002A16E2" w:rsidRDefault="0053048C" w:rsidP="0053048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AC79D9" w14:textId="77777777" w:rsidR="0053048C" w:rsidRPr="002A16E2" w:rsidRDefault="0053048C" w:rsidP="0053048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6CB4FD9" w14:textId="77777777" w:rsidR="0053048C" w:rsidRPr="002A16E2" w:rsidRDefault="0053048C" w:rsidP="00530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0C325C0" w14:textId="77777777" w:rsidR="0053048C" w:rsidRPr="002A16E2" w:rsidRDefault="0053048C" w:rsidP="00530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98C227F" w14:textId="77777777" w:rsidR="0053048C" w:rsidRPr="00240295" w:rsidRDefault="0053048C" w:rsidP="0053048C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9552E93" w14:textId="77777777" w:rsidR="00FE545C" w:rsidRPr="0053048C" w:rsidRDefault="00FE545C" w:rsidP="0053048C"/>
    <w:sectPr w:rsidR="00FE545C" w:rsidRPr="005304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B9990" w14:textId="77777777" w:rsidR="00983D2E" w:rsidRDefault="00983D2E">
      <w:r>
        <w:separator/>
      </w:r>
    </w:p>
  </w:endnote>
  <w:endnote w:type="continuationSeparator" w:id="0">
    <w:p w14:paraId="1A8C4CEE" w14:textId="77777777" w:rsidR="00983D2E" w:rsidRDefault="0098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C3D8" w14:textId="77777777" w:rsidR="0096489E" w:rsidRDefault="009648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03C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586E" w14:textId="77777777" w:rsidR="0096489E" w:rsidRDefault="00964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E73F6" w14:textId="77777777" w:rsidR="00983D2E" w:rsidRDefault="00983D2E">
      <w:r>
        <w:separator/>
      </w:r>
    </w:p>
  </w:footnote>
  <w:footnote w:type="continuationSeparator" w:id="0">
    <w:p w14:paraId="44420971" w14:textId="77777777" w:rsidR="00983D2E" w:rsidRDefault="00983D2E">
      <w:r>
        <w:continuationSeparator/>
      </w:r>
    </w:p>
  </w:footnote>
  <w:footnote w:id="1">
    <w:p w14:paraId="4014439E" w14:textId="77777777" w:rsidR="0053048C" w:rsidRDefault="0053048C" w:rsidP="0053048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472EA4D" w14:textId="77777777" w:rsidR="0053048C" w:rsidRDefault="0053048C" w:rsidP="0053048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1EC4" w14:textId="77777777" w:rsidR="0096489E" w:rsidRDefault="00964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A6BD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1B52" w14:textId="77777777" w:rsidR="0096489E" w:rsidRDefault="00964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4698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433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593708">
    <w:abstractNumId w:val="0"/>
  </w:num>
  <w:num w:numId="4" w16cid:durableId="76824310">
    <w:abstractNumId w:val="3"/>
  </w:num>
  <w:num w:numId="5" w16cid:durableId="296029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D2E"/>
    <w:rsid w:val="0000396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44A"/>
    <w:rsid w:val="001D4612"/>
    <w:rsid w:val="00207E98"/>
    <w:rsid w:val="002723B0"/>
    <w:rsid w:val="002B7DAD"/>
    <w:rsid w:val="00315A4A"/>
    <w:rsid w:val="004B7300"/>
    <w:rsid w:val="004C6753"/>
    <w:rsid w:val="0053048C"/>
    <w:rsid w:val="00595C87"/>
    <w:rsid w:val="005D2C65"/>
    <w:rsid w:val="005E6D94"/>
    <w:rsid w:val="0063384F"/>
    <w:rsid w:val="00643C6F"/>
    <w:rsid w:val="00646202"/>
    <w:rsid w:val="0065290F"/>
    <w:rsid w:val="006815F6"/>
    <w:rsid w:val="0074565D"/>
    <w:rsid w:val="007748F0"/>
    <w:rsid w:val="007A4321"/>
    <w:rsid w:val="00833933"/>
    <w:rsid w:val="00853083"/>
    <w:rsid w:val="008B2F0C"/>
    <w:rsid w:val="008B4928"/>
    <w:rsid w:val="008D2AB8"/>
    <w:rsid w:val="008F1C66"/>
    <w:rsid w:val="0096489E"/>
    <w:rsid w:val="00970FE4"/>
    <w:rsid w:val="00983D2E"/>
    <w:rsid w:val="00A0022B"/>
    <w:rsid w:val="00A346FE"/>
    <w:rsid w:val="00A47B4D"/>
    <w:rsid w:val="00A83018"/>
    <w:rsid w:val="00A83E2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7B52FD2"/>
  <w15:chartTrackingRefBased/>
  <w15:docId w15:val="{C3ADCBFE-44D5-4B4D-8451-249F11B8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48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5</Pages>
  <Words>971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2023-10-03T11:29:00Z</dcterms:created>
  <dcterms:modified xsi:type="dcterms:W3CDTF">2023-10-10T07:54:00Z</dcterms:modified>
</cp:coreProperties>
</file>