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24B99" w14:textId="1CD8B494" w:rsidR="002B616A" w:rsidRPr="00DC7E52" w:rsidRDefault="002B616A" w:rsidP="002B616A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591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739B157B" w14:textId="77777777" w:rsidR="002B616A" w:rsidRPr="00DC7E52" w:rsidRDefault="002B616A" w:rsidP="002B616A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1F93F4EA" w14:textId="77777777" w:rsidR="002B616A" w:rsidRPr="00DC7E52" w:rsidRDefault="002B616A" w:rsidP="002B616A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0A2777C6" w14:textId="77777777" w:rsidR="002B616A" w:rsidRPr="00DC7E52" w:rsidRDefault="002B616A" w:rsidP="002B616A">
      <w:pPr>
        <w:jc w:val="center"/>
        <w:rPr>
          <w:rFonts w:ascii="Times New Roman" w:hAnsi="Times New Roman"/>
          <w:b/>
        </w:rPr>
      </w:pPr>
    </w:p>
    <w:p w14:paraId="272A9457" w14:textId="77777777" w:rsidR="002B616A" w:rsidRPr="00DC7E52" w:rsidRDefault="002B616A" w:rsidP="002B616A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278983EE" w14:textId="77777777" w:rsidR="002B616A" w:rsidRPr="00DC7E52" w:rsidRDefault="002B616A" w:rsidP="002B616A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61970F62" w14:textId="77777777" w:rsidR="002B616A" w:rsidRPr="00DC7E52" w:rsidRDefault="002B616A" w:rsidP="002B616A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7B361F34" w14:textId="77777777" w:rsidR="002B616A" w:rsidRPr="00DC7E52" w:rsidRDefault="002B616A" w:rsidP="002B616A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665810B7" w14:textId="318AE96A" w:rsidR="002B616A" w:rsidRPr="00DC7E52" w:rsidRDefault="002B616A" w:rsidP="002B616A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>
        <w:rPr>
          <w:b/>
        </w:rPr>
        <w:t xml:space="preserve">Dostawę </w:t>
      </w:r>
      <w:r>
        <w:rPr>
          <w:b/>
        </w:rPr>
        <w:t>specjalistycznych serwerów</w:t>
      </w:r>
      <w:r>
        <w:rPr>
          <w:b/>
        </w:rPr>
        <w:t xml:space="preserve"> na potrzeby </w:t>
      </w:r>
      <w:r>
        <w:rPr>
          <w:b/>
        </w:rPr>
        <w:t xml:space="preserve">Instytutu Elektroniki </w:t>
      </w:r>
      <w:proofErr w:type="spellStart"/>
      <w:r>
        <w:rPr>
          <w:b/>
        </w:rPr>
        <w:t>WIEiT</w:t>
      </w:r>
      <w:proofErr w:type="spellEnd"/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591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5B861C03" w14:textId="77777777" w:rsidR="002B616A" w:rsidRPr="00DC7E52" w:rsidRDefault="002B616A" w:rsidP="002B616A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2ED8FA2" w14:textId="77777777" w:rsidR="002B616A" w:rsidRPr="00DC7E52" w:rsidRDefault="002B616A" w:rsidP="002B616A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2EAC0CF3" w14:textId="77777777" w:rsidR="002B616A" w:rsidRPr="00DC7E52" w:rsidRDefault="002B616A" w:rsidP="002B616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19798A9D" w14:textId="77777777" w:rsidR="002B616A" w:rsidRPr="00DC7E52" w:rsidRDefault="002B616A" w:rsidP="002B616A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66C775AF" w14:textId="77777777" w:rsidR="002B616A" w:rsidRPr="00DC7E52" w:rsidRDefault="002B616A" w:rsidP="002B616A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0CFAB3D0" w14:textId="77777777" w:rsidR="002B616A" w:rsidRPr="00DC7E52" w:rsidRDefault="002B616A" w:rsidP="002B616A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B616A" w:rsidRPr="00DC7E52" w14:paraId="161E9ED9" w14:textId="77777777" w:rsidTr="00E4485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0E1FF" w14:textId="77777777" w:rsidR="002B616A" w:rsidRPr="00DC7E52" w:rsidRDefault="002B616A" w:rsidP="00E4485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AA64A" w14:textId="77777777" w:rsidR="002B616A" w:rsidRPr="00DC7E52" w:rsidRDefault="002B616A" w:rsidP="00E4485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A36A2" w14:textId="77777777" w:rsidR="002B616A" w:rsidRPr="00DC7E52" w:rsidRDefault="002B616A" w:rsidP="00E4485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2B616A" w:rsidRPr="00DC7E52" w14:paraId="53C1A861" w14:textId="77777777" w:rsidTr="00E4485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0B4F0" w14:textId="77777777" w:rsidR="002B616A" w:rsidRPr="00DC7E52" w:rsidRDefault="002B616A" w:rsidP="00E4485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2751" w14:textId="77777777" w:rsidR="002B616A" w:rsidRPr="00DC7E52" w:rsidRDefault="002B616A" w:rsidP="00E4485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316E2" w14:textId="77777777" w:rsidR="002B616A" w:rsidRPr="00DC7E52" w:rsidRDefault="002B616A" w:rsidP="00E4485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2B616A" w:rsidRPr="00DC7E52" w14:paraId="109589AB" w14:textId="77777777" w:rsidTr="00E4485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567A1" w14:textId="77777777" w:rsidR="002B616A" w:rsidRPr="00DC7E52" w:rsidRDefault="002B616A" w:rsidP="00E4485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75E4" w14:textId="77777777" w:rsidR="002B616A" w:rsidRPr="00DC7E52" w:rsidRDefault="002B616A" w:rsidP="00E4485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5C9B" w14:textId="77777777" w:rsidR="002B616A" w:rsidRPr="00DC7E52" w:rsidRDefault="002B616A" w:rsidP="00E4485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2B616A" w:rsidRPr="00DC7E52" w14:paraId="427C0F95" w14:textId="77777777" w:rsidTr="00E4485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F130D" w14:textId="77777777" w:rsidR="002B616A" w:rsidRPr="00DC7E52" w:rsidRDefault="002B616A" w:rsidP="00E4485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C0D3" w14:textId="77777777" w:rsidR="002B616A" w:rsidRPr="00DC7E52" w:rsidRDefault="002B616A" w:rsidP="00E4485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43617" w14:textId="77777777" w:rsidR="002B616A" w:rsidRPr="00DC7E52" w:rsidRDefault="002B616A" w:rsidP="00E44852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C6EB174" w14:textId="77777777" w:rsidR="002B616A" w:rsidRPr="00DC7E52" w:rsidRDefault="002B616A" w:rsidP="002B616A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2D9A7F51" w14:textId="77777777" w:rsidR="002B616A" w:rsidRPr="00DC7E52" w:rsidRDefault="002B616A" w:rsidP="002B616A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1B13078B" w14:textId="77777777" w:rsidR="002B616A" w:rsidRPr="00DC7E52" w:rsidRDefault="002B616A" w:rsidP="002B616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44150D0D" w14:textId="77777777" w:rsidR="002B616A" w:rsidRPr="00DC7E52" w:rsidRDefault="002B616A" w:rsidP="002B616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76A29658" w14:textId="77777777" w:rsidR="002B616A" w:rsidRPr="00DC7E52" w:rsidRDefault="002B616A" w:rsidP="002B616A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566E9A04" w14:textId="77777777" w:rsidR="002B616A" w:rsidRPr="00DC7E52" w:rsidRDefault="002B616A" w:rsidP="002B616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6C176298" w14:textId="77777777" w:rsidR="002B616A" w:rsidRPr="00DC7E52" w:rsidRDefault="002B616A" w:rsidP="002B616A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582E4493" w14:textId="77777777" w:rsidR="002B616A" w:rsidRPr="00DC7E52" w:rsidRDefault="002B616A" w:rsidP="002B616A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02098FDA" w14:textId="77777777" w:rsidR="002B616A" w:rsidRPr="00DC7E52" w:rsidRDefault="002B616A" w:rsidP="002B616A">
      <w:pPr>
        <w:rPr>
          <w:rFonts w:ascii="Times New Roman" w:hAnsi="Times New Roman"/>
        </w:rPr>
      </w:pPr>
    </w:p>
    <w:p w14:paraId="43E04682" w14:textId="77777777" w:rsidR="002B616A" w:rsidRPr="00DC7E52" w:rsidRDefault="002B616A" w:rsidP="002B616A">
      <w:pPr>
        <w:rPr>
          <w:rFonts w:ascii="Times New Roman" w:hAnsi="Times New Roman"/>
        </w:rPr>
      </w:pPr>
    </w:p>
    <w:p w14:paraId="0DFDB86E" w14:textId="77777777" w:rsidR="002B616A" w:rsidRPr="009508B4" w:rsidRDefault="002B616A" w:rsidP="002B616A"/>
    <w:p w14:paraId="59991E37" w14:textId="77777777" w:rsidR="002B616A" w:rsidRPr="00F44C34" w:rsidRDefault="002B616A" w:rsidP="002B616A"/>
    <w:p w14:paraId="6228FE0B" w14:textId="77777777" w:rsidR="002B616A" w:rsidRPr="00F26BF6" w:rsidRDefault="002B616A" w:rsidP="002B616A"/>
    <w:p w14:paraId="59A6D292" w14:textId="77777777" w:rsidR="002B616A" w:rsidRPr="00564EE6" w:rsidRDefault="002B616A" w:rsidP="002B616A"/>
    <w:p w14:paraId="15705D2D" w14:textId="03A6D2E2" w:rsidR="00106AC7" w:rsidRPr="002B616A" w:rsidRDefault="00106AC7" w:rsidP="002B616A"/>
    <w:sectPr w:rsidR="00106AC7" w:rsidRPr="002B616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FF0C2" w14:textId="77777777" w:rsidR="00D36159" w:rsidRDefault="00D36159">
      <w:r>
        <w:separator/>
      </w:r>
    </w:p>
  </w:endnote>
  <w:endnote w:type="continuationSeparator" w:id="0">
    <w:p w14:paraId="2B33A5F1" w14:textId="77777777" w:rsidR="00D36159" w:rsidRDefault="00D36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FEE3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F218F11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9948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F32DF4B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5074C9FD">
        <v:line id="_x0000_s1025" style="position:absolute;left:0;text-align:left;z-index:251657728" from="-3.85pt,8.7pt" to="455.15pt,8.7pt"/>
      </w:pict>
    </w:r>
  </w:p>
  <w:p w14:paraId="3DAD368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524E0" w14:textId="77777777" w:rsidR="00E6137D" w:rsidRDefault="00E613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1FED5" w14:textId="77777777" w:rsidR="00D36159" w:rsidRDefault="00D36159">
      <w:r>
        <w:separator/>
      </w:r>
    </w:p>
  </w:footnote>
  <w:footnote w:type="continuationSeparator" w:id="0">
    <w:p w14:paraId="67305B5A" w14:textId="77777777" w:rsidR="00D36159" w:rsidRDefault="00D36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1F7F0" w14:textId="77777777" w:rsidR="00E6137D" w:rsidRDefault="00E613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B1262" w14:textId="77777777" w:rsidR="00E6137D" w:rsidRDefault="00E613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F749A" w14:textId="77777777" w:rsidR="00E6137D" w:rsidRDefault="00E613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7931106">
    <w:abstractNumId w:val="15"/>
  </w:num>
  <w:num w:numId="2" w16cid:durableId="1747876555">
    <w:abstractNumId w:val="0"/>
  </w:num>
  <w:num w:numId="3" w16cid:durableId="583422255">
    <w:abstractNumId w:val="13"/>
  </w:num>
  <w:num w:numId="4" w16cid:durableId="993413392">
    <w:abstractNumId w:val="8"/>
  </w:num>
  <w:num w:numId="5" w16cid:durableId="935937660">
    <w:abstractNumId w:val="7"/>
  </w:num>
  <w:num w:numId="6" w16cid:durableId="1138301555">
    <w:abstractNumId w:val="1"/>
  </w:num>
  <w:num w:numId="7" w16cid:durableId="1941839359">
    <w:abstractNumId w:val="6"/>
  </w:num>
  <w:num w:numId="8" w16cid:durableId="1967007360">
    <w:abstractNumId w:val="3"/>
  </w:num>
  <w:num w:numId="9" w16cid:durableId="987518054">
    <w:abstractNumId w:val="2"/>
  </w:num>
  <w:num w:numId="10" w16cid:durableId="376128085">
    <w:abstractNumId w:val="5"/>
  </w:num>
  <w:num w:numId="11" w16cid:durableId="195048244">
    <w:abstractNumId w:val="11"/>
  </w:num>
  <w:num w:numId="12" w16cid:durableId="173231419">
    <w:abstractNumId w:val="4"/>
  </w:num>
  <w:num w:numId="13" w16cid:durableId="611548568">
    <w:abstractNumId w:val="10"/>
  </w:num>
  <w:num w:numId="14" w16cid:durableId="131336952">
    <w:abstractNumId w:val="14"/>
  </w:num>
  <w:num w:numId="18" w16cid:durableId="160774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159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B616A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36159"/>
    <w:rsid w:val="00D74F94"/>
    <w:rsid w:val="00DD482A"/>
    <w:rsid w:val="00DE0396"/>
    <w:rsid w:val="00DE0405"/>
    <w:rsid w:val="00DE252B"/>
    <w:rsid w:val="00E37A20"/>
    <w:rsid w:val="00E6137D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28D62B7"/>
  <w15:chartTrackingRefBased/>
  <w15:docId w15:val="{7C52F184-1915-47D0-81FD-3E8C1C35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B616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2B616A"/>
    <w:rPr>
      <w:b/>
      <w:sz w:val="24"/>
    </w:rPr>
  </w:style>
  <w:style w:type="character" w:customStyle="1" w:styleId="NagwekZnak">
    <w:name w:val="Nagłówek Znak"/>
    <w:link w:val="Nagwek"/>
    <w:rsid w:val="002B616A"/>
  </w:style>
  <w:style w:type="paragraph" w:styleId="Akapitzlist">
    <w:name w:val="List Paragraph"/>
    <w:basedOn w:val="Normalny"/>
    <w:uiPriority w:val="34"/>
    <w:qFormat/>
    <w:rsid w:val="002B616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339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2023-10-03T11:27:00Z</dcterms:created>
  <dcterms:modified xsi:type="dcterms:W3CDTF">2023-10-03T11:29:00Z</dcterms:modified>
</cp:coreProperties>
</file>