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13C5" w14:textId="05ABF9F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9FC630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6FE40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98C9EC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B3891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C9F00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AE559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BA923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2C014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DE1B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68D931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4FCAD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2588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E039E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5D7940D" w14:textId="3AA9451F" w:rsidR="00560472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 xml:space="preserve">Akademia Górniczo </w:t>
      </w:r>
      <w:r w:rsidR="00253B8B" w:rsidRPr="00253B8B">
        <w:rPr>
          <w:b/>
          <w:sz w:val="22"/>
          <w:szCs w:val="22"/>
        </w:rPr>
        <w:t>–</w:t>
      </w:r>
      <w:r w:rsidRPr="00253B8B">
        <w:rPr>
          <w:b/>
          <w:sz w:val="22"/>
          <w:szCs w:val="22"/>
        </w:rPr>
        <w:t xml:space="preserve"> Hutnicza</w:t>
      </w:r>
      <w:r w:rsidR="00253B8B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im. Stanisława Staszica w Krakowie</w:t>
      </w:r>
    </w:p>
    <w:p w14:paraId="6A57B353" w14:textId="77777777" w:rsidR="008D2AB8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>Dział Zamówień Publicznych</w:t>
      </w:r>
      <w:r w:rsidR="008D2AB8" w:rsidRPr="00253B8B">
        <w:rPr>
          <w:b/>
          <w:sz w:val="22"/>
          <w:szCs w:val="22"/>
        </w:rPr>
        <w:t xml:space="preserve">  </w:t>
      </w:r>
    </w:p>
    <w:p w14:paraId="05622B14" w14:textId="5A6FE838" w:rsidR="008D2AB8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>Al. Mickiewicza</w:t>
      </w:r>
      <w:r w:rsidR="008D2AB8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30</w:t>
      </w:r>
      <w:r w:rsidR="00253B8B" w:rsidRPr="00253B8B">
        <w:rPr>
          <w:b/>
          <w:sz w:val="22"/>
          <w:szCs w:val="22"/>
        </w:rPr>
        <w:t xml:space="preserve">, </w:t>
      </w:r>
      <w:r w:rsidRPr="00253B8B">
        <w:rPr>
          <w:b/>
          <w:sz w:val="22"/>
          <w:szCs w:val="22"/>
        </w:rPr>
        <w:t>30-059</w:t>
      </w:r>
      <w:r w:rsidR="008D2AB8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Kraków</w:t>
      </w:r>
      <w:r w:rsidR="008D2AB8" w:rsidRPr="00253B8B">
        <w:rPr>
          <w:b/>
          <w:sz w:val="22"/>
          <w:szCs w:val="22"/>
        </w:rPr>
        <w:t xml:space="preserve">,  </w:t>
      </w:r>
    </w:p>
    <w:p w14:paraId="221B5664" w14:textId="77777777" w:rsidR="008D2AB8" w:rsidRPr="00253B8B" w:rsidRDefault="008D2AB8" w:rsidP="00253B8B">
      <w:pPr>
        <w:ind w:firstLine="3969"/>
        <w:rPr>
          <w:b/>
          <w:sz w:val="22"/>
          <w:szCs w:val="22"/>
        </w:rPr>
      </w:pPr>
    </w:p>
    <w:p w14:paraId="3070A647" w14:textId="58DF1474" w:rsidR="008D2AB8" w:rsidRPr="00253B8B" w:rsidRDefault="008D2AB8" w:rsidP="00253B8B">
      <w:pPr>
        <w:widowControl w:val="0"/>
        <w:ind w:right="1"/>
        <w:jc w:val="both"/>
        <w:rPr>
          <w:sz w:val="22"/>
          <w:szCs w:val="22"/>
        </w:rPr>
      </w:pPr>
      <w:r w:rsidRPr="00253B8B">
        <w:rPr>
          <w:sz w:val="22"/>
          <w:szCs w:val="22"/>
        </w:rPr>
        <w:t xml:space="preserve">Przystępując do postępowania o udzielenie zamówienia publicznego, którego przedmiotem jest </w:t>
      </w:r>
      <w:r w:rsidR="00560472" w:rsidRPr="00253B8B">
        <w:rPr>
          <w:b/>
          <w:sz w:val="22"/>
          <w:szCs w:val="22"/>
        </w:rPr>
        <w:t>dostawa komputera stacjonarnego all-in-one - 9 sztuk - KC-zp.272-560/23</w:t>
      </w:r>
      <w:r w:rsidRPr="00253B8B">
        <w:rPr>
          <w:b/>
          <w:sz w:val="22"/>
          <w:szCs w:val="22"/>
        </w:rPr>
        <w:t xml:space="preserve">, </w:t>
      </w:r>
      <w:r w:rsidRPr="00253B8B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1662"/>
      </w:tblGrid>
      <w:tr w:rsidR="00253B8B" w14:paraId="3E688592" w14:textId="77777777" w:rsidTr="00253B8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24168" w14:textId="77777777" w:rsidR="00253B8B" w:rsidRDefault="00253B8B" w:rsidP="008716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404FA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0FCEA0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76A7DD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2A12BE06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10C605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897F7E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7ECB7CD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5401B3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4D1FBC8" w14:textId="77777777" w:rsidR="00253B8B" w:rsidRDefault="00253B8B" w:rsidP="00871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B4F3A2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6F36EBB" w14:textId="77777777" w:rsidR="00253B8B" w:rsidRDefault="00253B8B" w:rsidP="00871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73EBF6D0" w14:textId="77777777" w:rsidR="00253B8B" w:rsidRDefault="00253B8B" w:rsidP="008716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53B8B" w14:paraId="56D483D8" w14:textId="77777777" w:rsidTr="00253B8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D8FD31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7621C3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F9EAF7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B7D741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C9AF92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6132CA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E6612A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2A5390" w14:textId="77777777" w:rsidR="00253B8B" w:rsidRDefault="00253B8B" w:rsidP="008716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53B8B" w14:paraId="4833639F" w14:textId="77777777" w:rsidTr="00253B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D2C8B7" w14:textId="77777777" w:rsidR="00253B8B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E6C0" w14:textId="77777777" w:rsidR="00253B8B" w:rsidRPr="009A08E9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  <w:r w:rsidRPr="009A08E9">
              <w:rPr>
                <w:b/>
                <w:sz w:val="16"/>
                <w:szCs w:val="16"/>
                <w:lang w:val="en-US" w:eastAsia="zh-CN"/>
              </w:rPr>
              <w:t>Komputer stacjonarny All-in-one</w:t>
            </w:r>
            <w:r>
              <w:rPr>
                <w:b/>
                <w:sz w:val="16"/>
                <w:szCs w:val="16"/>
                <w:lang w:val="en-US" w:eastAsia="zh-CN"/>
              </w:rPr>
              <w:t xml:space="preserve"> I</w:t>
            </w:r>
          </w:p>
          <w:p w14:paraId="66233E85" w14:textId="77777777" w:rsidR="00253B8B" w:rsidRPr="009A08E9" w:rsidRDefault="00253B8B" w:rsidP="00871629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6E5F" w14:textId="77777777" w:rsidR="00253B8B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50F12E98" w14:textId="77777777" w:rsidR="00253B8B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4F44" w14:textId="77777777" w:rsidR="00253B8B" w:rsidRDefault="00253B8B" w:rsidP="008716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B993" w14:textId="77777777" w:rsidR="00253B8B" w:rsidRDefault="00253B8B" w:rsidP="0087162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F607" w14:textId="77777777" w:rsidR="00253B8B" w:rsidRDefault="00253B8B" w:rsidP="0087162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7811CF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4FEC91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</w:tr>
      <w:tr w:rsidR="00253B8B" w14:paraId="1D52C256" w14:textId="77777777" w:rsidTr="00253B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1A8A5" w14:textId="77777777" w:rsidR="00253B8B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B2A2" w14:textId="77777777" w:rsidR="00253B8B" w:rsidRPr="009A08E9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  <w:r w:rsidRPr="009A08E9">
              <w:rPr>
                <w:b/>
                <w:sz w:val="16"/>
                <w:szCs w:val="16"/>
                <w:lang w:val="en-US" w:eastAsia="zh-CN"/>
              </w:rPr>
              <w:t>Komputer stacjonarny All-in-one</w:t>
            </w:r>
            <w:r>
              <w:rPr>
                <w:b/>
                <w:sz w:val="16"/>
                <w:szCs w:val="16"/>
                <w:lang w:val="en-US" w:eastAsia="zh-CN"/>
              </w:rPr>
              <w:t xml:space="preserve"> II</w:t>
            </w:r>
          </w:p>
          <w:p w14:paraId="2BE4D1E3" w14:textId="77777777" w:rsidR="00253B8B" w:rsidRPr="009A08E9" w:rsidRDefault="00253B8B" w:rsidP="00871629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AD90" w14:textId="77777777" w:rsidR="00253B8B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3F93145A" w14:textId="77777777" w:rsidR="00253B8B" w:rsidRDefault="00253B8B" w:rsidP="0087162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8C87" w14:textId="77777777" w:rsidR="00253B8B" w:rsidRDefault="00253B8B" w:rsidP="008716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3A0" w14:textId="77777777" w:rsidR="00253B8B" w:rsidRDefault="00253B8B" w:rsidP="0087162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ADE2" w14:textId="77777777" w:rsidR="00253B8B" w:rsidRDefault="00253B8B" w:rsidP="0087162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97B25B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A2458B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</w:tr>
      <w:tr w:rsidR="00253B8B" w14:paraId="6F499DD2" w14:textId="77777777" w:rsidTr="00253B8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F612BF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D39D107" w14:textId="77777777" w:rsidR="00253B8B" w:rsidRPr="00CE0629" w:rsidRDefault="00253B8B" w:rsidP="0087162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B064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BFC4AC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E8B3E0" w14:textId="77777777" w:rsidR="00253B8B" w:rsidRDefault="00253B8B" w:rsidP="00871629">
            <w:pPr>
              <w:ind w:right="425"/>
              <w:rPr>
                <w:sz w:val="22"/>
                <w:szCs w:val="22"/>
              </w:rPr>
            </w:pPr>
          </w:p>
        </w:tc>
      </w:tr>
      <w:tr w:rsidR="00253B8B" w14:paraId="15DDE966" w14:textId="77777777" w:rsidTr="00253B8B">
        <w:trPr>
          <w:trHeight w:val="163"/>
        </w:trPr>
        <w:tc>
          <w:tcPr>
            <w:tcW w:w="9636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386E75" w14:textId="77777777" w:rsidR="00253B8B" w:rsidRDefault="00253B8B" w:rsidP="00871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DF2715E" w14:textId="77777777" w:rsidR="00253B8B" w:rsidRDefault="00253B8B" w:rsidP="00871629">
            <w:pPr>
              <w:rPr>
                <w:sz w:val="22"/>
                <w:szCs w:val="22"/>
              </w:rPr>
            </w:pPr>
          </w:p>
          <w:p w14:paraId="08F40E86" w14:textId="77777777" w:rsidR="00253B8B" w:rsidRDefault="00253B8B" w:rsidP="00871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73258DE0" w14:textId="77777777" w:rsidR="00253B8B" w:rsidRDefault="00253B8B" w:rsidP="00253B8B">
      <w:pPr>
        <w:tabs>
          <w:tab w:val="right" w:pos="9000"/>
        </w:tabs>
        <w:rPr>
          <w:b/>
          <w:bCs/>
          <w:sz w:val="22"/>
          <w:szCs w:val="22"/>
        </w:rPr>
      </w:pPr>
      <w:r w:rsidRPr="009E70AD">
        <w:rPr>
          <w:b/>
          <w:sz w:val="22"/>
          <w:szCs w:val="22"/>
        </w:rPr>
        <w:t>Termin realizacji zamówienia</w:t>
      </w:r>
      <w:r w:rsidRPr="009E70AD">
        <w:rPr>
          <w:b/>
          <w:bCs/>
          <w:sz w:val="22"/>
          <w:szCs w:val="22"/>
        </w:rPr>
        <w:t xml:space="preserve">  do </w:t>
      </w:r>
      <w:r>
        <w:rPr>
          <w:b/>
          <w:bCs/>
          <w:sz w:val="22"/>
          <w:szCs w:val="22"/>
        </w:rPr>
        <w:t xml:space="preserve">14 </w:t>
      </w:r>
      <w:r w:rsidRPr="009E70AD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>otrzymania zamówienia potwierdzonego przez MEiN.</w:t>
      </w:r>
    </w:p>
    <w:p w14:paraId="02C0D0E0" w14:textId="77777777" w:rsidR="00253B8B" w:rsidRDefault="00253B8B" w:rsidP="00253B8B">
      <w:pPr>
        <w:tabs>
          <w:tab w:val="right" w:pos="9000"/>
        </w:tabs>
        <w:rPr>
          <w:b/>
          <w:bCs/>
          <w:sz w:val="22"/>
          <w:szCs w:val="22"/>
        </w:rPr>
      </w:pPr>
    </w:p>
    <w:p w14:paraId="3A19D6A6" w14:textId="77777777" w:rsidR="00253B8B" w:rsidRPr="009E70AD" w:rsidRDefault="00253B8B" w:rsidP="00253B8B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gwarancji: ……………… miesięcy </w:t>
      </w:r>
      <w:r w:rsidRPr="00154B52">
        <w:rPr>
          <w:i/>
          <w:iCs/>
          <w:sz w:val="22"/>
          <w:szCs w:val="22"/>
          <w:highlight w:val="yellow"/>
        </w:rPr>
        <w:t>/kryterium oceny ofert/</w:t>
      </w:r>
    </w:p>
    <w:p w14:paraId="0C4C7DC5" w14:textId="77777777" w:rsidR="00253B8B" w:rsidRPr="00684FD4" w:rsidRDefault="00253B8B" w:rsidP="00253B8B">
      <w:pPr>
        <w:ind w:right="-47"/>
        <w:jc w:val="both"/>
        <w:rPr>
          <w:i/>
          <w:sz w:val="22"/>
          <w:szCs w:val="22"/>
        </w:rPr>
      </w:pPr>
      <w:r w:rsidRPr="00684FD4"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6D81A26A" w14:textId="77777777" w:rsidR="00253B8B" w:rsidRDefault="00253B8B" w:rsidP="00253B8B">
      <w:pPr>
        <w:tabs>
          <w:tab w:val="left" w:pos="426"/>
        </w:tabs>
        <w:jc w:val="both"/>
        <w:rPr>
          <w:sz w:val="22"/>
          <w:szCs w:val="22"/>
        </w:rPr>
      </w:pPr>
    </w:p>
    <w:p w14:paraId="2140B106" w14:textId="77777777" w:rsidR="00253B8B" w:rsidRPr="009E70AD" w:rsidRDefault="00253B8B" w:rsidP="00253B8B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</w:t>
      </w:r>
      <w:r w:rsidRPr="009E70AD">
        <w:rPr>
          <w:sz w:val="22"/>
          <w:szCs w:val="22"/>
        </w:rPr>
        <w:lastRenderedPageBreak/>
        <w:t>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3DF6EB3" w14:textId="77777777" w:rsidR="00253B8B" w:rsidRPr="009E70AD" w:rsidRDefault="00253B8B" w:rsidP="00253B8B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0DA6A56B" w14:textId="77777777" w:rsidR="00253B8B" w:rsidRPr="009E70AD" w:rsidRDefault="00253B8B" w:rsidP="00253B8B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12E46377" w14:textId="77777777" w:rsidR="00253B8B" w:rsidRPr="009E70AD" w:rsidRDefault="00253B8B" w:rsidP="00253B8B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5EC880D4" w14:textId="77777777" w:rsidR="00253B8B" w:rsidRPr="009E70AD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D03327C" w14:textId="77777777" w:rsidR="00253B8B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0EB4A75A" w14:textId="77777777" w:rsidR="00253B8B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 xml:space="preserve">komputery stacjonarne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384D52D" w14:textId="77777777" w:rsidR="00253B8B" w:rsidRPr="009E70AD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komputery stacjonarne,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zm.).</w:t>
      </w:r>
    </w:p>
    <w:p w14:paraId="59F30300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C7072B" w14:textId="77777777" w:rsidR="00253B8B" w:rsidRPr="009E70AD" w:rsidRDefault="00253B8B" w:rsidP="00253B8B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6AD33E" w14:textId="77777777" w:rsidR="00253B8B" w:rsidRPr="009E70AD" w:rsidRDefault="00253B8B" w:rsidP="00253B8B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36A41A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3B8B" w:rsidRPr="009E70AD" w14:paraId="5999FD04" w14:textId="77777777" w:rsidTr="0087162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24439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02330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092B23F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CCB23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253B8B" w:rsidRPr="009E70AD" w14:paraId="278C1021" w14:textId="77777777" w:rsidTr="008716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C7399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B72B3" w14:textId="77777777" w:rsidR="00253B8B" w:rsidRPr="009E70AD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C06C3" w14:textId="77777777" w:rsidR="00253B8B" w:rsidRPr="009E70AD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B1E42B7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32F25527" w14:textId="77777777" w:rsidR="00253B8B" w:rsidRPr="009E70AD" w:rsidRDefault="00253B8B" w:rsidP="00253B8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072A94DD" w14:textId="383A4022" w:rsidR="00253B8B" w:rsidRPr="009E70AD" w:rsidRDefault="00253B8B" w:rsidP="009D280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</w:p>
    <w:p w14:paraId="079DA593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(ych) dokumentu(ów)</w:t>
      </w:r>
    </w:p>
    <w:p w14:paraId="45E5B039" w14:textId="77777777" w:rsidR="00253B8B" w:rsidRPr="009E70AD" w:rsidRDefault="00253B8B" w:rsidP="00253B8B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A660E9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64E09B31" w14:textId="77777777" w:rsidR="00253B8B" w:rsidRPr="009E70AD" w:rsidRDefault="00253B8B" w:rsidP="00253B8B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17AE8AC2" w14:textId="77777777" w:rsidR="00253B8B" w:rsidRPr="009E70AD" w:rsidRDefault="00253B8B" w:rsidP="00253B8B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1E0DF3CB" w14:textId="77777777" w:rsidR="00253B8B" w:rsidRPr="009E70AD" w:rsidRDefault="00253B8B" w:rsidP="00253B8B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55C56C3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A523" w14:textId="77777777" w:rsidR="004834F5" w:rsidRDefault="004834F5">
      <w:r>
        <w:separator/>
      </w:r>
    </w:p>
  </w:endnote>
  <w:endnote w:type="continuationSeparator" w:id="0">
    <w:p w14:paraId="2A9C254D" w14:textId="77777777" w:rsidR="004834F5" w:rsidRDefault="0048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2638" w14:textId="77777777" w:rsidR="00560472" w:rsidRDefault="00560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6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1BF89" w14:textId="77777777" w:rsidR="00560472" w:rsidRDefault="00560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57D71" w14:textId="77777777" w:rsidR="004834F5" w:rsidRDefault="004834F5">
      <w:r>
        <w:separator/>
      </w:r>
    </w:p>
  </w:footnote>
  <w:footnote w:type="continuationSeparator" w:id="0">
    <w:p w14:paraId="3E118865" w14:textId="77777777" w:rsidR="004834F5" w:rsidRDefault="00483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CD281" w14:textId="77777777" w:rsidR="00560472" w:rsidRDefault="00560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B8669" w14:textId="49903660" w:rsidR="00F53146" w:rsidRPr="00253B8B" w:rsidRDefault="00F53146" w:rsidP="00253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56D1C" w14:textId="77777777" w:rsidR="00560472" w:rsidRDefault="00560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4193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05725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4030788">
    <w:abstractNumId w:val="0"/>
  </w:num>
  <w:num w:numId="4" w16cid:durableId="13746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4F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3B8B"/>
    <w:rsid w:val="002723B0"/>
    <w:rsid w:val="00315A4A"/>
    <w:rsid w:val="003C721E"/>
    <w:rsid w:val="004834F5"/>
    <w:rsid w:val="004B7300"/>
    <w:rsid w:val="004C6753"/>
    <w:rsid w:val="0056047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2806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17583"/>
  <w15:chartTrackingRefBased/>
  <w15:docId w15:val="{2690D77A-E71B-4805-94CF-465CA5C3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696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2023-10-04T08:37:00Z</dcterms:created>
  <dcterms:modified xsi:type="dcterms:W3CDTF">2023-10-05T10:23:00Z</dcterms:modified>
</cp:coreProperties>
</file>