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6430D" w14:textId="77777777" w:rsidR="00B048DA" w:rsidRPr="00723AD5" w:rsidRDefault="00DB536B" w:rsidP="00B048DA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723AD5">
        <w:rPr>
          <w:rFonts w:ascii="Arial" w:hAnsi="Arial" w:cs="Arial"/>
          <w:sz w:val="22"/>
          <w:szCs w:val="22"/>
        </w:rPr>
        <w:t>Kraków</w:t>
      </w:r>
      <w:r w:rsidR="00B048DA" w:rsidRPr="00723AD5">
        <w:rPr>
          <w:rFonts w:ascii="Arial" w:hAnsi="Arial" w:cs="Arial"/>
          <w:sz w:val="22"/>
          <w:szCs w:val="22"/>
        </w:rPr>
        <w:t xml:space="preserve"> dnia: </w:t>
      </w:r>
      <w:r w:rsidRPr="00723AD5">
        <w:rPr>
          <w:rFonts w:ascii="Arial" w:hAnsi="Arial" w:cs="Arial"/>
          <w:sz w:val="22"/>
          <w:szCs w:val="22"/>
        </w:rPr>
        <w:t>2023-10-13</w:t>
      </w:r>
    </w:p>
    <w:p w14:paraId="1B66F3D6" w14:textId="77777777" w:rsidR="00B048DA" w:rsidRPr="00723AD5" w:rsidRDefault="00DB536B" w:rsidP="00B048DA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723AD5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57A50F5D" w14:textId="77777777" w:rsidR="00B048DA" w:rsidRPr="00723AD5" w:rsidRDefault="00DB536B" w:rsidP="00B048DA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723AD5">
        <w:rPr>
          <w:rFonts w:ascii="Arial" w:hAnsi="Arial" w:cs="Arial"/>
          <w:sz w:val="22"/>
          <w:szCs w:val="22"/>
        </w:rPr>
        <w:t>os. Na Skarpie</w:t>
      </w:r>
      <w:r w:rsidR="00B048DA" w:rsidRPr="00723AD5">
        <w:rPr>
          <w:rFonts w:ascii="Arial" w:hAnsi="Arial" w:cs="Arial"/>
          <w:sz w:val="22"/>
          <w:szCs w:val="22"/>
        </w:rPr>
        <w:t xml:space="preserve"> </w:t>
      </w:r>
      <w:r w:rsidRPr="00723AD5">
        <w:rPr>
          <w:rFonts w:ascii="Arial" w:hAnsi="Arial" w:cs="Arial"/>
          <w:sz w:val="22"/>
          <w:szCs w:val="22"/>
        </w:rPr>
        <w:t>66</w:t>
      </w:r>
    </w:p>
    <w:p w14:paraId="724B4C95" w14:textId="77777777" w:rsidR="00B048DA" w:rsidRPr="00723AD5" w:rsidRDefault="00DB536B" w:rsidP="00B048DA">
      <w:pPr>
        <w:ind w:right="3969"/>
        <w:rPr>
          <w:rFonts w:ascii="Arial" w:hAnsi="Arial" w:cs="Arial"/>
          <w:sz w:val="22"/>
          <w:szCs w:val="22"/>
        </w:rPr>
      </w:pPr>
      <w:r w:rsidRPr="00723AD5">
        <w:rPr>
          <w:rFonts w:ascii="Arial" w:hAnsi="Arial" w:cs="Arial"/>
          <w:sz w:val="22"/>
          <w:szCs w:val="22"/>
        </w:rPr>
        <w:t>31-913</w:t>
      </w:r>
      <w:r w:rsidR="00B048DA" w:rsidRPr="00723AD5">
        <w:rPr>
          <w:rFonts w:ascii="Arial" w:hAnsi="Arial" w:cs="Arial"/>
          <w:sz w:val="22"/>
          <w:szCs w:val="22"/>
        </w:rPr>
        <w:t xml:space="preserve"> </w:t>
      </w:r>
      <w:r w:rsidRPr="00723AD5">
        <w:rPr>
          <w:rFonts w:ascii="Arial" w:hAnsi="Arial" w:cs="Arial"/>
          <w:sz w:val="22"/>
          <w:szCs w:val="22"/>
        </w:rPr>
        <w:t>Kraków</w:t>
      </w:r>
    </w:p>
    <w:p w14:paraId="3A9F6149" w14:textId="2180C1BB" w:rsidR="00B048DA" w:rsidRPr="00723AD5" w:rsidRDefault="00825FF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723AD5">
        <w:rPr>
          <w:rFonts w:ascii="Arial" w:hAnsi="Arial" w:cs="Arial"/>
          <w:bCs/>
          <w:sz w:val="22"/>
          <w:szCs w:val="22"/>
        </w:rPr>
        <w:t>SZP-271-39/23-</w:t>
      </w:r>
      <w:r w:rsidR="00EE21B5">
        <w:rPr>
          <w:rFonts w:ascii="Arial" w:hAnsi="Arial" w:cs="Arial"/>
          <w:bCs/>
          <w:sz w:val="22"/>
          <w:szCs w:val="22"/>
        </w:rPr>
        <w:t>747.</w:t>
      </w:r>
      <w:r w:rsidRPr="00723AD5">
        <w:rPr>
          <w:rFonts w:ascii="Arial" w:hAnsi="Arial" w:cs="Arial"/>
          <w:bCs/>
          <w:sz w:val="22"/>
          <w:szCs w:val="22"/>
        </w:rPr>
        <w:t>IW</w:t>
      </w:r>
    </w:p>
    <w:p w14:paraId="0F6405CA" w14:textId="77777777" w:rsidR="00B048DA" w:rsidRPr="00723AD5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23AD5" w14:paraId="6472AC23" w14:textId="77777777" w:rsidTr="00B048DA">
        <w:tc>
          <w:tcPr>
            <w:tcW w:w="9498" w:type="dxa"/>
            <w:shd w:val="clear" w:color="auto" w:fill="F2F2F2"/>
            <w:hideMark/>
          </w:tcPr>
          <w:p w14:paraId="0B3EC8D0" w14:textId="77777777" w:rsidR="00B048DA" w:rsidRPr="00723AD5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723AD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02AA9069" w14:textId="107AABCC" w:rsidR="00B048DA" w:rsidRPr="00723AD5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723AD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825FFE" w:rsidRPr="00723AD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w grupie 3, 4</w:t>
            </w:r>
          </w:p>
        </w:tc>
      </w:tr>
    </w:tbl>
    <w:p w14:paraId="1E42AA10" w14:textId="77777777" w:rsidR="00B048DA" w:rsidRPr="00723AD5" w:rsidRDefault="00B048DA" w:rsidP="00B048DA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7E82EF24" w14:textId="77777777" w:rsidR="00B048DA" w:rsidRPr="00723AD5" w:rsidRDefault="00B048DA" w:rsidP="00B048DA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23AD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723AD5">
        <w:rPr>
          <w:rFonts w:ascii="Arial" w:hAnsi="Arial" w:cs="Arial"/>
          <w:sz w:val="22"/>
          <w:szCs w:val="22"/>
        </w:rPr>
        <w:t>postępowania o udzielenie zamówienia publicznego</w:t>
      </w:r>
      <w:r w:rsidRPr="00723AD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23AD5" w14:paraId="2A0D39A7" w14:textId="77777777" w:rsidTr="00B048DA">
        <w:tc>
          <w:tcPr>
            <w:tcW w:w="2269" w:type="dxa"/>
            <w:shd w:val="clear" w:color="auto" w:fill="auto"/>
          </w:tcPr>
          <w:p w14:paraId="001D354A" w14:textId="77777777" w:rsidR="00B048DA" w:rsidRPr="00723AD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B91F913" w14:textId="77777777" w:rsidR="00B048DA" w:rsidRPr="00723AD5" w:rsidRDefault="00DB536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Inwestycyjny zakup sprzętu medycznego na potrzeby Oddziałów Szpitalnych (4 grupy)</w:t>
            </w:r>
          </w:p>
        </w:tc>
      </w:tr>
      <w:tr w:rsidR="00DB536B" w:rsidRPr="00723AD5" w14:paraId="6223BDC7" w14:textId="77777777" w:rsidTr="00003520">
        <w:tc>
          <w:tcPr>
            <w:tcW w:w="2269" w:type="dxa"/>
            <w:shd w:val="clear" w:color="auto" w:fill="auto"/>
          </w:tcPr>
          <w:p w14:paraId="5869852C" w14:textId="77777777" w:rsidR="00DB536B" w:rsidRPr="00723AD5" w:rsidRDefault="00DB536B" w:rsidP="000035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326CA17" w14:textId="77777777" w:rsidR="00DB536B" w:rsidRPr="00723AD5" w:rsidRDefault="00DB536B" w:rsidP="000035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SZP-271-39-2023</w:t>
            </w:r>
          </w:p>
        </w:tc>
      </w:tr>
    </w:tbl>
    <w:p w14:paraId="10346AF0" w14:textId="77777777" w:rsidR="00B048DA" w:rsidRPr="00723AD5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45F74564" w14:textId="77777777" w:rsidR="008642B3" w:rsidRPr="00723AD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sz w:val="22"/>
          <w:szCs w:val="22"/>
        </w:rPr>
      </w:pPr>
      <w:r w:rsidRPr="00723AD5">
        <w:rPr>
          <w:rFonts w:ascii="Arial" w:hAnsi="Arial" w:cs="Arial"/>
          <w:sz w:val="22"/>
          <w:szCs w:val="22"/>
        </w:rPr>
        <w:t xml:space="preserve">Zamawiający, </w:t>
      </w:r>
      <w:r w:rsidR="00DB536B" w:rsidRPr="00723AD5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723AD5">
        <w:rPr>
          <w:rFonts w:ascii="Arial" w:hAnsi="Arial" w:cs="Arial"/>
          <w:sz w:val="22"/>
          <w:szCs w:val="22"/>
        </w:rPr>
        <w:t xml:space="preserve">, działając </w:t>
      </w:r>
      <w:r w:rsidR="00C65E53" w:rsidRPr="00723AD5">
        <w:rPr>
          <w:rFonts w:ascii="Arial" w:hAnsi="Arial" w:cs="Arial"/>
          <w:sz w:val="22"/>
          <w:szCs w:val="22"/>
        </w:rPr>
        <w:t>na podstawie art. 253 ust. 1</w:t>
      </w:r>
      <w:r w:rsidR="00836DAF" w:rsidRPr="00723AD5">
        <w:rPr>
          <w:rFonts w:ascii="Arial" w:hAnsi="Arial" w:cs="Arial"/>
          <w:sz w:val="22"/>
          <w:szCs w:val="22"/>
        </w:rPr>
        <w:t xml:space="preserve"> pkt. 1 i ust. 2</w:t>
      </w:r>
      <w:r w:rsidR="00C65E53" w:rsidRPr="00723AD5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DB536B" w:rsidRPr="00723AD5">
        <w:rPr>
          <w:rFonts w:ascii="Arial" w:hAnsi="Arial" w:cs="Arial"/>
          <w:sz w:val="22"/>
          <w:szCs w:val="22"/>
        </w:rPr>
        <w:t>(</w:t>
      </w:r>
      <w:proofErr w:type="spellStart"/>
      <w:r w:rsidR="00DB536B" w:rsidRPr="00723AD5">
        <w:rPr>
          <w:rFonts w:ascii="Arial" w:hAnsi="Arial" w:cs="Arial"/>
          <w:sz w:val="22"/>
          <w:szCs w:val="22"/>
        </w:rPr>
        <w:t>t.j</w:t>
      </w:r>
      <w:proofErr w:type="spellEnd"/>
      <w:r w:rsidR="00DB536B" w:rsidRPr="00723AD5">
        <w:rPr>
          <w:rFonts w:ascii="Arial" w:hAnsi="Arial" w:cs="Arial"/>
          <w:sz w:val="22"/>
          <w:szCs w:val="22"/>
        </w:rPr>
        <w:t>. Dz. U. z 2023r. poz. 1605)</w:t>
      </w:r>
      <w:r w:rsidR="00C65E53" w:rsidRPr="00723AD5">
        <w:rPr>
          <w:rFonts w:ascii="Arial" w:hAnsi="Arial" w:cs="Arial"/>
          <w:sz w:val="22"/>
          <w:szCs w:val="22"/>
        </w:rPr>
        <w:t>, zwanej dalej „ustawą Pzp”</w:t>
      </w:r>
      <w:r w:rsidR="00D26ED6" w:rsidRPr="00723AD5">
        <w:rPr>
          <w:rFonts w:ascii="Arial" w:hAnsi="Arial" w:cs="Arial"/>
          <w:sz w:val="22"/>
          <w:szCs w:val="22"/>
        </w:rPr>
        <w:t xml:space="preserve">, </w:t>
      </w:r>
      <w:r w:rsidR="00C65E53" w:rsidRPr="00723AD5">
        <w:rPr>
          <w:rFonts w:ascii="Arial" w:hAnsi="Arial" w:cs="Arial"/>
          <w:sz w:val="22"/>
          <w:szCs w:val="22"/>
        </w:rPr>
        <w:t>informuje</w:t>
      </w:r>
      <w:r w:rsidR="00D26ED6" w:rsidRPr="00723AD5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723AD5">
        <w:rPr>
          <w:rFonts w:ascii="Arial" w:hAnsi="Arial" w:cs="Arial"/>
          <w:sz w:val="22"/>
          <w:szCs w:val="22"/>
        </w:rPr>
        <w:t>najkorzystniejsz</w:t>
      </w:r>
      <w:r w:rsidR="00D26ED6" w:rsidRPr="00723AD5">
        <w:rPr>
          <w:rFonts w:ascii="Arial" w:hAnsi="Arial" w:cs="Arial"/>
          <w:sz w:val="22"/>
          <w:szCs w:val="22"/>
        </w:rPr>
        <w:t xml:space="preserve">a wybrana została </w:t>
      </w:r>
      <w:r w:rsidR="00756CDA" w:rsidRPr="00723AD5">
        <w:rPr>
          <w:rFonts w:ascii="Arial" w:hAnsi="Arial" w:cs="Arial"/>
          <w:sz w:val="22"/>
          <w:szCs w:val="22"/>
        </w:rPr>
        <w:t>ofer</w:t>
      </w:r>
      <w:r w:rsidR="00D26ED6" w:rsidRPr="00723AD5">
        <w:rPr>
          <w:rFonts w:ascii="Arial" w:hAnsi="Arial" w:cs="Arial"/>
          <w:sz w:val="22"/>
          <w:szCs w:val="22"/>
        </w:rPr>
        <w:t>t</w:t>
      </w:r>
      <w:r w:rsidR="009F0E5C" w:rsidRPr="00723AD5">
        <w:rPr>
          <w:rFonts w:ascii="Arial" w:hAnsi="Arial" w:cs="Arial"/>
          <w:sz w:val="22"/>
          <w:szCs w:val="22"/>
        </w:rPr>
        <w:t>a</w:t>
      </w:r>
      <w:r w:rsidRPr="00723AD5">
        <w:rPr>
          <w:rFonts w:ascii="Arial" w:hAnsi="Arial" w:cs="Arial"/>
          <w:sz w:val="22"/>
          <w:szCs w:val="22"/>
        </w:rPr>
        <w:t xml:space="preserve"> złożona przez wykonawcę</w:t>
      </w:r>
      <w:r w:rsidR="00D26ED6" w:rsidRPr="00723AD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B536B" w:rsidRPr="00723AD5" w14:paraId="01079021" w14:textId="77777777" w:rsidTr="00003520">
        <w:trPr>
          <w:cantSplit/>
        </w:trPr>
        <w:tc>
          <w:tcPr>
            <w:tcW w:w="9498" w:type="dxa"/>
          </w:tcPr>
          <w:p w14:paraId="3A2DDCC1" w14:textId="77777777" w:rsidR="00DB536B" w:rsidRPr="00723AD5" w:rsidRDefault="00DB536B" w:rsidP="00003520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723A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723AD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723AD5">
              <w:rPr>
                <w:rFonts w:ascii="Arial" w:hAnsi="Arial" w:cs="Arial"/>
                <w:color w:val="000000"/>
                <w:sz w:val="22"/>
                <w:szCs w:val="22"/>
              </w:rPr>
              <w:t>Zakup i dostawa wraz z uruchomieniem przenośnej lampy szczelinowej (2 sztuki) wraz ze szkoleniem pracowników Zamawiającego</w:t>
            </w:r>
          </w:p>
          <w:p w14:paraId="0C7AA046" w14:textId="77777777" w:rsidR="00DB536B" w:rsidRPr="00723AD5" w:rsidRDefault="00DB536B" w:rsidP="0000352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23AD5">
              <w:rPr>
                <w:rFonts w:ascii="Arial" w:hAnsi="Arial" w:cs="Arial"/>
                <w:b/>
                <w:sz w:val="22"/>
                <w:szCs w:val="22"/>
              </w:rPr>
              <w:t>Consultronix</w:t>
            </w:r>
            <w:proofErr w:type="spellEnd"/>
            <w:r w:rsidRPr="00723AD5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57634DD5" w14:textId="77777777" w:rsidR="00DB536B" w:rsidRPr="00723AD5" w:rsidRDefault="00DB536B" w:rsidP="0000352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 xml:space="preserve">Przemysłowa 17  </w:t>
            </w:r>
          </w:p>
          <w:p w14:paraId="17ADCB42" w14:textId="77777777" w:rsidR="00DB536B" w:rsidRPr="00723AD5" w:rsidRDefault="00DB536B" w:rsidP="0000352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32-083 Balice</w:t>
            </w:r>
          </w:p>
          <w:p w14:paraId="015B6584" w14:textId="77777777" w:rsidR="00DB536B" w:rsidRPr="00723AD5" w:rsidRDefault="00DB536B" w:rsidP="0000352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723AD5">
              <w:rPr>
                <w:rFonts w:ascii="Arial" w:hAnsi="Arial" w:cs="Arial"/>
                <w:b/>
                <w:sz w:val="22"/>
                <w:szCs w:val="22"/>
              </w:rPr>
              <w:t xml:space="preserve"> 26 185.23 zł brutto</w:t>
            </w:r>
            <w:r w:rsidRPr="00723A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A5237D2" w14:textId="77777777" w:rsidR="00DB536B" w:rsidRPr="00723AD5" w:rsidRDefault="00DB536B" w:rsidP="0000352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723AD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F3435FA" w14:textId="5480AFD7" w:rsidR="00DB536B" w:rsidRPr="00723AD5" w:rsidRDefault="00DB536B" w:rsidP="0000352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oraz jest najkorzystniejsza w kryteriach określonych w SWZ</w:t>
            </w:r>
          </w:p>
        </w:tc>
      </w:tr>
      <w:tr w:rsidR="00DB536B" w:rsidRPr="00723AD5" w14:paraId="0755AEFF" w14:textId="77777777" w:rsidTr="00003520">
        <w:trPr>
          <w:cantSplit/>
        </w:trPr>
        <w:tc>
          <w:tcPr>
            <w:tcW w:w="9498" w:type="dxa"/>
          </w:tcPr>
          <w:p w14:paraId="1A30E4B8" w14:textId="77777777" w:rsidR="00DB536B" w:rsidRPr="00723AD5" w:rsidRDefault="00DB536B" w:rsidP="00003520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23A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  <w:r w:rsidRPr="00723AD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723AD5">
              <w:rPr>
                <w:rFonts w:ascii="Arial" w:hAnsi="Arial" w:cs="Arial"/>
                <w:color w:val="000000"/>
                <w:sz w:val="22"/>
                <w:szCs w:val="22"/>
              </w:rPr>
              <w:t xml:space="preserve">Zakup i dostawa wraz z uruchomieniem przenośnego </w:t>
            </w:r>
            <w:proofErr w:type="spellStart"/>
            <w:r w:rsidRPr="00723AD5">
              <w:rPr>
                <w:rFonts w:ascii="Arial" w:hAnsi="Arial" w:cs="Arial"/>
                <w:color w:val="000000"/>
                <w:sz w:val="22"/>
                <w:szCs w:val="22"/>
              </w:rPr>
              <w:t>autorefraktometru</w:t>
            </w:r>
            <w:proofErr w:type="spellEnd"/>
            <w:r w:rsidRPr="00723AD5">
              <w:rPr>
                <w:rFonts w:ascii="Arial" w:hAnsi="Arial" w:cs="Arial"/>
                <w:color w:val="000000"/>
                <w:sz w:val="22"/>
                <w:szCs w:val="22"/>
              </w:rPr>
              <w:t xml:space="preserve"> pediatrycznego (2 sztuki) wraz ze szkoleniem pracowników Zamawiającego</w:t>
            </w:r>
          </w:p>
          <w:p w14:paraId="60C334CE" w14:textId="77777777" w:rsidR="00DB536B" w:rsidRPr="00723AD5" w:rsidRDefault="00DB536B" w:rsidP="0000352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23AD5">
              <w:rPr>
                <w:rFonts w:ascii="Arial" w:hAnsi="Arial" w:cs="Arial"/>
                <w:b/>
                <w:sz w:val="22"/>
                <w:szCs w:val="22"/>
              </w:rPr>
              <w:t>Consultronix</w:t>
            </w:r>
            <w:proofErr w:type="spellEnd"/>
            <w:r w:rsidRPr="00723AD5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3BCDBB3F" w14:textId="77777777" w:rsidR="00DB536B" w:rsidRPr="00723AD5" w:rsidRDefault="00DB536B" w:rsidP="0000352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 xml:space="preserve">Przemysłowa 17  </w:t>
            </w:r>
          </w:p>
          <w:p w14:paraId="5E9535C1" w14:textId="77777777" w:rsidR="00DB536B" w:rsidRPr="00723AD5" w:rsidRDefault="00DB536B" w:rsidP="0000352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32-083 Balice</w:t>
            </w:r>
          </w:p>
          <w:p w14:paraId="1D3C0D19" w14:textId="77777777" w:rsidR="00DB536B" w:rsidRPr="00723AD5" w:rsidRDefault="00DB536B" w:rsidP="0000352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723AD5">
              <w:rPr>
                <w:rFonts w:ascii="Arial" w:hAnsi="Arial" w:cs="Arial"/>
                <w:b/>
                <w:sz w:val="22"/>
                <w:szCs w:val="22"/>
              </w:rPr>
              <w:t xml:space="preserve"> 61 393.41 zł brutto</w:t>
            </w:r>
            <w:r w:rsidRPr="00723A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3CF45B6" w14:textId="77777777" w:rsidR="00DB536B" w:rsidRPr="00723AD5" w:rsidRDefault="00DB536B" w:rsidP="0000352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723AD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1B2117C" w14:textId="6D8BF1D6" w:rsidR="00DB536B" w:rsidRPr="00723AD5" w:rsidRDefault="00DB536B" w:rsidP="0000352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oraz jest najkorzystniejsza w kryteriach określonych w SWZ</w:t>
            </w:r>
          </w:p>
        </w:tc>
      </w:tr>
    </w:tbl>
    <w:p w14:paraId="7D272428" w14:textId="77777777" w:rsidR="00992FF5" w:rsidRPr="00723AD5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23AD5">
        <w:rPr>
          <w:rFonts w:ascii="Arial" w:hAnsi="Arial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23AD5" w14:paraId="6C7218CC" w14:textId="77777777" w:rsidTr="00825F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A30339" w14:textId="77777777" w:rsidR="00992FF5" w:rsidRPr="00723AD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BF82BD" w14:textId="77777777" w:rsidR="00992FF5" w:rsidRPr="00723AD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076F1D" w14:textId="77777777" w:rsidR="00992FF5" w:rsidRPr="00723AD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3E9F4D" w14:textId="77777777" w:rsidR="00992FF5" w:rsidRPr="00723AD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B536B" w:rsidRPr="00723AD5" w14:paraId="77268C3E" w14:textId="77777777" w:rsidTr="00825F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491E7" w14:textId="77777777" w:rsidR="00DB536B" w:rsidRPr="00723AD5" w:rsidRDefault="00DB536B" w:rsidP="000035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3 - Zakup i dostawa wraz z uruchomieniem przenośnej lampy szczelinowej (2 sztuki) wraz ze szkoleniem pracowników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2E94" w14:textId="77777777" w:rsidR="00DB536B" w:rsidRPr="00723AD5" w:rsidRDefault="00DB536B" w:rsidP="0000352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94D8735" w14:textId="77777777" w:rsidR="00DB536B" w:rsidRPr="00723AD5" w:rsidRDefault="00DB536B" w:rsidP="000035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Przemysłowa 17</w:t>
            </w:r>
          </w:p>
          <w:p w14:paraId="3E48D2DF" w14:textId="77777777" w:rsidR="00DB536B" w:rsidRPr="00723AD5" w:rsidRDefault="00DB536B" w:rsidP="000035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32-083 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8DF5" w14:textId="77777777" w:rsidR="00DB536B" w:rsidRPr="00723AD5" w:rsidRDefault="00DB536B" w:rsidP="000035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1 - cena - 75.00</w:t>
            </w:r>
          </w:p>
          <w:p w14:paraId="3128946C" w14:textId="6821F5BA" w:rsidR="00DB536B" w:rsidRPr="00723AD5" w:rsidRDefault="00DB536B" w:rsidP="000035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2 - wydłużenie terminu </w:t>
            </w:r>
            <w:proofErr w:type="gramStart"/>
            <w:r w:rsidRPr="00723AD5">
              <w:rPr>
                <w:rFonts w:ascii="Arial" w:hAnsi="Arial" w:cs="Arial"/>
                <w:sz w:val="22"/>
                <w:szCs w:val="22"/>
              </w:rPr>
              <w:t>gwarancji  -</w:t>
            </w:r>
            <w:proofErr w:type="gramEnd"/>
            <w:r w:rsidRPr="00723A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5FFE" w:rsidRPr="00723AD5">
              <w:rPr>
                <w:rFonts w:ascii="Arial" w:hAnsi="Arial" w:cs="Arial"/>
                <w:sz w:val="22"/>
                <w:szCs w:val="22"/>
              </w:rPr>
              <w:t>0</w:t>
            </w:r>
            <w:r w:rsidRPr="00723AD5">
              <w:rPr>
                <w:rFonts w:ascii="Arial" w:hAnsi="Arial" w:cs="Arial"/>
                <w:sz w:val="22"/>
                <w:szCs w:val="22"/>
              </w:rPr>
              <w:t>.</w:t>
            </w:r>
            <w:r w:rsidR="00825FFE" w:rsidRPr="00723AD5">
              <w:rPr>
                <w:rFonts w:ascii="Arial" w:hAnsi="Arial" w:cs="Arial"/>
                <w:sz w:val="22"/>
                <w:szCs w:val="22"/>
              </w:rPr>
              <w:t>00</w:t>
            </w:r>
          </w:p>
          <w:p w14:paraId="7CD2B159" w14:textId="7D240D7D" w:rsidR="00DB536B" w:rsidRPr="00723AD5" w:rsidRDefault="00DB536B" w:rsidP="000035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15</w:t>
            </w:r>
            <w:r w:rsidRPr="00723AD5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936D" w14:textId="6BAA44EB" w:rsidR="00DB536B" w:rsidRPr="00723AD5" w:rsidRDefault="00DB536B" w:rsidP="000035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90</w:t>
            </w:r>
            <w:r w:rsidRPr="00723AD5">
              <w:rPr>
                <w:rFonts w:ascii="Arial" w:hAnsi="Arial" w:cs="Arial"/>
                <w:sz w:val="22"/>
                <w:szCs w:val="22"/>
              </w:rPr>
              <w:t>,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0</w:t>
            </w:r>
            <w:r w:rsidRPr="00723AD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DB536B" w:rsidRPr="00723AD5" w14:paraId="0973028F" w14:textId="77777777" w:rsidTr="00825F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29F3" w14:textId="77777777" w:rsidR="00DB536B" w:rsidRPr="00723AD5" w:rsidRDefault="00DB536B" w:rsidP="000035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4 - Zakup i dostawa wraz z uruchomieniem przenośnego </w:t>
            </w:r>
            <w:proofErr w:type="spellStart"/>
            <w:r w:rsidRPr="00723AD5">
              <w:rPr>
                <w:rFonts w:ascii="Arial" w:hAnsi="Arial" w:cs="Arial"/>
                <w:sz w:val="22"/>
                <w:szCs w:val="22"/>
              </w:rPr>
              <w:t>autorefraktometru</w:t>
            </w:r>
            <w:proofErr w:type="spellEnd"/>
            <w:r w:rsidRPr="00723AD5">
              <w:rPr>
                <w:rFonts w:ascii="Arial" w:hAnsi="Arial" w:cs="Arial"/>
                <w:sz w:val="22"/>
                <w:szCs w:val="22"/>
              </w:rPr>
              <w:t xml:space="preserve"> pediatrycznego (2 sztuki) wraz ze szkoleniem pracowników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19D5" w14:textId="77777777" w:rsidR="00DB536B" w:rsidRPr="00723AD5" w:rsidRDefault="00DB536B" w:rsidP="0000352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723A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D40CFF4" w14:textId="77777777" w:rsidR="00DB536B" w:rsidRPr="00723AD5" w:rsidRDefault="00DB536B" w:rsidP="000035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Przemysłowa 17</w:t>
            </w:r>
          </w:p>
          <w:p w14:paraId="4A7699BC" w14:textId="77777777" w:rsidR="00DB536B" w:rsidRPr="00723AD5" w:rsidRDefault="00DB536B" w:rsidP="000035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32-083 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8FD2" w14:textId="77777777" w:rsidR="00DB536B" w:rsidRPr="00723AD5" w:rsidRDefault="00DB536B" w:rsidP="000035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>1 - cena - 75.00</w:t>
            </w:r>
          </w:p>
          <w:p w14:paraId="3B3E52EA" w14:textId="0FE2D82E" w:rsidR="00DB536B" w:rsidRPr="00723AD5" w:rsidRDefault="00DB536B" w:rsidP="000035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2 - wydłużenie terminu </w:t>
            </w:r>
            <w:proofErr w:type="gramStart"/>
            <w:r w:rsidRPr="00723AD5">
              <w:rPr>
                <w:rFonts w:ascii="Arial" w:hAnsi="Arial" w:cs="Arial"/>
                <w:sz w:val="22"/>
                <w:szCs w:val="22"/>
              </w:rPr>
              <w:t>gwarancji  -</w:t>
            </w:r>
            <w:proofErr w:type="gramEnd"/>
            <w:r w:rsidRPr="00723A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5FFE" w:rsidRPr="00723AD5">
              <w:rPr>
                <w:rFonts w:ascii="Arial" w:hAnsi="Arial" w:cs="Arial"/>
                <w:sz w:val="22"/>
                <w:szCs w:val="22"/>
              </w:rPr>
              <w:t>0.0</w:t>
            </w:r>
            <w:r w:rsidRPr="00723AD5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60FFBCDD" w14:textId="0CAB0EF8" w:rsidR="00DB536B" w:rsidRPr="00723AD5" w:rsidRDefault="00DB536B" w:rsidP="000035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15</w:t>
            </w:r>
            <w:r w:rsidRPr="00723AD5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4CAA" w14:textId="15899473" w:rsidR="00DB536B" w:rsidRPr="00723AD5" w:rsidRDefault="00DB536B" w:rsidP="000035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23AD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90</w:t>
            </w:r>
            <w:r w:rsidRPr="00723AD5">
              <w:rPr>
                <w:rFonts w:ascii="Arial" w:hAnsi="Arial" w:cs="Arial"/>
                <w:sz w:val="22"/>
                <w:szCs w:val="22"/>
              </w:rPr>
              <w:t>,</w:t>
            </w:r>
            <w:r w:rsidR="00723AD5" w:rsidRPr="00723AD5">
              <w:rPr>
                <w:rFonts w:ascii="Arial" w:hAnsi="Arial" w:cs="Arial"/>
                <w:sz w:val="22"/>
                <w:szCs w:val="22"/>
              </w:rPr>
              <w:t>0</w:t>
            </w:r>
            <w:r w:rsidRPr="00723AD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14:paraId="0DA1E9EB" w14:textId="77777777" w:rsidR="00EE21B5" w:rsidRDefault="00EE21B5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2D3F8074" w14:textId="77777777" w:rsidR="00EE21B5" w:rsidRDefault="00EE21B5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573D8108" w14:textId="77777777" w:rsidR="00EE21B5" w:rsidRDefault="00EE21B5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C35D189" w14:textId="782FA799" w:rsidR="00B464D3" w:rsidRDefault="00B464D3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723AD5">
        <w:rPr>
          <w:rFonts w:ascii="Arial" w:hAnsi="Arial" w:cs="Arial"/>
          <w:i/>
          <w:sz w:val="22"/>
          <w:szCs w:val="22"/>
        </w:rPr>
        <w:t>Zamawiający</w:t>
      </w:r>
    </w:p>
    <w:p w14:paraId="08D73B06" w14:textId="5361D411" w:rsidR="00EE21B5" w:rsidRDefault="00EE21B5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p.o. Dyrektora Szpitala</w:t>
      </w:r>
    </w:p>
    <w:p w14:paraId="6B117EC5" w14:textId="4C572548" w:rsidR="00EE21B5" w:rsidRPr="00723AD5" w:rsidRDefault="00EE21B5" w:rsidP="00EE21B5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lek. Lech Kucharski</w:t>
      </w:r>
    </w:p>
    <w:bookmarkEnd w:id="0"/>
    <w:sectPr w:rsidR="00EE21B5" w:rsidRPr="00723AD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4343D" w14:textId="77777777" w:rsidR="000F2806" w:rsidRDefault="000F2806">
      <w:r>
        <w:separator/>
      </w:r>
    </w:p>
  </w:endnote>
  <w:endnote w:type="continuationSeparator" w:id="0">
    <w:p w14:paraId="2D0ABC06" w14:textId="77777777" w:rsidR="000F2806" w:rsidRDefault="000F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D731A" w14:textId="77777777" w:rsidR="00DB536B" w:rsidRDefault="00DB5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341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EC5787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AB7CF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74B3" w14:textId="77777777" w:rsidR="00DB536B" w:rsidRDefault="00DB5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3256F" w14:textId="77777777" w:rsidR="000F2806" w:rsidRDefault="000F2806">
      <w:r>
        <w:separator/>
      </w:r>
    </w:p>
  </w:footnote>
  <w:footnote w:type="continuationSeparator" w:id="0">
    <w:p w14:paraId="618A6BD7" w14:textId="77777777" w:rsidR="000F2806" w:rsidRDefault="000F2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78E23" w14:textId="77777777" w:rsidR="00DB536B" w:rsidRDefault="00DB5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CEB0" w14:textId="77777777" w:rsidR="00DB536B" w:rsidRDefault="00DB5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0B65" w14:textId="77777777" w:rsidR="00DB536B" w:rsidRDefault="00DB5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806"/>
    <w:rsid w:val="00022322"/>
    <w:rsid w:val="00042497"/>
    <w:rsid w:val="000C1E6F"/>
    <w:rsid w:val="000E4E56"/>
    <w:rsid w:val="000F280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3AD5"/>
    <w:rsid w:val="00756CDA"/>
    <w:rsid w:val="007E2ACC"/>
    <w:rsid w:val="007E68C5"/>
    <w:rsid w:val="00825FF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536B"/>
    <w:rsid w:val="00E30B2D"/>
    <w:rsid w:val="00E62859"/>
    <w:rsid w:val="00E85D70"/>
    <w:rsid w:val="00EE21B5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47A63"/>
  <w15:chartTrackingRefBased/>
  <w15:docId w15:val="{1F963E25-CE65-4CE6-8878-5E465797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349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2023-10-13T08:36:00Z</cp:lastPrinted>
  <dcterms:created xsi:type="dcterms:W3CDTF">2023-10-13T08:38:00Z</dcterms:created>
  <dcterms:modified xsi:type="dcterms:W3CDTF">2023-10-13T08:38:00Z</dcterms:modified>
</cp:coreProperties>
</file>