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639B1" w14:textId="77777777" w:rsidR="00D34297" w:rsidRPr="00471F3F" w:rsidRDefault="002F51E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F51E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F51EF">
        <w:rPr>
          <w:rFonts w:ascii="Arial" w:hAnsi="Arial" w:cs="Arial"/>
          <w:sz w:val="24"/>
          <w:szCs w:val="24"/>
        </w:rPr>
        <w:t>2023-10-13</w:t>
      </w:r>
    </w:p>
    <w:p w14:paraId="1FB031EA" w14:textId="77777777" w:rsidR="00D34297" w:rsidRPr="00471F3F" w:rsidRDefault="002F51E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51E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577A62A" w14:textId="77777777" w:rsidR="00D34297" w:rsidRPr="00471F3F" w:rsidRDefault="002F51E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F51EF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F51EF">
        <w:rPr>
          <w:rFonts w:ascii="Arial" w:hAnsi="Arial" w:cs="Arial"/>
          <w:sz w:val="24"/>
          <w:szCs w:val="24"/>
        </w:rPr>
        <w:t>66</w:t>
      </w:r>
    </w:p>
    <w:p w14:paraId="1A2E7007" w14:textId="77777777" w:rsidR="00D34297" w:rsidRPr="00471F3F" w:rsidRDefault="002F51EF" w:rsidP="00D34297">
      <w:pPr>
        <w:rPr>
          <w:rFonts w:ascii="Arial" w:hAnsi="Arial" w:cs="Arial"/>
          <w:sz w:val="24"/>
          <w:szCs w:val="24"/>
        </w:rPr>
      </w:pPr>
      <w:r w:rsidRPr="002F51EF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F51EF">
        <w:rPr>
          <w:rFonts w:ascii="Arial" w:hAnsi="Arial" w:cs="Arial"/>
          <w:sz w:val="24"/>
          <w:szCs w:val="24"/>
        </w:rPr>
        <w:t>Kraków</w:t>
      </w:r>
    </w:p>
    <w:p w14:paraId="62A66AFC" w14:textId="5228BE11" w:rsidR="00D34297" w:rsidRPr="003261E7" w:rsidRDefault="00FC7765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SZP-271-40/23-750.IW</w:t>
      </w:r>
    </w:p>
    <w:p w14:paraId="25632AC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86CEDF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51C5D1DC" w14:textId="77777777" w:rsidTr="00D34297">
        <w:tc>
          <w:tcPr>
            <w:tcW w:w="9180" w:type="dxa"/>
            <w:shd w:val="clear" w:color="auto" w:fill="F2F2F2"/>
            <w:hideMark/>
          </w:tcPr>
          <w:p w14:paraId="35F2A04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7FBCBCA" w14:textId="635C2C8E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FC776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gr. 2, 3</w:t>
            </w:r>
          </w:p>
        </w:tc>
      </w:tr>
    </w:tbl>
    <w:p w14:paraId="2D10B7B8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564DCA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A944C15" w14:textId="77777777" w:rsidTr="00310284">
        <w:tc>
          <w:tcPr>
            <w:tcW w:w="2269" w:type="dxa"/>
            <w:shd w:val="clear" w:color="auto" w:fill="auto"/>
          </w:tcPr>
          <w:p w14:paraId="39726942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CDA6C" w14:textId="77777777" w:rsidR="00D34297" w:rsidRPr="00D34297" w:rsidRDefault="002F51E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1EF">
              <w:rPr>
                <w:rFonts w:ascii="Arial" w:hAnsi="Arial" w:cs="Arial"/>
                <w:bCs/>
                <w:sz w:val="24"/>
                <w:szCs w:val="24"/>
              </w:rPr>
              <w:t>Implanty i wszczepy ortopedyczne</w:t>
            </w:r>
          </w:p>
        </w:tc>
      </w:tr>
      <w:tr w:rsidR="002F51EF" w:rsidRPr="00D34297" w14:paraId="271A2CC8" w14:textId="77777777" w:rsidTr="009A7F83">
        <w:tc>
          <w:tcPr>
            <w:tcW w:w="2269" w:type="dxa"/>
            <w:shd w:val="clear" w:color="auto" w:fill="auto"/>
          </w:tcPr>
          <w:p w14:paraId="66379C5D" w14:textId="77777777" w:rsidR="002F51EF" w:rsidRPr="00D34297" w:rsidRDefault="002F51EF" w:rsidP="009A7F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769AB6" w14:textId="77777777" w:rsidR="002F51EF" w:rsidRPr="00D34297" w:rsidRDefault="002F51EF" w:rsidP="009A7F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1EF">
              <w:rPr>
                <w:rFonts w:ascii="Arial" w:hAnsi="Arial" w:cs="Arial"/>
                <w:bCs/>
                <w:sz w:val="24"/>
                <w:szCs w:val="24"/>
              </w:rPr>
              <w:t>SZP-271-40-2023</w:t>
            </w:r>
          </w:p>
        </w:tc>
      </w:tr>
    </w:tbl>
    <w:p w14:paraId="3234C774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DD47BF7" w14:textId="622630C1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F51EF" w:rsidRPr="002F51E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F51EF" w:rsidRPr="002F51EF">
        <w:rPr>
          <w:rFonts w:ascii="Arial" w:hAnsi="Arial" w:cs="Arial"/>
          <w:sz w:val="24"/>
          <w:szCs w:val="24"/>
        </w:rPr>
        <w:t>(</w:t>
      </w:r>
      <w:proofErr w:type="spellStart"/>
      <w:r w:rsidR="002F51EF" w:rsidRPr="002F51EF">
        <w:rPr>
          <w:rFonts w:ascii="Arial" w:hAnsi="Arial" w:cs="Arial"/>
          <w:sz w:val="24"/>
          <w:szCs w:val="24"/>
        </w:rPr>
        <w:t>t.j</w:t>
      </w:r>
      <w:proofErr w:type="spellEnd"/>
      <w:r w:rsidR="002F51EF" w:rsidRPr="002F51E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3A9D36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8FD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90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4D6E8B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F51EF" w:rsidRPr="00D34297" w14:paraId="3FF54469" w14:textId="77777777" w:rsidTr="009A7F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EB22" w14:textId="77777777" w:rsidR="002F51EF" w:rsidRPr="00D34297" w:rsidRDefault="002F51EF" w:rsidP="009A7F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1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4859" w14:textId="77777777" w:rsidR="002F51EF" w:rsidRPr="00D34297" w:rsidRDefault="002F51EF" w:rsidP="009A7F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F51EF">
              <w:rPr>
                <w:rFonts w:ascii="Arial" w:hAnsi="Arial" w:cs="Arial"/>
                <w:b/>
                <w:sz w:val="24"/>
                <w:szCs w:val="24"/>
              </w:rPr>
              <w:t xml:space="preserve">Zakup i dostawa zestawów do przezskórnej </w:t>
            </w:r>
            <w:proofErr w:type="spellStart"/>
            <w:r w:rsidRPr="002F51EF">
              <w:rPr>
                <w:rFonts w:ascii="Arial" w:hAnsi="Arial" w:cs="Arial"/>
                <w:b/>
                <w:sz w:val="24"/>
                <w:szCs w:val="24"/>
              </w:rPr>
              <w:t>vertebroplastyki</w:t>
            </w:r>
            <w:proofErr w:type="spellEnd"/>
            <w:r w:rsidRPr="002F51EF">
              <w:rPr>
                <w:rFonts w:ascii="Arial" w:hAnsi="Arial" w:cs="Arial"/>
                <w:b/>
                <w:sz w:val="24"/>
                <w:szCs w:val="24"/>
              </w:rPr>
              <w:t xml:space="preserve"> trzonu kręgowego w złamaniach kompresyjnych - 40 </w:t>
            </w:r>
            <w:proofErr w:type="spellStart"/>
            <w:r w:rsidRPr="002F51EF">
              <w:rPr>
                <w:rFonts w:ascii="Arial" w:hAnsi="Arial" w:cs="Arial"/>
                <w:b/>
                <w:sz w:val="24"/>
                <w:szCs w:val="24"/>
              </w:rPr>
              <w:t>kpl</w:t>
            </w:r>
            <w:proofErr w:type="spellEnd"/>
            <w:r w:rsidRPr="002F51E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06F765BD" w14:textId="77777777" w:rsidR="002F51EF" w:rsidRPr="00D34297" w:rsidRDefault="002F51EF" w:rsidP="009A7F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06AA3F" w14:textId="77777777" w:rsidR="002F51EF" w:rsidRPr="00D34297" w:rsidRDefault="002F51EF" w:rsidP="009A7F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1E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F51E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6BE21A2" w14:textId="77777777" w:rsidR="002F51EF" w:rsidRPr="00D34297" w:rsidRDefault="002F51EF" w:rsidP="009A7F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1D0929" w14:textId="41C4D83F" w:rsidR="002F51EF" w:rsidRPr="00D34297" w:rsidRDefault="00FC7765" w:rsidP="009A7F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2F51EF" w:rsidRPr="002F51EF">
              <w:rPr>
                <w:rFonts w:ascii="Arial" w:hAnsi="Arial" w:cs="Arial"/>
                <w:sz w:val="24"/>
                <w:szCs w:val="24"/>
              </w:rPr>
              <w:t xml:space="preserve"> wyznaczonym terminie składania ofert nie złożono żadnej oferty</w:t>
            </w:r>
          </w:p>
        </w:tc>
      </w:tr>
      <w:tr w:rsidR="002F51EF" w:rsidRPr="00D34297" w14:paraId="6682D423" w14:textId="77777777" w:rsidTr="009A7F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33CE" w14:textId="77777777" w:rsidR="002F51EF" w:rsidRPr="00D34297" w:rsidRDefault="002F51EF" w:rsidP="009A7F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1E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4080" w14:textId="77777777" w:rsidR="002F51EF" w:rsidRPr="00D34297" w:rsidRDefault="002F51EF" w:rsidP="009A7F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F51EF">
              <w:rPr>
                <w:rFonts w:ascii="Arial" w:hAnsi="Arial" w:cs="Arial"/>
                <w:b/>
                <w:sz w:val="24"/>
                <w:szCs w:val="24"/>
              </w:rPr>
              <w:t xml:space="preserve">Zakup i dostawa zestawów do anatomicznej repozycji trzonów kręgosłupa w złamaniach kompresyjnych </w:t>
            </w:r>
            <w:proofErr w:type="gramStart"/>
            <w:r w:rsidRPr="002F51EF">
              <w:rPr>
                <w:rFonts w:ascii="Arial" w:hAnsi="Arial" w:cs="Arial"/>
                <w:b/>
                <w:sz w:val="24"/>
                <w:szCs w:val="24"/>
              </w:rPr>
              <w:t>kości  -</w:t>
            </w:r>
            <w:proofErr w:type="gramEnd"/>
            <w:r w:rsidRPr="002F51EF">
              <w:rPr>
                <w:rFonts w:ascii="Arial" w:hAnsi="Arial" w:cs="Arial"/>
                <w:b/>
                <w:sz w:val="24"/>
                <w:szCs w:val="24"/>
              </w:rPr>
              <w:t xml:space="preserve"> 10 </w:t>
            </w:r>
            <w:proofErr w:type="spellStart"/>
            <w:r w:rsidRPr="002F51EF">
              <w:rPr>
                <w:rFonts w:ascii="Arial" w:hAnsi="Arial" w:cs="Arial"/>
                <w:b/>
                <w:sz w:val="24"/>
                <w:szCs w:val="24"/>
              </w:rPr>
              <w:t>kpl</w:t>
            </w:r>
            <w:proofErr w:type="spellEnd"/>
            <w:r w:rsidRPr="002F51E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74854018" w14:textId="77777777" w:rsidR="002F51EF" w:rsidRPr="00D34297" w:rsidRDefault="002F51EF" w:rsidP="009A7F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F8D181" w14:textId="77777777" w:rsidR="002F51EF" w:rsidRPr="00D34297" w:rsidRDefault="002F51EF" w:rsidP="009A7F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1E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F51EF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8A1437" w14:textId="77777777" w:rsidR="002F51EF" w:rsidRPr="00D34297" w:rsidRDefault="002F51EF" w:rsidP="009A7F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362700" w14:textId="61851CC2" w:rsidR="002F51EF" w:rsidRPr="00D34297" w:rsidRDefault="00FC7765" w:rsidP="009A7F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2F51EF" w:rsidRPr="002F51EF">
              <w:rPr>
                <w:rFonts w:ascii="Arial" w:hAnsi="Arial" w:cs="Arial"/>
                <w:sz w:val="24"/>
                <w:szCs w:val="24"/>
              </w:rPr>
              <w:t xml:space="preserve"> wyznaczonym terminie składania ofert nie złożono żadnej oferty</w:t>
            </w:r>
          </w:p>
        </w:tc>
      </w:tr>
    </w:tbl>
    <w:p w14:paraId="06759616" w14:textId="77777777" w:rsidR="00FC7765" w:rsidRDefault="00FC7765" w:rsidP="00FC77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B5ABBF5" w14:textId="77777777" w:rsidR="00FC7765" w:rsidRDefault="00FC7765" w:rsidP="00FC77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41128D5" w14:textId="680B7A2B" w:rsidR="00010B31" w:rsidRDefault="00010B31" w:rsidP="00FC77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7B0765D3" w14:textId="730FBA05" w:rsidR="00FC7765" w:rsidRDefault="00FC7765" w:rsidP="00FC77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 Szpitala</w:t>
      </w:r>
    </w:p>
    <w:p w14:paraId="3D6047C1" w14:textId="5136A605" w:rsidR="00FC7765" w:rsidRPr="00D34297" w:rsidRDefault="00FC7765" w:rsidP="00FC776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sectPr w:rsidR="00FC7765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5BA48" w14:textId="77777777" w:rsidR="00806FBE" w:rsidRDefault="00806FBE" w:rsidP="00D34297">
      <w:r>
        <w:separator/>
      </w:r>
    </w:p>
  </w:endnote>
  <w:endnote w:type="continuationSeparator" w:id="0">
    <w:p w14:paraId="1CB64D82" w14:textId="77777777" w:rsidR="00806FBE" w:rsidRDefault="00806FB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9DCB" w14:textId="77777777" w:rsidR="002F51EF" w:rsidRDefault="002F51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ED0E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914BD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76C7F" w14:textId="77777777" w:rsidR="002F51EF" w:rsidRDefault="002F51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953F4" w14:textId="77777777" w:rsidR="00806FBE" w:rsidRDefault="00806FBE" w:rsidP="00D34297">
      <w:r>
        <w:separator/>
      </w:r>
    </w:p>
  </w:footnote>
  <w:footnote w:type="continuationSeparator" w:id="0">
    <w:p w14:paraId="340CCB0C" w14:textId="77777777" w:rsidR="00806FBE" w:rsidRDefault="00806FB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9DD2D" w14:textId="77777777" w:rsidR="002F51EF" w:rsidRDefault="002F51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66F7" w14:textId="77777777" w:rsidR="002F51EF" w:rsidRDefault="002F51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1DCCF" w14:textId="77777777" w:rsidR="002F51EF" w:rsidRDefault="002F51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FBE"/>
    <w:rsid w:val="00010B31"/>
    <w:rsid w:val="00104963"/>
    <w:rsid w:val="00150F65"/>
    <w:rsid w:val="002A7DFF"/>
    <w:rsid w:val="002F51EF"/>
    <w:rsid w:val="00310284"/>
    <w:rsid w:val="004E2226"/>
    <w:rsid w:val="005464E2"/>
    <w:rsid w:val="005D402D"/>
    <w:rsid w:val="007D2201"/>
    <w:rsid w:val="00806FBE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C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00B66"/>
  <w15:chartTrackingRefBased/>
  <w15:docId w15:val="{E70F2FB6-A426-4F8B-BE9C-71573256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2023-10-13T10:18:00Z</cp:lastPrinted>
  <dcterms:created xsi:type="dcterms:W3CDTF">2023-10-13T10:19:00Z</dcterms:created>
  <dcterms:modified xsi:type="dcterms:W3CDTF">2023-10-13T10:19:00Z</dcterms:modified>
</cp:coreProperties>
</file>