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5C2F6" w14:textId="77777777" w:rsidR="009A26C6" w:rsidRDefault="009A26C6" w:rsidP="009A26C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36554B0F" w14:textId="77777777" w:rsidR="009A26C6" w:rsidRDefault="009A26C6" w:rsidP="009A26C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2D4350" w14:textId="77777777" w:rsidR="009A26C6" w:rsidRDefault="009A26C6" w:rsidP="009A26C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07C04C4" w14:textId="77777777" w:rsidR="009A26C6" w:rsidRDefault="009A26C6" w:rsidP="009A26C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0CFAF97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6A9017BC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4EB6615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14:paraId="45B804DA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F9EF523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14:paraId="502F26AA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14:paraId="3BEB37A0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14:paraId="49C1D63B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14:paraId="2C447EDC" w14:textId="77777777" w:rsidR="009A26C6" w:rsidRDefault="009A26C6" w:rsidP="009A26C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14:paraId="5AC38733" w14:textId="77777777" w:rsidR="009A26C6" w:rsidRDefault="009A26C6" w:rsidP="009A26C6">
      <w:pPr>
        <w:spacing w:line="360" w:lineRule="auto"/>
      </w:pPr>
      <w:r>
        <w:t>Do: Nazwa i siedziba Zamawiającego:</w:t>
      </w:r>
    </w:p>
    <w:p w14:paraId="1A26A218" w14:textId="77777777" w:rsidR="009A26C6" w:rsidRDefault="009A26C6" w:rsidP="009A26C6">
      <w:pPr>
        <w:ind w:right="-110"/>
        <w:rPr>
          <w:b/>
        </w:rPr>
      </w:pPr>
      <w:r>
        <w:rPr>
          <w:b/>
        </w:rPr>
        <w:t>Akademia Górniczo - Hutnicza</w:t>
      </w:r>
    </w:p>
    <w:p w14:paraId="57254224" w14:textId="77777777" w:rsidR="009A26C6" w:rsidRDefault="009A26C6" w:rsidP="009A26C6">
      <w:pPr>
        <w:ind w:right="-110"/>
        <w:rPr>
          <w:b/>
        </w:rPr>
      </w:pPr>
      <w:r>
        <w:rPr>
          <w:b/>
        </w:rPr>
        <w:t>im. Stanisława Staszica w Krakowie</w:t>
      </w:r>
    </w:p>
    <w:p w14:paraId="4B674D99" w14:textId="77777777" w:rsidR="009A26C6" w:rsidRDefault="009A26C6" w:rsidP="009A26C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5518BD59" w14:textId="77777777" w:rsidR="009A26C6" w:rsidRDefault="009A26C6" w:rsidP="009A26C6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3124E636" w14:textId="77777777" w:rsidR="009A26C6" w:rsidRDefault="009A26C6" w:rsidP="009A26C6">
      <w:pPr>
        <w:ind w:firstLine="3969"/>
        <w:rPr>
          <w:b/>
        </w:rPr>
      </w:pPr>
    </w:p>
    <w:p w14:paraId="6FA06827" w14:textId="1DCAE4A1" w:rsidR="009A26C6" w:rsidRDefault="009A26C6" w:rsidP="009A26C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iCs/>
          <w:color w:val="000000"/>
          <w:sz w:val="22"/>
          <w:szCs w:val="22"/>
        </w:rPr>
        <w:t>Dostawa drukarki 3D wraz ze skanerem hybrydowym 3D dla Laboratorium Innowacji Inżynierskich WZ - KC-zp.272-579/23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9A26C6" w14:paraId="24904150" w14:textId="77777777" w:rsidTr="009A26C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C88565" w14:textId="77777777" w:rsidR="009A26C6" w:rsidRDefault="009A2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B25CD0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9F91C5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producenta,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A81638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666952A9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9501F2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7897F9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396B1D6C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549CB6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120CE237" w14:textId="77777777" w:rsidR="009A26C6" w:rsidRDefault="009A2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34F0145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8F06AC3" w14:textId="77777777" w:rsidR="009A26C6" w:rsidRDefault="009A2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1A3CAB9C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A26C6" w14:paraId="16E08E54" w14:textId="77777777" w:rsidTr="009A26C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265209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5F10B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9D21AB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215B76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BE9C80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86C43A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22A3EF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F7F0DF" w14:textId="77777777" w:rsidR="009A26C6" w:rsidRDefault="009A2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A26C6" w14:paraId="71E264C2" w14:textId="77777777" w:rsidTr="009A26C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0F4E6" w14:textId="77777777" w:rsidR="009A26C6" w:rsidRDefault="009A26C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FE0DC" w14:textId="77777777" w:rsidR="009A26C6" w:rsidRDefault="009A26C6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Drukarka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58CD" w14:textId="77777777" w:rsidR="009A26C6" w:rsidRDefault="009A26C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57422" w14:textId="77777777" w:rsidR="009A26C6" w:rsidRDefault="009A26C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1704" w14:textId="77777777" w:rsidR="009A26C6" w:rsidRDefault="009A26C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C60D" w14:textId="77777777" w:rsidR="009A26C6" w:rsidRDefault="009A26C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3AB326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F764CA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</w:tr>
      <w:tr w:rsidR="009A26C6" w14:paraId="77BD3DF3" w14:textId="77777777" w:rsidTr="009A26C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05C57" w14:textId="77777777" w:rsidR="009A26C6" w:rsidRDefault="009A26C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344CE" w14:textId="77777777" w:rsidR="009A26C6" w:rsidRDefault="009A26C6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Skaner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6C74" w14:textId="77777777" w:rsidR="009A26C6" w:rsidRDefault="009A26C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45AE9" w14:textId="77777777" w:rsidR="009A26C6" w:rsidRDefault="009A26C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5C08" w14:textId="77777777" w:rsidR="009A26C6" w:rsidRDefault="009A26C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925F" w14:textId="77777777" w:rsidR="009A26C6" w:rsidRDefault="009A26C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27284C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41A0A9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</w:tr>
      <w:tr w:rsidR="009A26C6" w14:paraId="6317ED56" w14:textId="77777777" w:rsidTr="00F818C9">
        <w:trPr>
          <w:trHeight w:val="49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FE79DB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  <w:p w14:paraId="274E90B7" w14:textId="75FA3EAF" w:rsidR="009A26C6" w:rsidRPr="00F818C9" w:rsidRDefault="009A26C6" w:rsidP="00F818C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798D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CDCB1F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F6473E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</w:tr>
      <w:tr w:rsidR="009A26C6" w14:paraId="47C5B428" w14:textId="77777777" w:rsidTr="009A26C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F7F3" w14:textId="77777777" w:rsidR="009A26C6" w:rsidRPr="00F818C9" w:rsidRDefault="009A26C6">
            <w:pPr>
              <w:rPr>
                <w:sz w:val="20"/>
                <w:szCs w:val="20"/>
              </w:rPr>
            </w:pPr>
            <w:r w:rsidRPr="00F818C9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54CFAD9" w14:textId="77777777" w:rsidR="009A26C6" w:rsidRDefault="009A26C6">
            <w:pPr>
              <w:rPr>
                <w:sz w:val="22"/>
                <w:szCs w:val="22"/>
              </w:rPr>
            </w:pPr>
            <w:r w:rsidRPr="00F818C9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1AF1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566DA9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B9CBA1" w14:textId="77777777" w:rsidR="009A26C6" w:rsidRDefault="009A26C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A97895F" w14:textId="79FC5E75" w:rsidR="009A26C6" w:rsidRPr="00F818C9" w:rsidRDefault="009A26C6" w:rsidP="00F818C9">
      <w:pPr>
        <w:widowControl w:val="0"/>
        <w:jc w:val="both"/>
        <w:rPr>
          <w:b/>
          <w:sz w:val="22"/>
          <w:szCs w:val="22"/>
        </w:rPr>
      </w:pPr>
      <w:r w:rsidRPr="00F818C9">
        <w:rPr>
          <w:b/>
          <w:sz w:val="22"/>
          <w:szCs w:val="22"/>
        </w:rPr>
        <w:t xml:space="preserve">Termin realizacji umowy: </w:t>
      </w:r>
      <w:r w:rsidRPr="00F818C9">
        <w:rPr>
          <w:sz w:val="22"/>
          <w:szCs w:val="22"/>
        </w:rPr>
        <w:t xml:space="preserve">do …………. dni od daty otrzymania zamówienia potwierdzonego przez </w:t>
      </w:r>
      <w:proofErr w:type="spellStart"/>
      <w:r w:rsidRPr="00F818C9">
        <w:rPr>
          <w:sz w:val="22"/>
          <w:szCs w:val="22"/>
        </w:rPr>
        <w:t>MEiN</w:t>
      </w:r>
      <w:proofErr w:type="spellEnd"/>
      <w:r w:rsidR="00F9186B" w:rsidRPr="00F818C9">
        <w:rPr>
          <w:sz w:val="22"/>
          <w:szCs w:val="22"/>
        </w:rPr>
        <w:t xml:space="preserve"> </w:t>
      </w:r>
      <w:r w:rsidRPr="00F818C9">
        <w:rPr>
          <w:sz w:val="22"/>
          <w:szCs w:val="22"/>
          <w:highlight w:val="yellow"/>
        </w:rPr>
        <w:t>/</w:t>
      </w:r>
      <w:r w:rsidRPr="00F818C9">
        <w:rPr>
          <w:i/>
          <w:sz w:val="22"/>
          <w:szCs w:val="22"/>
          <w:highlight w:val="yellow"/>
        </w:rPr>
        <w:t>kryterium oceny ofert/</w:t>
      </w:r>
    </w:p>
    <w:p w14:paraId="027DDC41" w14:textId="34EE75A6" w:rsidR="009A26C6" w:rsidRPr="00F818C9" w:rsidRDefault="009A26C6" w:rsidP="00F818C9">
      <w:pPr>
        <w:widowControl w:val="0"/>
        <w:ind w:right="1"/>
        <w:jc w:val="both"/>
        <w:rPr>
          <w:i/>
          <w:sz w:val="22"/>
          <w:szCs w:val="22"/>
        </w:rPr>
      </w:pPr>
      <w:r w:rsidRPr="00F818C9">
        <w:rPr>
          <w:b/>
          <w:sz w:val="22"/>
          <w:szCs w:val="22"/>
        </w:rPr>
        <w:t>Okres udzielonej gwarancji wynosi:</w:t>
      </w:r>
      <w:r w:rsidRPr="00F818C9">
        <w:rPr>
          <w:sz w:val="22"/>
          <w:szCs w:val="22"/>
        </w:rPr>
        <w:t xml:space="preserve"> ………</w:t>
      </w:r>
      <w:r w:rsidRPr="00F818C9">
        <w:rPr>
          <w:b/>
          <w:bCs/>
          <w:sz w:val="22"/>
          <w:szCs w:val="22"/>
        </w:rPr>
        <w:t xml:space="preserve"> miesięcy</w:t>
      </w:r>
      <w:r w:rsidRPr="00F818C9">
        <w:rPr>
          <w:sz w:val="22"/>
          <w:szCs w:val="22"/>
        </w:rPr>
        <w:t xml:space="preserve"> </w:t>
      </w:r>
      <w:r w:rsidR="00F9186B" w:rsidRPr="00F818C9">
        <w:rPr>
          <w:sz w:val="22"/>
          <w:szCs w:val="22"/>
          <w:highlight w:val="yellow"/>
        </w:rPr>
        <w:t>/</w:t>
      </w:r>
      <w:r w:rsidRPr="00F818C9">
        <w:rPr>
          <w:i/>
          <w:sz w:val="22"/>
          <w:szCs w:val="22"/>
          <w:highlight w:val="yellow"/>
        </w:rPr>
        <w:t>kryterium oceny ofert</w:t>
      </w:r>
      <w:r w:rsidR="00F9186B" w:rsidRPr="00F818C9">
        <w:rPr>
          <w:i/>
          <w:sz w:val="22"/>
          <w:szCs w:val="22"/>
        </w:rPr>
        <w:t>/</w:t>
      </w:r>
    </w:p>
    <w:p w14:paraId="31775BD1" w14:textId="77777777" w:rsidR="009A26C6" w:rsidRPr="00F818C9" w:rsidRDefault="009A26C6" w:rsidP="00F818C9">
      <w:pPr>
        <w:widowControl w:val="0"/>
        <w:ind w:right="1"/>
        <w:jc w:val="both"/>
        <w:rPr>
          <w:bCs/>
          <w:i/>
          <w:sz w:val="22"/>
          <w:szCs w:val="22"/>
        </w:rPr>
      </w:pPr>
      <w:bookmarkStart w:id="0" w:name="_Hlk146894141"/>
      <w:r w:rsidRPr="00F818C9">
        <w:rPr>
          <w:bCs/>
          <w:i/>
          <w:sz w:val="22"/>
          <w:szCs w:val="22"/>
        </w:rPr>
        <w:t>W przypadku nie podania okresu gwarancji, Zamawiający przyjmie minimalny okres gwarancji.</w:t>
      </w:r>
    </w:p>
    <w:p w14:paraId="4B0A2F3A" w14:textId="0836EF1A" w:rsidR="009A26C6" w:rsidRPr="003B642A" w:rsidRDefault="009A26C6" w:rsidP="009A26C6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3B642A">
        <w:rPr>
          <w:b/>
          <w:bCs/>
          <w:sz w:val="22"/>
          <w:szCs w:val="22"/>
        </w:rPr>
        <w:t xml:space="preserve">Nazwa </w:t>
      </w:r>
      <w:r w:rsidR="003B642A" w:rsidRPr="003B642A">
        <w:rPr>
          <w:b/>
          <w:bCs/>
          <w:sz w:val="22"/>
          <w:szCs w:val="22"/>
        </w:rPr>
        <w:t xml:space="preserve">dedykowanego </w:t>
      </w:r>
      <w:r w:rsidRPr="003B642A">
        <w:rPr>
          <w:b/>
          <w:bCs/>
          <w:sz w:val="22"/>
          <w:szCs w:val="22"/>
        </w:rPr>
        <w:t>oprogramowania</w:t>
      </w:r>
      <w:r w:rsidR="003B642A" w:rsidRPr="003B642A">
        <w:rPr>
          <w:b/>
          <w:bCs/>
          <w:sz w:val="22"/>
          <w:szCs w:val="22"/>
        </w:rPr>
        <w:t xml:space="preserve"> do obsługi drukarki 3D</w:t>
      </w:r>
      <w:r w:rsidRPr="003B642A">
        <w:rPr>
          <w:sz w:val="22"/>
          <w:szCs w:val="22"/>
        </w:rPr>
        <w:t xml:space="preserve">: </w:t>
      </w:r>
      <w:r w:rsidRPr="003B642A">
        <w:rPr>
          <w:sz w:val="22"/>
          <w:szCs w:val="22"/>
          <w:highlight w:val="yellow"/>
        </w:rPr>
        <w:t>………………………………</w:t>
      </w:r>
    </w:p>
    <w:bookmarkEnd w:id="0"/>
    <w:p w14:paraId="60C2ADCB" w14:textId="4E73757D" w:rsidR="009A26C6" w:rsidRDefault="00110447" w:rsidP="009A26C6">
      <w:pPr>
        <w:widowControl w:val="0"/>
        <w:spacing w:line="360" w:lineRule="auto"/>
        <w:ind w:right="1"/>
        <w:jc w:val="both"/>
        <w:rPr>
          <w:b/>
          <w:iCs/>
          <w:sz w:val="22"/>
          <w:szCs w:val="22"/>
          <w:u w:val="single"/>
        </w:rPr>
      </w:pPr>
      <w:r w:rsidRPr="003B642A">
        <w:rPr>
          <w:b/>
          <w:bCs/>
          <w:sz w:val="22"/>
          <w:szCs w:val="22"/>
        </w:rPr>
        <w:t xml:space="preserve">Nazwa dedykowanego oprogramowania do obsługi </w:t>
      </w:r>
      <w:r>
        <w:rPr>
          <w:b/>
          <w:bCs/>
          <w:sz w:val="22"/>
          <w:szCs w:val="22"/>
        </w:rPr>
        <w:t xml:space="preserve">skanera </w:t>
      </w:r>
      <w:r w:rsidRPr="003B642A">
        <w:rPr>
          <w:b/>
          <w:bCs/>
          <w:sz w:val="22"/>
          <w:szCs w:val="22"/>
        </w:rPr>
        <w:t>3D</w:t>
      </w:r>
      <w:r w:rsidRPr="003B642A">
        <w:rPr>
          <w:sz w:val="22"/>
          <w:szCs w:val="22"/>
        </w:rPr>
        <w:t xml:space="preserve">: </w:t>
      </w:r>
      <w:r w:rsidRPr="003B642A">
        <w:rPr>
          <w:sz w:val="22"/>
          <w:szCs w:val="22"/>
          <w:highlight w:val="yellow"/>
        </w:rPr>
        <w:t>………………………………</w:t>
      </w:r>
    </w:p>
    <w:p w14:paraId="279229E7" w14:textId="77777777" w:rsidR="009A26C6" w:rsidRDefault="009A26C6" w:rsidP="009A26C6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drukarkę 3D i skaner 3D </w:t>
      </w:r>
      <w:r>
        <w:rPr>
          <w:i/>
          <w:iCs/>
          <w:sz w:val="22"/>
          <w:szCs w:val="22"/>
        </w:rPr>
        <w:t xml:space="preserve">wchodzących w zakres niniejszej umowy. Po przedstawieniu przez Zamawiającego zamówienia potwierdzonego przez organ nadzorujący Zamawiającego Wykonawca uwzględni w wystawionej fakturze 0% stawkę podatku VAT.  </w:t>
      </w:r>
    </w:p>
    <w:p w14:paraId="2D5E3EA3" w14:textId="77777777" w:rsidR="009A26C6" w:rsidRDefault="009A26C6" w:rsidP="009A26C6">
      <w:pPr>
        <w:widowControl w:val="0"/>
        <w:spacing w:line="360" w:lineRule="auto"/>
        <w:ind w:right="1"/>
        <w:jc w:val="both"/>
        <w:rPr>
          <w:b/>
          <w:iCs/>
        </w:rPr>
      </w:pPr>
    </w:p>
    <w:p w14:paraId="1395C424" w14:textId="77777777" w:rsidR="009A26C6" w:rsidRDefault="009A26C6" w:rsidP="009A26C6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73925325" w14:textId="77777777" w:rsidR="009A26C6" w:rsidRDefault="009A26C6" w:rsidP="009A26C6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F8CA9E0" w14:textId="77777777" w:rsidR="009A26C6" w:rsidRDefault="009A26C6" w:rsidP="009A26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25DE4E4" w14:textId="77777777" w:rsidR="009A26C6" w:rsidRDefault="009A26C6" w:rsidP="009A26C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722FBF5" w14:textId="77777777" w:rsidR="009A26C6" w:rsidRDefault="009A26C6" w:rsidP="009A26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428CCE2" w14:textId="77777777" w:rsidR="009A26C6" w:rsidRPr="009A26C6" w:rsidRDefault="009A26C6" w:rsidP="009A26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</w:t>
      </w:r>
      <w:r w:rsidRPr="009A26C6">
        <w:rPr>
          <w:sz w:val="22"/>
          <w:szCs w:val="22"/>
        </w:rPr>
        <w:t>do nich żadnych zastrzeżeń.</w:t>
      </w:r>
    </w:p>
    <w:p w14:paraId="18475CC1" w14:textId="27D06766" w:rsidR="00520FE0" w:rsidRPr="00520FE0" w:rsidRDefault="009A26C6" w:rsidP="00520F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color w:val="0070C0"/>
          <w:sz w:val="22"/>
          <w:szCs w:val="22"/>
        </w:rPr>
      </w:pPr>
      <w:r w:rsidRPr="00520FE0">
        <w:rPr>
          <w:i/>
          <w:iCs/>
          <w:color w:val="0070C0"/>
          <w:sz w:val="22"/>
          <w:szCs w:val="22"/>
        </w:rPr>
        <w:t>Oświadczamy, że posiadamy autoryzację producenta lub autoryzowanego dystrybutora producenta w zakresie sprzedaży oferowanych rozwiązań</w:t>
      </w:r>
      <w:r w:rsidR="00340B1F">
        <w:rPr>
          <w:i/>
          <w:iCs/>
          <w:color w:val="0070C0"/>
          <w:sz w:val="22"/>
          <w:szCs w:val="22"/>
        </w:rPr>
        <w:t xml:space="preserve"> i serwisu urządzeń</w:t>
      </w:r>
      <w:r w:rsidRPr="00520FE0">
        <w:rPr>
          <w:i/>
          <w:iCs/>
          <w:color w:val="0070C0"/>
          <w:sz w:val="22"/>
          <w:szCs w:val="22"/>
        </w:rPr>
        <w:t>.</w:t>
      </w:r>
    </w:p>
    <w:p w14:paraId="7C6CD488" w14:textId="5B098BDC" w:rsidR="00520FE0" w:rsidRPr="00520FE0" w:rsidRDefault="00AA726E" w:rsidP="00520F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color w:val="0070C0"/>
          <w:sz w:val="22"/>
          <w:szCs w:val="22"/>
        </w:rPr>
      </w:pPr>
      <w:r w:rsidRPr="00520FE0">
        <w:rPr>
          <w:i/>
          <w:iCs/>
          <w:color w:val="0070C0"/>
          <w:sz w:val="22"/>
          <w:szCs w:val="22"/>
        </w:rPr>
        <w:t xml:space="preserve">Oświadczamy, że </w:t>
      </w:r>
      <w:r w:rsidR="00520FE0" w:rsidRPr="00520FE0">
        <w:rPr>
          <w:i/>
          <w:iCs/>
          <w:color w:val="0070C0"/>
          <w:sz w:val="22"/>
          <w:szCs w:val="22"/>
        </w:rPr>
        <w:t xml:space="preserve">zaoferowana drukarka 3D posiada </w:t>
      </w:r>
      <w:r w:rsidR="00520FE0" w:rsidRPr="00520FE0">
        <w:rPr>
          <w:rFonts w:eastAsia="Verdana"/>
          <w:i/>
          <w:iCs/>
          <w:color w:val="0070C0"/>
          <w:sz w:val="22"/>
          <w:szCs w:val="22"/>
        </w:rPr>
        <w:t xml:space="preserve">certyfikację do druku modeli </w:t>
      </w:r>
      <w:proofErr w:type="spellStart"/>
      <w:r w:rsidR="00520FE0" w:rsidRPr="00520FE0">
        <w:rPr>
          <w:rFonts w:eastAsia="Verdana"/>
          <w:i/>
          <w:iCs/>
          <w:color w:val="0070C0"/>
          <w:sz w:val="22"/>
          <w:szCs w:val="22"/>
        </w:rPr>
        <w:t>biokompatybilnych</w:t>
      </w:r>
      <w:proofErr w:type="spellEnd"/>
      <w:r w:rsidR="00520FE0" w:rsidRPr="00520FE0">
        <w:rPr>
          <w:rFonts w:eastAsia="Verdana"/>
          <w:i/>
          <w:iCs/>
          <w:color w:val="0070C0"/>
          <w:sz w:val="22"/>
          <w:szCs w:val="22"/>
        </w:rPr>
        <w:t xml:space="preserve"> z dedykowanych żywic zgodnych z: EN ISO 10993-1, EN ISO 10993-3, EN ISO 10993-5, EN ISO 18562-1, EN ISO 18562-2, EN ISO 18562-3, EN ISO 18562-4 - lub równoważne</w:t>
      </w:r>
    </w:p>
    <w:p w14:paraId="3B639772" w14:textId="1741331E" w:rsidR="00AA726E" w:rsidRPr="00520FE0" w:rsidRDefault="00520FE0" w:rsidP="00520F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color w:val="0070C0"/>
          <w:sz w:val="22"/>
          <w:szCs w:val="22"/>
        </w:rPr>
      </w:pPr>
      <w:r w:rsidRPr="00520FE0">
        <w:rPr>
          <w:rFonts w:eastAsia="Verdana"/>
          <w:i/>
          <w:iCs/>
          <w:color w:val="0070C0"/>
          <w:sz w:val="22"/>
          <w:szCs w:val="22"/>
        </w:rPr>
        <w:t>Oświadczamy, że zaoferowana drukarka 3D posiada Certyfikat CE</w:t>
      </w:r>
    </w:p>
    <w:p w14:paraId="0A724DF1" w14:textId="4D7E11FF" w:rsidR="00520FE0" w:rsidRPr="00520FE0" w:rsidRDefault="00520FE0" w:rsidP="00520F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i/>
          <w:iCs/>
          <w:color w:val="0070C0"/>
          <w:sz w:val="22"/>
          <w:szCs w:val="22"/>
        </w:rPr>
      </w:pPr>
      <w:r w:rsidRPr="00520FE0">
        <w:rPr>
          <w:rFonts w:eastAsia="Verdana"/>
          <w:i/>
          <w:iCs/>
          <w:color w:val="0070C0"/>
          <w:sz w:val="22"/>
          <w:szCs w:val="22"/>
        </w:rPr>
        <w:t xml:space="preserve">Oświadczamy, że posiadamy </w:t>
      </w:r>
      <w:r w:rsidRPr="00520FE0">
        <w:rPr>
          <w:rFonts w:eastAsia="Verdana"/>
          <w:i/>
          <w:iCs/>
          <w:color w:val="0070C0"/>
        </w:rPr>
        <w:t>certyfikat jakości</w:t>
      </w:r>
      <w:r w:rsidRPr="00520FE0">
        <w:rPr>
          <w:i/>
          <w:iCs/>
          <w:color w:val="0070C0"/>
        </w:rPr>
        <w:t xml:space="preserve"> usług w zakresie szkoleń, obsługi, oraz druku 3D zgodny z normą PN-EN ISO 9001:2015 lub równoważną.</w:t>
      </w:r>
    </w:p>
    <w:p w14:paraId="1D799E72" w14:textId="77777777" w:rsidR="009A26C6" w:rsidRDefault="009A26C6" w:rsidP="009A26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520FE0">
        <w:rPr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bCs/>
          <w:i/>
          <w:iCs/>
          <w:sz w:val="22"/>
          <w:szCs w:val="22"/>
        </w:rPr>
        <w:t xml:space="preserve">na drukarkę 3D i skaner 3D </w:t>
      </w:r>
      <w:r>
        <w:rPr>
          <w:b/>
          <w:color w:val="000000"/>
          <w:sz w:val="22"/>
          <w:szCs w:val="22"/>
          <w:lang w:eastAsia="ar-SA"/>
        </w:rPr>
        <w:t xml:space="preserve">  </w:t>
      </w:r>
      <w:r>
        <w:rPr>
          <w:sz w:val="22"/>
          <w:szCs w:val="22"/>
        </w:rPr>
        <w:t xml:space="preserve">w zakresie objętym zwolnieniem – zgodnie z art. 83 ust. 1 pkt 26 przywołanej ustawy. </w:t>
      </w: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i/>
          <w:iCs/>
          <w:sz w:val="22"/>
          <w:szCs w:val="22"/>
        </w:rPr>
        <w:t xml:space="preserve">na drukarkę 3D i skaner 3D </w:t>
      </w:r>
      <w:r>
        <w:rPr>
          <w:bCs/>
          <w:i/>
          <w:iCs/>
          <w:color w:val="000000"/>
          <w:sz w:val="22"/>
          <w:szCs w:val="22"/>
          <w:lang w:eastAsia="ar-SA"/>
        </w:rPr>
        <w:t>zgodnie z u</w:t>
      </w:r>
      <w:r>
        <w:rPr>
          <w:bCs/>
          <w:i/>
          <w:iCs/>
          <w:sz w:val="22"/>
          <w:szCs w:val="22"/>
        </w:rPr>
        <w:t>stawą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5DC03E19" w14:textId="77777777" w:rsidR="009A26C6" w:rsidRDefault="009A26C6" w:rsidP="009A26C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31B383F" w14:textId="77777777" w:rsidR="009A26C6" w:rsidRDefault="009A26C6" w:rsidP="009A26C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49A9B2" w14:textId="77777777" w:rsidR="009A26C6" w:rsidRDefault="009A26C6" w:rsidP="009A26C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FFDF37" w14:textId="77777777" w:rsidR="009A26C6" w:rsidRDefault="009A26C6" w:rsidP="009A26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A26C6" w14:paraId="34B02489" w14:textId="77777777" w:rsidTr="009A26C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31ABE" w14:textId="77777777" w:rsidR="009A26C6" w:rsidRDefault="009A26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5DC16" w14:textId="77777777" w:rsidR="009A26C6" w:rsidRDefault="009A26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F993BF1" w14:textId="77777777" w:rsidR="009A26C6" w:rsidRDefault="009A26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D6172" w14:textId="77777777" w:rsidR="009A26C6" w:rsidRDefault="009A26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A26C6" w14:paraId="1BDFEFC3" w14:textId="77777777" w:rsidTr="009A26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6789B" w14:textId="77777777" w:rsidR="009A26C6" w:rsidRDefault="009A26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DAE2C" w14:textId="77777777" w:rsidR="009A26C6" w:rsidRDefault="009A26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F9BFC" w14:textId="77777777" w:rsidR="009A26C6" w:rsidRDefault="009A26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A26C6" w14:paraId="2A6BBBDF" w14:textId="77777777" w:rsidTr="009A26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DBDD0" w14:textId="77777777" w:rsidR="009A26C6" w:rsidRDefault="009A26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7DAAF" w14:textId="77777777" w:rsidR="009A26C6" w:rsidRDefault="009A26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D4ACE" w14:textId="77777777" w:rsidR="009A26C6" w:rsidRDefault="009A26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213173B" w14:textId="77777777" w:rsidR="009A26C6" w:rsidRDefault="009A26C6" w:rsidP="009A26C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16EF545" w14:textId="77777777" w:rsidR="009A26C6" w:rsidRDefault="009A26C6" w:rsidP="009A26C6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8C432D0" w14:textId="77777777" w:rsidR="009A26C6" w:rsidRDefault="009A26C6" w:rsidP="009A26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9DDF867" w14:textId="77777777" w:rsidR="009A26C6" w:rsidRDefault="009A26C6" w:rsidP="009A26C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38F7305" w14:textId="77777777" w:rsidR="009A26C6" w:rsidRDefault="009A26C6" w:rsidP="009A26C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13C3400" w14:textId="77777777" w:rsidR="009A26C6" w:rsidRDefault="009A26C6" w:rsidP="009A26C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DA3ABC7" w14:textId="77777777" w:rsidR="009A26C6" w:rsidRDefault="009A26C6" w:rsidP="009A26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B01F1F2" w14:textId="77777777" w:rsidR="009A26C6" w:rsidRDefault="009A26C6" w:rsidP="009A26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ABA61B" w14:textId="77777777" w:rsidR="009A26C6" w:rsidRDefault="009A26C6" w:rsidP="009A26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81047CD" w14:textId="77777777" w:rsidR="009A26C6" w:rsidRDefault="009A26C6" w:rsidP="009A26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9F7631" w14:textId="77777777" w:rsidR="009A26C6" w:rsidRDefault="009A26C6" w:rsidP="009A26C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7A4FFC62" w14:textId="77777777" w:rsidR="00FE545C" w:rsidRPr="009A26C6" w:rsidRDefault="00FE545C" w:rsidP="009A26C6"/>
    <w:sectPr w:rsidR="00FE545C" w:rsidRPr="009A26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57BA7" w14:textId="77777777" w:rsidR="008B0E08" w:rsidRDefault="008B0E08">
      <w:r>
        <w:separator/>
      </w:r>
    </w:p>
  </w:endnote>
  <w:endnote w:type="continuationSeparator" w:id="0">
    <w:p w14:paraId="666B98EE" w14:textId="77777777" w:rsidR="008B0E08" w:rsidRDefault="008B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A01C3" w14:textId="77777777" w:rsidR="00B336BE" w:rsidRDefault="00B336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F083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AC0C4" w14:textId="77777777" w:rsidR="00B336BE" w:rsidRDefault="00B336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D0278" w14:textId="77777777" w:rsidR="008B0E08" w:rsidRDefault="008B0E08">
      <w:r>
        <w:separator/>
      </w:r>
    </w:p>
  </w:footnote>
  <w:footnote w:type="continuationSeparator" w:id="0">
    <w:p w14:paraId="6E0A6419" w14:textId="77777777" w:rsidR="008B0E08" w:rsidRDefault="008B0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66FB7" w14:textId="77777777" w:rsidR="00B336BE" w:rsidRDefault="00B336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806C4" w14:textId="333D57B2" w:rsidR="00F53146" w:rsidRPr="009A26C6" w:rsidRDefault="00F53146" w:rsidP="009A26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4289" w14:textId="77777777" w:rsidR="00B336BE" w:rsidRDefault="00B336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F54623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A4519C"/>
    <w:multiLevelType w:val="hybridMultilevel"/>
    <w:tmpl w:val="C812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5480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3325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7443218">
    <w:abstractNumId w:val="1"/>
  </w:num>
  <w:num w:numId="4" w16cid:durableId="1774279500">
    <w:abstractNumId w:val="3"/>
  </w:num>
  <w:num w:numId="5" w16cid:durableId="1167864093">
    <w:abstractNumId w:val="0"/>
  </w:num>
  <w:num w:numId="6" w16cid:durableId="1844122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E08"/>
    <w:rsid w:val="00012286"/>
    <w:rsid w:val="000704FC"/>
    <w:rsid w:val="00071CCC"/>
    <w:rsid w:val="000B731D"/>
    <w:rsid w:val="000D6134"/>
    <w:rsid w:val="000E09C7"/>
    <w:rsid w:val="000F6589"/>
    <w:rsid w:val="00106636"/>
    <w:rsid w:val="00110447"/>
    <w:rsid w:val="00116EC6"/>
    <w:rsid w:val="001801DD"/>
    <w:rsid w:val="001D4612"/>
    <w:rsid w:val="00207E98"/>
    <w:rsid w:val="002723B0"/>
    <w:rsid w:val="00315A4A"/>
    <w:rsid w:val="00340B1F"/>
    <w:rsid w:val="003B642A"/>
    <w:rsid w:val="004B7300"/>
    <w:rsid w:val="004C6753"/>
    <w:rsid w:val="00520FE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0E08"/>
    <w:rsid w:val="008B2F0C"/>
    <w:rsid w:val="008B4928"/>
    <w:rsid w:val="008D2AB8"/>
    <w:rsid w:val="008F1C66"/>
    <w:rsid w:val="00970FE4"/>
    <w:rsid w:val="009A26C6"/>
    <w:rsid w:val="00A0022B"/>
    <w:rsid w:val="00A346FE"/>
    <w:rsid w:val="00A47B4D"/>
    <w:rsid w:val="00A83018"/>
    <w:rsid w:val="00AA726E"/>
    <w:rsid w:val="00B336B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18C9"/>
    <w:rsid w:val="00F91018"/>
    <w:rsid w:val="00F9186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818C7"/>
  <w15:chartTrackingRefBased/>
  <w15:docId w15:val="{46BC88D9-0344-4B4E-886F-4D50E09F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26C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520FE0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520FE0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20FE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20FE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20FE0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20FE0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20FE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20FE0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520FE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520FE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520FE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20FE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20FE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20FE0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6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851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2023-10-06T10:46:00Z</cp:lastPrinted>
  <dcterms:created xsi:type="dcterms:W3CDTF">2023-10-06T10:46:00Z</dcterms:created>
  <dcterms:modified xsi:type="dcterms:W3CDTF">2023-10-06T10:46:00Z</dcterms:modified>
</cp:coreProperties>
</file>