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5768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CC42B5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CBE83B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3CED8CC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15FC620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240A66B" w14:textId="77777777" w:rsidR="00B21174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653D4D2E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7BC6D6A4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625583A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31B66C48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3E64DD60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3E8D6FD6" w14:textId="77777777" w:rsidR="00B21174" w:rsidRPr="006666C9" w:rsidRDefault="00B21174" w:rsidP="00B21174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30834EA" w14:textId="77777777" w:rsidR="00B21174" w:rsidRDefault="00B21174" w:rsidP="00B21174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7CE2DC7B" w14:textId="77777777" w:rsidR="00B21174" w:rsidRPr="0022732C" w:rsidRDefault="00B21174" w:rsidP="00B21174">
      <w:pPr>
        <w:tabs>
          <w:tab w:val="right" w:pos="9000"/>
        </w:tabs>
        <w:spacing w:line="360" w:lineRule="auto"/>
        <w:rPr>
          <w:sz w:val="22"/>
        </w:rPr>
      </w:pPr>
    </w:p>
    <w:p w14:paraId="263154F8" w14:textId="77777777" w:rsidR="006A5D50" w:rsidRPr="006A5D50" w:rsidRDefault="006A5D50" w:rsidP="008D2AB8">
      <w:pPr>
        <w:ind w:right="-110"/>
        <w:rPr>
          <w:b/>
        </w:rPr>
      </w:pPr>
      <w:r w:rsidRPr="006A5D50">
        <w:rPr>
          <w:b/>
        </w:rPr>
        <w:t>Akademia Górniczo - Hutnicza</w:t>
      </w:r>
    </w:p>
    <w:p w14:paraId="4D95725A" w14:textId="77777777" w:rsidR="006A5D50" w:rsidRPr="006A5D50" w:rsidRDefault="006A5D50" w:rsidP="008D2AB8">
      <w:pPr>
        <w:ind w:right="-110"/>
        <w:rPr>
          <w:b/>
        </w:rPr>
      </w:pPr>
      <w:r w:rsidRPr="006A5D50">
        <w:rPr>
          <w:b/>
        </w:rPr>
        <w:t>im. Stanisława Staszica w Krakowie</w:t>
      </w:r>
    </w:p>
    <w:p w14:paraId="7950D2BD" w14:textId="77777777" w:rsidR="008D2AB8" w:rsidRDefault="006A5D50" w:rsidP="008D2AB8">
      <w:pPr>
        <w:ind w:right="-110"/>
        <w:rPr>
          <w:b/>
        </w:rPr>
      </w:pPr>
      <w:r w:rsidRPr="006A5D5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CB19A04" w14:textId="77777777" w:rsidR="008D2AB8" w:rsidRDefault="006A5D50" w:rsidP="008D2AB8">
      <w:pPr>
        <w:ind w:right="-110"/>
        <w:rPr>
          <w:b/>
        </w:rPr>
      </w:pPr>
      <w:r w:rsidRPr="006A5D50">
        <w:rPr>
          <w:b/>
        </w:rPr>
        <w:t>Al. Mickiewicza</w:t>
      </w:r>
      <w:r w:rsidR="008D2AB8">
        <w:rPr>
          <w:b/>
        </w:rPr>
        <w:t xml:space="preserve"> </w:t>
      </w:r>
      <w:r w:rsidRPr="006A5D50">
        <w:rPr>
          <w:b/>
        </w:rPr>
        <w:t>30</w:t>
      </w:r>
      <w:r w:rsidR="008D2AB8">
        <w:rPr>
          <w:b/>
        </w:rPr>
        <w:t xml:space="preserve"> </w:t>
      </w:r>
    </w:p>
    <w:p w14:paraId="346E60F3" w14:textId="77777777" w:rsidR="008D2AB8" w:rsidRDefault="006A5D50" w:rsidP="008D2AB8">
      <w:pPr>
        <w:rPr>
          <w:b/>
        </w:rPr>
      </w:pPr>
      <w:r w:rsidRPr="006A5D50">
        <w:rPr>
          <w:b/>
        </w:rPr>
        <w:t>30-059</w:t>
      </w:r>
      <w:r w:rsidR="008D2AB8">
        <w:rPr>
          <w:b/>
        </w:rPr>
        <w:t xml:space="preserve"> </w:t>
      </w:r>
      <w:r w:rsidRPr="006A5D50">
        <w:rPr>
          <w:b/>
        </w:rPr>
        <w:t>Kraków</w:t>
      </w:r>
      <w:r w:rsidR="008D2AB8">
        <w:rPr>
          <w:b/>
        </w:rPr>
        <w:t xml:space="preserve">,  </w:t>
      </w:r>
    </w:p>
    <w:p w14:paraId="098A076C" w14:textId="77777777" w:rsidR="008D2AB8" w:rsidRDefault="008D2AB8" w:rsidP="008D2AB8">
      <w:pPr>
        <w:ind w:firstLine="3969"/>
        <w:rPr>
          <w:b/>
        </w:rPr>
      </w:pPr>
    </w:p>
    <w:p w14:paraId="0F4B761B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B06A4" w:rsidRPr="00EB06A4">
        <w:rPr>
          <w:b/>
        </w:rPr>
        <w:t>Dostawa urządzeń do tra</w:t>
      </w:r>
      <w:r w:rsidR="00EB06A4">
        <w:rPr>
          <w:b/>
        </w:rPr>
        <w:t>n</w:t>
      </w:r>
      <w:r w:rsidR="00EB06A4" w:rsidRPr="00EB06A4">
        <w:rPr>
          <w:b/>
        </w:rPr>
        <w:t xml:space="preserve">smisji danych - zapór sieciowych dla </w:t>
      </w:r>
      <w:proofErr w:type="spellStart"/>
      <w:r w:rsidR="00EB06A4" w:rsidRPr="00EB06A4">
        <w:rPr>
          <w:b/>
        </w:rPr>
        <w:t>WIEiT</w:t>
      </w:r>
      <w:proofErr w:type="spellEnd"/>
      <w:r w:rsidR="00EB06A4" w:rsidRPr="00EB06A4">
        <w:rPr>
          <w:b/>
        </w:rPr>
        <w:t xml:space="preserve"> - KC-zp.272-576/23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5CFEA24E" w14:textId="77777777" w:rsidR="00337349" w:rsidRDefault="00337349" w:rsidP="008D2AB8">
      <w:pPr>
        <w:tabs>
          <w:tab w:val="right" w:pos="9000"/>
        </w:tabs>
      </w:pPr>
    </w:p>
    <w:p w14:paraId="2FA56287" w14:textId="77777777" w:rsidR="008D2AB8" w:rsidRPr="00337349" w:rsidRDefault="00337349" w:rsidP="008D2AB8">
      <w:pPr>
        <w:tabs>
          <w:tab w:val="right" w:pos="9000"/>
        </w:tabs>
        <w:rPr>
          <w:b/>
          <w:u w:val="single"/>
        </w:rPr>
      </w:pPr>
      <w:bookmarkStart w:id="0" w:name="_Hlk146797283"/>
      <w:r w:rsidRPr="00337349">
        <w:rPr>
          <w:b/>
          <w:u w:val="single"/>
        </w:rPr>
        <w:t>Zadanie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992"/>
        <w:gridCol w:w="1417"/>
        <w:gridCol w:w="1134"/>
        <w:gridCol w:w="851"/>
        <w:gridCol w:w="1615"/>
      </w:tblGrid>
      <w:tr w:rsidR="00337349" w14:paraId="5770BA96" w14:textId="77777777" w:rsidTr="0065705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C1A6DD" w14:textId="77777777" w:rsidR="00337349" w:rsidRPr="00E5334D" w:rsidRDefault="00337349" w:rsidP="00B66371">
            <w:pPr>
              <w:jc w:val="center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2B539C" w14:textId="77777777" w:rsidR="00337349" w:rsidRPr="00E5334D" w:rsidRDefault="00337349" w:rsidP="00B66371">
            <w:pPr>
              <w:jc w:val="center"/>
              <w:rPr>
                <w:b/>
                <w:sz w:val="22"/>
                <w:szCs w:val="22"/>
              </w:rPr>
            </w:pPr>
            <w:r w:rsidRPr="00E5334D">
              <w:rPr>
                <w:b/>
                <w:sz w:val="22"/>
                <w:szCs w:val="22"/>
              </w:rPr>
              <w:t>Nazwa elementu</w:t>
            </w:r>
          </w:p>
          <w:p w14:paraId="5F337417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F99043" w14:textId="77777777" w:rsidR="00337349" w:rsidRPr="00E5334D" w:rsidRDefault="00337349" w:rsidP="00B66371">
            <w:pPr>
              <w:jc w:val="center"/>
              <w:rPr>
                <w:b/>
                <w:sz w:val="22"/>
                <w:szCs w:val="22"/>
              </w:rPr>
            </w:pPr>
            <w:r w:rsidRPr="00657059">
              <w:rPr>
                <w:b/>
                <w:sz w:val="22"/>
                <w:szCs w:val="22"/>
              </w:rPr>
              <w:t>Producent/model</w:t>
            </w:r>
            <w:r w:rsidRPr="00E5334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20487C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Liczba</w:t>
            </w:r>
          </w:p>
          <w:p w14:paraId="79899755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7F935D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5334D">
              <w:rPr>
                <w:sz w:val="22"/>
                <w:szCs w:val="22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451772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Wartość netto</w:t>
            </w:r>
          </w:p>
          <w:p w14:paraId="48A16740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302DF62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VAT</w:t>
            </w:r>
          </w:p>
          <w:p w14:paraId="5040AA56" w14:textId="77777777" w:rsidR="00337349" w:rsidRPr="00E5334D" w:rsidRDefault="00337349" w:rsidP="00B66371">
            <w:pPr>
              <w:jc w:val="center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[%]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BD38945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D4608B6" w14:textId="77777777" w:rsidR="00337349" w:rsidRPr="00E5334D" w:rsidRDefault="00337349" w:rsidP="00B66371">
            <w:pPr>
              <w:jc w:val="center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[PLN]</w:t>
            </w:r>
          </w:p>
          <w:p w14:paraId="62C9167E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 xml:space="preserve"> (z doliczonym </w:t>
            </w:r>
            <w:r w:rsidRPr="00E5334D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37349" w14:paraId="4852E0B8" w14:textId="77777777" w:rsidTr="00657059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2EC07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1592B8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AA964E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54F2AB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EE7D23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437AAA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C58229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1F0D6D" w14:textId="77777777" w:rsidR="00337349" w:rsidRPr="00E5334D" w:rsidRDefault="00337349" w:rsidP="00B66371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37349" w14:paraId="0CB6C1A0" w14:textId="77777777" w:rsidTr="00657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CFAE" w14:textId="77777777" w:rsidR="00337349" w:rsidRPr="00E5334D" w:rsidRDefault="00337349" w:rsidP="00B66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32213" w14:textId="77777777" w:rsidR="00337349" w:rsidRPr="00E5334D" w:rsidRDefault="00337349" w:rsidP="00B66371">
            <w:pPr>
              <w:rPr>
                <w:bCs/>
                <w:color w:val="FF0000"/>
                <w:sz w:val="22"/>
                <w:szCs w:val="22"/>
              </w:rPr>
            </w:pPr>
            <w:r w:rsidRPr="00E5334D">
              <w:rPr>
                <w:bCs/>
                <w:sz w:val="22"/>
                <w:szCs w:val="22"/>
              </w:rPr>
              <w:t>zapora sieciowa (firewall – typ A)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00E8" w14:textId="77777777" w:rsidR="00337349" w:rsidRPr="00E5334D" w:rsidRDefault="00337349" w:rsidP="00B66371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27B22" w14:textId="77777777" w:rsidR="00337349" w:rsidRPr="00E5334D" w:rsidRDefault="00337349" w:rsidP="00B66371">
            <w:pPr>
              <w:jc w:val="center"/>
              <w:rPr>
                <w:color w:val="FF0000"/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1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7953" w14:textId="77777777" w:rsidR="00337349" w:rsidRPr="00E5334D" w:rsidRDefault="00337349" w:rsidP="00B6637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6B47" w14:textId="77777777" w:rsidR="00337349" w:rsidRPr="00E5334D" w:rsidRDefault="00337349" w:rsidP="00B663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293BAA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E2BD6D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  <w:p w14:paraId="6889E22D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</w:tr>
      <w:tr w:rsidR="00337349" w14:paraId="38140EC1" w14:textId="77777777" w:rsidTr="00657059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2ED278" w14:textId="77777777" w:rsidR="00337349" w:rsidRPr="00E5334D" w:rsidRDefault="00337349" w:rsidP="00B663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RAZEM:</w:t>
            </w:r>
          </w:p>
          <w:p w14:paraId="514D1A0A" w14:textId="77777777" w:rsidR="00337349" w:rsidRPr="00E5334D" w:rsidRDefault="00337349" w:rsidP="00B663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C04F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9A65E6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44022B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</w:tr>
      <w:tr w:rsidR="00337349" w14:paraId="58253E04" w14:textId="77777777" w:rsidTr="00657059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C180" w14:textId="77777777" w:rsidR="00337349" w:rsidRPr="00E5334D" w:rsidRDefault="00337349" w:rsidP="00B66371">
            <w:pPr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0BA3EF6" w14:textId="77777777" w:rsidR="00337349" w:rsidRPr="00E5334D" w:rsidRDefault="00337349" w:rsidP="00B66371">
            <w:pPr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E6020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8A6FBD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ED5D69" w14:textId="77777777" w:rsidR="00337349" w:rsidRPr="00E5334D" w:rsidRDefault="00337349" w:rsidP="00B663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7C8F420" w14:textId="77777777" w:rsidR="00337349" w:rsidRDefault="00337349" w:rsidP="008D2AB8">
      <w:pPr>
        <w:tabs>
          <w:tab w:val="right" w:pos="9000"/>
        </w:tabs>
      </w:pPr>
    </w:p>
    <w:p w14:paraId="634A2CD7" w14:textId="780A5BE8" w:rsidR="00B21174" w:rsidRDefault="00B21174" w:rsidP="00B2117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337349">
        <w:rPr>
          <w:b/>
          <w:bCs/>
        </w:rPr>
        <w:t>do 30/11/2023r.</w:t>
      </w:r>
      <w:r>
        <w:t xml:space="preserve"> </w:t>
      </w:r>
    </w:p>
    <w:p w14:paraId="2FA71D4E" w14:textId="77777777" w:rsidR="00337349" w:rsidRDefault="00337349" w:rsidP="00B21174">
      <w:pPr>
        <w:tabs>
          <w:tab w:val="left" w:pos="426"/>
        </w:tabs>
        <w:spacing w:after="120"/>
        <w:jc w:val="both"/>
        <w:rPr>
          <w:sz w:val="22"/>
        </w:rPr>
      </w:pPr>
    </w:p>
    <w:p w14:paraId="391C1413" w14:textId="77777777" w:rsidR="00337349" w:rsidRPr="000B6E4D" w:rsidRDefault="00337349" w:rsidP="00337349">
      <w:pPr>
        <w:widowControl w:val="0"/>
        <w:spacing w:line="360" w:lineRule="auto"/>
        <w:ind w:right="1"/>
        <w:jc w:val="both"/>
        <w:rPr>
          <w:b/>
          <w:bCs/>
          <w:iCs/>
          <w:sz w:val="22"/>
          <w:szCs w:val="22"/>
          <w:u w:val="single"/>
        </w:rPr>
      </w:pPr>
      <w:r w:rsidRPr="0084440F">
        <w:rPr>
          <w:b/>
          <w:bCs/>
          <w:iCs/>
          <w:highlight w:val="cyan"/>
          <w:u w:val="single"/>
        </w:rPr>
        <w:t>Kryteria oceny ofert</w:t>
      </w:r>
      <w:r>
        <w:rPr>
          <w:b/>
          <w:bCs/>
          <w:iCs/>
          <w:sz w:val="22"/>
          <w:szCs w:val="22"/>
          <w:u w:val="single"/>
        </w:rPr>
        <w:t xml:space="preserve"> (zgodnie z pkt 2</w:t>
      </w:r>
      <w:r w:rsidR="00100768">
        <w:rPr>
          <w:b/>
          <w:bCs/>
          <w:iCs/>
          <w:sz w:val="22"/>
          <w:szCs w:val="22"/>
          <w:u w:val="single"/>
        </w:rPr>
        <w:t>1</w:t>
      </w:r>
      <w:r>
        <w:rPr>
          <w:b/>
          <w:bCs/>
          <w:iCs/>
          <w:sz w:val="22"/>
          <w:szCs w:val="22"/>
          <w:u w:val="single"/>
        </w:rPr>
        <w:t xml:space="preserve"> SWZ):</w:t>
      </w:r>
    </w:p>
    <w:tbl>
      <w:tblPr>
        <w:tblW w:w="97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9"/>
        <w:gridCol w:w="5528"/>
      </w:tblGrid>
      <w:tr w:rsidR="00E5334D" w14:paraId="2AD3D6B9" w14:textId="77777777" w:rsidTr="00E5334D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AF579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Wykrywanie zagrożeń zero-</w:t>
            </w:r>
            <w:proofErr w:type="spellStart"/>
            <w:r>
              <w:rPr>
                <w:sz w:val="22"/>
                <w:szCs w:val="22"/>
              </w:rPr>
              <w:t>day</w:t>
            </w:r>
            <w:proofErr w:type="spellEnd"/>
            <w:r>
              <w:rPr>
                <w:sz w:val="22"/>
                <w:szCs w:val="22"/>
              </w:rPr>
              <w:t xml:space="preserve"> z wykorzystaniem technik uczenia maszynowego (</w:t>
            </w:r>
            <w:proofErr w:type="spellStart"/>
            <w:r>
              <w:rPr>
                <w:sz w:val="22"/>
                <w:szCs w:val="22"/>
              </w:rPr>
              <w:t>machine</w:t>
            </w:r>
            <w:proofErr w:type="spellEnd"/>
            <w:r>
              <w:rPr>
                <w:sz w:val="22"/>
                <w:szCs w:val="22"/>
              </w:rPr>
              <w:t xml:space="preserve"> learning)</w:t>
            </w:r>
          </w:p>
          <w:p w14:paraId="41E7CAE5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745F85E9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29DE" w14:textId="77777777" w:rsidR="00E5334D" w:rsidRDefault="00E5334D" w:rsidP="00E5334D">
            <w:pPr>
              <w:suppressAutoHyphens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TAK /NIE* </w:t>
            </w:r>
            <w:r w:rsidRPr="00B63933">
              <w:rPr>
                <w:sz w:val="18"/>
                <w:szCs w:val="18"/>
              </w:rPr>
              <w:t>(niewłaściwe skreślić)</w:t>
            </w:r>
          </w:p>
          <w:p w14:paraId="34CFE49E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2682595E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Jeśli tak, to należy podać dokładne miejsce w dokumentacji</w:t>
            </w:r>
          </w:p>
          <w:p w14:paraId="71AB2810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………………………….</w:t>
            </w:r>
          </w:p>
          <w:p w14:paraId="4E2CE180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</w:tr>
      <w:tr w:rsidR="00E5334D" w14:paraId="550179F2" w14:textId="77777777" w:rsidTr="00E5334D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14E47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Zaawansowana ochrona DNS</w:t>
            </w:r>
          </w:p>
          <w:p w14:paraId="2D84AFD1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5659BD57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19955" w14:textId="77777777" w:rsidR="00E5334D" w:rsidRDefault="00E5334D" w:rsidP="00E5334D">
            <w:pPr>
              <w:suppressAutoHyphens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TAK /NIE* </w:t>
            </w:r>
            <w:r w:rsidRPr="00B63933">
              <w:rPr>
                <w:sz w:val="18"/>
                <w:szCs w:val="18"/>
              </w:rPr>
              <w:t>(niewłaściwe skreślić)</w:t>
            </w:r>
          </w:p>
          <w:p w14:paraId="5D242CD7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4FD92193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Jeśli tak, to należy podać dokładne miejsce w dokumentacji</w:t>
            </w:r>
          </w:p>
          <w:p w14:paraId="57E9ECB4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………………………….</w:t>
            </w:r>
          </w:p>
          <w:p w14:paraId="442A893C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2EDFA674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</w:tr>
      <w:tr w:rsidR="00E5334D" w14:paraId="73B8A5DD" w14:textId="77777777" w:rsidTr="00E5334D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00F88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6F16FA1C" w14:textId="15458D21" w:rsidR="00E5334D" w:rsidRDefault="00E5334D" w:rsidP="00DA6B01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Integracja funkcji orkiestratora SSL/</w:t>
            </w:r>
            <w:proofErr w:type="spellStart"/>
            <w:r>
              <w:rPr>
                <w:sz w:val="22"/>
                <w:szCs w:val="22"/>
              </w:rPr>
              <w:t>Decryption</w:t>
            </w:r>
            <w:proofErr w:type="spellEnd"/>
            <w:r>
              <w:rPr>
                <w:sz w:val="22"/>
                <w:szCs w:val="22"/>
              </w:rPr>
              <w:t xml:space="preserve"> Brokera połączeń wychodzących w urządzeniu NGFW z zewnętrznymi narzędziami bezpieczeństwa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E8A6" w14:textId="77777777" w:rsidR="00E5334D" w:rsidRDefault="00E5334D" w:rsidP="00E5334D">
            <w:pPr>
              <w:suppressAutoHyphens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TAK /NIE* </w:t>
            </w:r>
            <w:r w:rsidRPr="00B63933">
              <w:rPr>
                <w:sz w:val="18"/>
                <w:szCs w:val="18"/>
              </w:rPr>
              <w:t>(niewłaściwe skreślić)</w:t>
            </w:r>
          </w:p>
          <w:p w14:paraId="2F3B1879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0926B094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Jeśli tak, to należy podać dokładne miejsce w dokumentacji</w:t>
            </w:r>
          </w:p>
          <w:p w14:paraId="2C50D058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………………………….</w:t>
            </w:r>
          </w:p>
          <w:p w14:paraId="33558AC0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</w:tr>
    </w:tbl>
    <w:p w14:paraId="0DBFFF62" w14:textId="77777777" w:rsidR="00337349" w:rsidRDefault="00337349" w:rsidP="00B21174">
      <w:pPr>
        <w:tabs>
          <w:tab w:val="left" w:pos="426"/>
        </w:tabs>
        <w:spacing w:after="120"/>
        <w:jc w:val="both"/>
        <w:rPr>
          <w:sz w:val="22"/>
        </w:rPr>
      </w:pPr>
    </w:p>
    <w:bookmarkEnd w:id="0"/>
    <w:p w14:paraId="19B4FBE4" w14:textId="77777777" w:rsidR="00100768" w:rsidRDefault="00100768" w:rsidP="00B21174">
      <w:pPr>
        <w:tabs>
          <w:tab w:val="left" w:pos="426"/>
        </w:tabs>
        <w:spacing w:after="120"/>
        <w:jc w:val="both"/>
        <w:rPr>
          <w:sz w:val="22"/>
        </w:rPr>
      </w:pPr>
    </w:p>
    <w:p w14:paraId="4F301086" w14:textId="77777777" w:rsidR="00100768" w:rsidRPr="00337349" w:rsidRDefault="00100768" w:rsidP="00100768">
      <w:pPr>
        <w:tabs>
          <w:tab w:val="right" w:pos="9000"/>
        </w:tabs>
        <w:rPr>
          <w:b/>
          <w:u w:val="single"/>
        </w:rPr>
      </w:pPr>
      <w:r w:rsidRPr="00337349">
        <w:rPr>
          <w:b/>
          <w:u w:val="single"/>
        </w:rPr>
        <w:t xml:space="preserve">Zadanie nr </w:t>
      </w:r>
      <w:r>
        <w:rPr>
          <w:b/>
          <w:u w:val="single"/>
        </w:rPr>
        <w:t>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992"/>
        <w:gridCol w:w="1417"/>
        <w:gridCol w:w="1134"/>
        <w:gridCol w:w="851"/>
        <w:gridCol w:w="1615"/>
      </w:tblGrid>
      <w:tr w:rsidR="00100768" w14:paraId="23E946B4" w14:textId="77777777" w:rsidTr="0065705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F6D573" w14:textId="77777777" w:rsidR="00100768" w:rsidRPr="00E5334D" w:rsidRDefault="00100768" w:rsidP="00F976D0">
            <w:pPr>
              <w:jc w:val="center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675E69" w14:textId="77777777" w:rsidR="00100768" w:rsidRPr="00E5334D" w:rsidRDefault="00100768" w:rsidP="00F976D0">
            <w:pPr>
              <w:jc w:val="center"/>
              <w:rPr>
                <w:b/>
                <w:sz w:val="22"/>
                <w:szCs w:val="22"/>
              </w:rPr>
            </w:pPr>
            <w:r w:rsidRPr="00E5334D">
              <w:rPr>
                <w:b/>
                <w:sz w:val="22"/>
                <w:szCs w:val="22"/>
              </w:rPr>
              <w:t>Nazwa elementu</w:t>
            </w:r>
          </w:p>
          <w:p w14:paraId="199DE6D9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ADD13F" w14:textId="77777777" w:rsidR="00100768" w:rsidRPr="00E5334D" w:rsidRDefault="00100768" w:rsidP="00F976D0">
            <w:pPr>
              <w:jc w:val="center"/>
              <w:rPr>
                <w:b/>
                <w:sz w:val="22"/>
                <w:szCs w:val="22"/>
              </w:rPr>
            </w:pPr>
            <w:r w:rsidRPr="00E5334D">
              <w:rPr>
                <w:b/>
                <w:sz w:val="22"/>
                <w:szCs w:val="22"/>
              </w:rPr>
              <w:t xml:space="preserve">Producent/model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41437C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Liczba</w:t>
            </w:r>
          </w:p>
          <w:p w14:paraId="6EC6F7EF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2290D2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5334D">
              <w:rPr>
                <w:sz w:val="22"/>
                <w:szCs w:val="22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1AB203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Wartość netto</w:t>
            </w:r>
          </w:p>
          <w:p w14:paraId="122C023F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5EE69B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VAT</w:t>
            </w:r>
          </w:p>
          <w:p w14:paraId="7CC1993A" w14:textId="77777777" w:rsidR="00100768" w:rsidRPr="00E5334D" w:rsidRDefault="00100768" w:rsidP="00F976D0">
            <w:pPr>
              <w:jc w:val="center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[%]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204CDE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431B1CC" w14:textId="77777777" w:rsidR="00100768" w:rsidRPr="00E5334D" w:rsidRDefault="00100768" w:rsidP="00F976D0">
            <w:pPr>
              <w:jc w:val="center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[PLN]</w:t>
            </w:r>
          </w:p>
          <w:p w14:paraId="717EAE15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 xml:space="preserve"> (z doliczonym </w:t>
            </w:r>
            <w:r w:rsidRPr="00E5334D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00768" w14:paraId="1CBE2B49" w14:textId="77777777" w:rsidTr="00657059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4A3098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3722D2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3F7F78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0A0CBC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9788F3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6DA765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BBB4B8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610C765" w14:textId="77777777" w:rsidR="00100768" w:rsidRPr="00E5334D" w:rsidRDefault="00100768" w:rsidP="00F976D0">
            <w:pPr>
              <w:jc w:val="center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00768" w14:paraId="41CFC974" w14:textId="77777777" w:rsidTr="00657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4ED5" w14:textId="77777777" w:rsidR="00100768" w:rsidRPr="00E5334D" w:rsidRDefault="00100768" w:rsidP="00F976D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02DE1" w14:textId="6D0CAD41" w:rsidR="00100768" w:rsidRPr="00E5334D" w:rsidRDefault="00100768" w:rsidP="00F976D0">
            <w:pPr>
              <w:rPr>
                <w:bCs/>
                <w:color w:val="FF0000"/>
                <w:sz w:val="22"/>
                <w:szCs w:val="22"/>
              </w:rPr>
            </w:pPr>
            <w:r w:rsidRPr="00E5334D">
              <w:rPr>
                <w:bCs/>
                <w:sz w:val="22"/>
                <w:szCs w:val="22"/>
              </w:rPr>
              <w:t xml:space="preserve">zapora sieciowa (firewall – typ </w:t>
            </w:r>
            <w:r w:rsidR="00EA7B08">
              <w:rPr>
                <w:bCs/>
                <w:sz w:val="22"/>
                <w:szCs w:val="22"/>
              </w:rPr>
              <w:t>B</w:t>
            </w:r>
            <w:bookmarkStart w:id="1" w:name="_GoBack"/>
            <w:bookmarkEnd w:id="1"/>
            <w:r w:rsidRPr="00E5334D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C4D1" w14:textId="77777777" w:rsidR="00100768" w:rsidRPr="00E5334D" w:rsidRDefault="00100768" w:rsidP="00F976D0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7429E" w14:textId="77777777" w:rsidR="00100768" w:rsidRPr="00E5334D" w:rsidRDefault="00100768" w:rsidP="00F976D0">
            <w:pPr>
              <w:jc w:val="center"/>
              <w:rPr>
                <w:color w:val="FF0000"/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9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9D2D" w14:textId="77777777" w:rsidR="00100768" w:rsidRPr="00E5334D" w:rsidRDefault="00100768" w:rsidP="00F976D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A694" w14:textId="77777777" w:rsidR="00100768" w:rsidRPr="00E5334D" w:rsidRDefault="00100768" w:rsidP="00F976D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3076CD" w14:textId="77777777" w:rsidR="00100768" w:rsidRPr="00E5334D" w:rsidRDefault="00100768" w:rsidP="00F976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4A53B0" w14:textId="77777777" w:rsidR="00100768" w:rsidRPr="00E5334D" w:rsidRDefault="00100768" w:rsidP="00F976D0">
            <w:pPr>
              <w:ind w:right="425"/>
              <w:rPr>
                <w:sz w:val="22"/>
                <w:szCs w:val="22"/>
              </w:rPr>
            </w:pPr>
          </w:p>
          <w:p w14:paraId="04797024" w14:textId="77777777" w:rsidR="00100768" w:rsidRPr="00E5334D" w:rsidRDefault="00100768" w:rsidP="00F976D0">
            <w:pPr>
              <w:ind w:right="425"/>
              <w:rPr>
                <w:sz w:val="22"/>
                <w:szCs w:val="22"/>
              </w:rPr>
            </w:pPr>
          </w:p>
        </w:tc>
      </w:tr>
      <w:tr w:rsidR="00100768" w14:paraId="0AD0001F" w14:textId="77777777" w:rsidTr="00657059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703FB4" w14:textId="77777777" w:rsidR="00100768" w:rsidRPr="00E5334D" w:rsidRDefault="00100768" w:rsidP="00F976D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E5334D">
              <w:rPr>
                <w:b/>
                <w:bCs/>
                <w:sz w:val="22"/>
                <w:szCs w:val="22"/>
              </w:rPr>
              <w:t>RAZEM:</w:t>
            </w:r>
          </w:p>
          <w:p w14:paraId="7C48D10D" w14:textId="77777777" w:rsidR="00100768" w:rsidRPr="00E5334D" w:rsidRDefault="00100768" w:rsidP="00F976D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D8CF" w14:textId="77777777" w:rsidR="00100768" w:rsidRPr="00E5334D" w:rsidRDefault="00100768" w:rsidP="00F976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F2450E" w14:textId="77777777" w:rsidR="00100768" w:rsidRPr="00E5334D" w:rsidRDefault="00100768" w:rsidP="00F976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500B58" w14:textId="77777777" w:rsidR="00100768" w:rsidRPr="00E5334D" w:rsidRDefault="00100768" w:rsidP="00F976D0">
            <w:pPr>
              <w:ind w:right="425"/>
              <w:rPr>
                <w:sz w:val="22"/>
                <w:szCs w:val="22"/>
              </w:rPr>
            </w:pPr>
          </w:p>
        </w:tc>
      </w:tr>
      <w:tr w:rsidR="00100768" w14:paraId="0370028C" w14:textId="77777777" w:rsidTr="00657059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14DDF" w14:textId="77777777" w:rsidR="00100768" w:rsidRPr="00E5334D" w:rsidRDefault="00100768" w:rsidP="00F976D0">
            <w:pPr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F354F16" w14:textId="77777777" w:rsidR="00100768" w:rsidRPr="00E5334D" w:rsidRDefault="00100768" w:rsidP="00F976D0">
            <w:pPr>
              <w:rPr>
                <w:sz w:val="22"/>
                <w:szCs w:val="22"/>
              </w:rPr>
            </w:pPr>
            <w:r w:rsidRPr="00E5334D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C820" w14:textId="77777777" w:rsidR="00100768" w:rsidRPr="00E5334D" w:rsidRDefault="00100768" w:rsidP="00F976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3531E5" w14:textId="77777777" w:rsidR="00100768" w:rsidRPr="00E5334D" w:rsidRDefault="00100768" w:rsidP="00F976D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C7CF7E" w14:textId="77777777" w:rsidR="00100768" w:rsidRPr="00E5334D" w:rsidRDefault="00100768" w:rsidP="00F976D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B1E6C4E" w14:textId="77777777" w:rsidR="00100768" w:rsidRDefault="00100768" w:rsidP="00100768">
      <w:pPr>
        <w:tabs>
          <w:tab w:val="right" w:pos="9000"/>
        </w:tabs>
      </w:pPr>
    </w:p>
    <w:p w14:paraId="592DD60F" w14:textId="28435249" w:rsidR="00100768" w:rsidRDefault="00100768" w:rsidP="0010076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rPr>
          <w:b/>
          <w:bCs/>
        </w:rPr>
        <w:t>do 30/11/2023r.</w:t>
      </w:r>
      <w:r>
        <w:t xml:space="preserve"> </w:t>
      </w:r>
    </w:p>
    <w:p w14:paraId="34F9EFE6" w14:textId="77777777" w:rsidR="00100768" w:rsidRPr="000B6E4D" w:rsidRDefault="00100768" w:rsidP="00100768">
      <w:pPr>
        <w:widowControl w:val="0"/>
        <w:spacing w:line="360" w:lineRule="auto"/>
        <w:ind w:right="1"/>
        <w:jc w:val="both"/>
        <w:rPr>
          <w:b/>
          <w:bCs/>
          <w:iCs/>
          <w:sz w:val="22"/>
          <w:szCs w:val="22"/>
          <w:u w:val="single"/>
        </w:rPr>
      </w:pPr>
      <w:r w:rsidRPr="0084440F">
        <w:rPr>
          <w:b/>
          <w:bCs/>
          <w:iCs/>
          <w:highlight w:val="cyan"/>
          <w:u w:val="single"/>
        </w:rPr>
        <w:t>Kryteria oceny ofert</w:t>
      </w:r>
      <w:r>
        <w:rPr>
          <w:b/>
          <w:bCs/>
          <w:iCs/>
          <w:sz w:val="22"/>
          <w:szCs w:val="22"/>
          <w:u w:val="single"/>
        </w:rPr>
        <w:t xml:space="preserve"> (zgodnie z pkt 21 SWZ):</w:t>
      </w:r>
    </w:p>
    <w:tbl>
      <w:tblPr>
        <w:tblW w:w="103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6"/>
        <w:gridCol w:w="5528"/>
      </w:tblGrid>
      <w:tr w:rsidR="00100768" w14:paraId="7CCAF206" w14:textId="77777777" w:rsidTr="00E5334D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75175A" w14:textId="77777777" w:rsidR="00100768" w:rsidRDefault="00100768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Wykrywanie zagrożeń zero-</w:t>
            </w:r>
            <w:proofErr w:type="spellStart"/>
            <w:r>
              <w:rPr>
                <w:sz w:val="22"/>
                <w:szCs w:val="22"/>
              </w:rPr>
              <w:t>day</w:t>
            </w:r>
            <w:proofErr w:type="spellEnd"/>
            <w:r>
              <w:rPr>
                <w:sz w:val="22"/>
                <w:szCs w:val="22"/>
              </w:rPr>
              <w:t xml:space="preserve"> z wykorzystaniem technik uczenia maszynowego (</w:t>
            </w:r>
            <w:proofErr w:type="spellStart"/>
            <w:r>
              <w:rPr>
                <w:sz w:val="22"/>
                <w:szCs w:val="22"/>
              </w:rPr>
              <w:t>machine</w:t>
            </w:r>
            <w:proofErr w:type="spellEnd"/>
            <w:r>
              <w:rPr>
                <w:sz w:val="22"/>
                <w:szCs w:val="22"/>
              </w:rPr>
              <w:t xml:space="preserve"> learning)</w:t>
            </w:r>
          </w:p>
          <w:p w14:paraId="6E0DDEDD" w14:textId="77777777" w:rsidR="00100768" w:rsidRDefault="00100768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252BB834" w14:textId="77777777" w:rsidR="00100768" w:rsidRDefault="00100768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6565E" w14:textId="77777777" w:rsidR="00100768" w:rsidRDefault="00100768" w:rsidP="00F976D0">
            <w:pPr>
              <w:suppressAutoHyphens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TAK /NIE* </w:t>
            </w:r>
            <w:r w:rsidRPr="00B63933">
              <w:rPr>
                <w:sz w:val="18"/>
                <w:szCs w:val="18"/>
              </w:rPr>
              <w:t>(niewłaściwe skreślić)</w:t>
            </w:r>
          </w:p>
          <w:p w14:paraId="3A6C25D2" w14:textId="77777777" w:rsidR="00E5334D" w:rsidRDefault="00E5334D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61F3C2AD" w14:textId="77777777" w:rsidR="00E5334D" w:rsidRPr="00FC2C60" w:rsidRDefault="00E5334D" w:rsidP="00F976D0">
            <w:pPr>
              <w:suppressAutoHyphens/>
              <w:autoSpaceDN w:val="0"/>
              <w:jc w:val="both"/>
              <w:rPr>
                <w:sz w:val="22"/>
                <w:szCs w:val="22"/>
                <w:highlight w:val="yellow"/>
              </w:rPr>
            </w:pPr>
            <w:r w:rsidRPr="00FC2C60">
              <w:rPr>
                <w:sz w:val="22"/>
                <w:szCs w:val="22"/>
                <w:highlight w:val="yellow"/>
              </w:rPr>
              <w:t>Jeśli tak, to należy podać dokładne miejsce w dokumentacji</w:t>
            </w:r>
          </w:p>
          <w:p w14:paraId="5F805B6F" w14:textId="77777777" w:rsidR="00E5334D" w:rsidRDefault="00E5334D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FC2C60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610DB5ED" w14:textId="77777777" w:rsidR="00E5334D" w:rsidRDefault="00E5334D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5A40A370" w14:textId="6B2AB925" w:rsidR="00DA6B01" w:rsidRDefault="00DA6B01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</w:tr>
      <w:tr w:rsidR="00100768" w14:paraId="71715B6D" w14:textId="77777777" w:rsidTr="00E5334D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3D76E" w14:textId="77777777" w:rsidR="00100768" w:rsidRDefault="00100768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Zaawansowana ochrona DNS</w:t>
            </w:r>
          </w:p>
          <w:p w14:paraId="5E5C4531" w14:textId="77777777" w:rsidR="00100768" w:rsidRDefault="00100768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51666E1F" w14:textId="77777777" w:rsidR="00100768" w:rsidRDefault="00100768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26551C2F" w14:textId="77777777" w:rsidR="00DA6B01" w:rsidRDefault="00DA6B01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368480E8" w14:textId="77777777" w:rsidR="00DA6B01" w:rsidRDefault="00DA6B01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2C3AE9DE" w14:textId="77777777" w:rsidR="00DA6B01" w:rsidRDefault="00DA6B01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14D7456A" w14:textId="145216A1" w:rsidR="00DA6B01" w:rsidRDefault="00DA6B01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EBA78" w14:textId="77777777" w:rsidR="00100768" w:rsidRDefault="00100768" w:rsidP="00F976D0">
            <w:pPr>
              <w:suppressAutoHyphens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TAK /NIE* </w:t>
            </w:r>
            <w:r w:rsidRPr="00B63933">
              <w:rPr>
                <w:sz w:val="18"/>
                <w:szCs w:val="18"/>
              </w:rPr>
              <w:t>(niewłaściwe skreślić)</w:t>
            </w:r>
          </w:p>
          <w:p w14:paraId="7B944197" w14:textId="77777777" w:rsidR="00E5334D" w:rsidRDefault="00E5334D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01A5404F" w14:textId="77777777" w:rsidR="00E5334D" w:rsidRPr="00FC2C60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  <w:highlight w:val="yellow"/>
              </w:rPr>
            </w:pPr>
            <w:r w:rsidRPr="00FC2C60">
              <w:rPr>
                <w:sz w:val="22"/>
                <w:szCs w:val="22"/>
                <w:highlight w:val="yellow"/>
              </w:rPr>
              <w:t>Jeśli tak, to należy podać dokładne miejsce w dokumentacji</w:t>
            </w:r>
          </w:p>
          <w:p w14:paraId="3BA0D351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FC2C60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22780555" w14:textId="77777777" w:rsidR="00E5334D" w:rsidRDefault="00E5334D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</w:tr>
      <w:tr w:rsidR="00100768" w14:paraId="4D181B49" w14:textId="77777777" w:rsidTr="00E5334D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D64BA" w14:textId="77777777" w:rsidR="00100768" w:rsidRDefault="00100768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769DFE6C" w14:textId="77777777" w:rsidR="00100768" w:rsidRDefault="00100768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Integracja funkcji orkiestratora SSL/</w:t>
            </w:r>
            <w:proofErr w:type="spellStart"/>
            <w:r>
              <w:rPr>
                <w:sz w:val="22"/>
                <w:szCs w:val="22"/>
              </w:rPr>
              <w:t>Decryption</w:t>
            </w:r>
            <w:proofErr w:type="spellEnd"/>
            <w:r>
              <w:rPr>
                <w:sz w:val="22"/>
                <w:szCs w:val="22"/>
              </w:rPr>
              <w:t xml:space="preserve"> Brokera połączeń wychodzących </w:t>
            </w:r>
          </w:p>
          <w:p w14:paraId="263660AF" w14:textId="77777777" w:rsidR="00100768" w:rsidRDefault="00100768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urządzeniu NGFW z zewnętrznymi narzędziami bezpieczeństwa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7DF56" w14:textId="77777777" w:rsidR="00100768" w:rsidRDefault="00100768" w:rsidP="00F976D0">
            <w:pPr>
              <w:suppressAutoHyphens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TAK /NIE* </w:t>
            </w:r>
            <w:r w:rsidRPr="00B63933">
              <w:rPr>
                <w:sz w:val="18"/>
                <w:szCs w:val="18"/>
              </w:rPr>
              <w:t>(niewłaściwe skreślić)</w:t>
            </w:r>
          </w:p>
          <w:p w14:paraId="07AF9DD8" w14:textId="77777777" w:rsidR="00E5334D" w:rsidRDefault="00E5334D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  <w:p w14:paraId="77471266" w14:textId="77777777" w:rsidR="00E5334D" w:rsidRPr="00FC2C60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  <w:highlight w:val="yellow"/>
              </w:rPr>
            </w:pPr>
            <w:r w:rsidRPr="00FC2C60">
              <w:rPr>
                <w:sz w:val="22"/>
                <w:szCs w:val="22"/>
                <w:highlight w:val="yellow"/>
              </w:rPr>
              <w:t>Jeśli tak, to należy podać dokładne miejsce w dokumentacji</w:t>
            </w:r>
          </w:p>
          <w:p w14:paraId="7C99D653" w14:textId="77777777" w:rsidR="00E5334D" w:rsidRDefault="00E5334D" w:rsidP="00E5334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FC2C60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34C03759" w14:textId="77777777" w:rsidR="00E5334D" w:rsidRDefault="00E5334D" w:rsidP="00F976D0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</w:p>
        </w:tc>
      </w:tr>
    </w:tbl>
    <w:p w14:paraId="30DBA413" w14:textId="77777777" w:rsidR="00100768" w:rsidRDefault="00100768" w:rsidP="00100768">
      <w:pPr>
        <w:tabs>
          <w:tab w:val="left" w:pos="426"/>
        </w:tabs>
        <w:spacing w:after="120"/>
        <w:jc w:val="both"/>
        <w:rPr>
          <w:sz w:val="22"/>
        </w:rPr>
      </w:pPr>
    </w:p>
    <w:p w14:paraId="75323D99" w14:textId="77777777" w:rsidR="00B21174" w:rsidRPr="00FE545C" w:rsidRDefault="00B21174" w:rsidP="00B2117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372087A" w14:textId="77777777" w:rsidR="00B21174" w:rsidRDefault="00B21174" w:rsidP="00B21174">
      <w:pPr>
        <w:tabs>
          <w:tab w:val="left" w:pos="426"/>
        </w:tabs>
        <w:spacing w:line="360" w:lineRule="auto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8BBE764" w14:textId="77777777" w:rsidR="001D1875" w:rsidRDefault="001D1875" w:rsidP="001D187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r w:rsidR="00B63933">
        <w:rPr>
          <w:b/>
          <w:bCs/>
          <w:i/>
          <w:iCs/>
          <w:sz w:val="22"/>
          <w:szCs w:val="22"/>
        </w:rPr>
        <w:t>urządzenia do transmisji danych cyfrowych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wchodząc</w:t>
      </w:r>
      <w:r w:rsidR="00B63933">
        <w:rPr>
          <w:i/>
          <w:iCs/>
          <w:sz w:val="22"/>
          <w:szCs w:val="22"/>
        </w:rPr>
        <w:t>ych</w:t>
      </w:r>
      <w:r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BA8D494" w14:textId="77777777" w:rsidR="001D1875" w:rsidRDefault="001D1875" w:rsidP="00B2117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66EFDECC" w14:textId="77777777" w:rsidR="00B21174" w:rsidRDefault="00B21174" w:rsidP="00B2117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Pr="00FB1B4F">
        <w:rPr>
          <w:b/>
          <w:sz w:val="22"/>
          <w:szCs w:val="22"/>
          <w:u w:val="single"/>
        </w:rPr>
        <w:t>ednocześnie oświadczamy, że:</w:t>
      </w:r>
    </w:p>
    <w:p w14:paraId="1B431852" w14:textId="77777777" w:rsidR="00B21174" w:rsidRPr="006666C9" w:rsidRDefault="00B21174" w:rsidP="00B2117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808BDF4" w14:textId="39B87EDB" w:rsidR="00B21174" w:rsidRDefault="00B21174" w:rsidP="00B211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75E76435" w14:textId="4ED4A178" w:rsidR="00657059" w:rsidRPr="00363122" w:rsidRDefault="00363122" w:rsidP="00B211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363122">
        <w:rPr>
          <w:b/>
          <w:color w:val="000000"/>
          <w:sz w:val="22"/>
          <w:szCs w:val="22"/>
        </w:rPr>
        <w:t>Oświadczamy, że posiadamy autoryzację producenta lub autoryzowanego przedstawiciela producenta w zakresie sprzedaży oferowanych rozwiązań.</w:t>
      </w:r>
    </w:p>
    <w:p w14:paraId="026C3461" w14:textId="77777777" w:rsidR="00B21174" w:rsidRPr="006666C9" w:rsidRDefault="00B21174" w:rsidP="00B21174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C220EBC" w14:textId="77777777" w:rsidR="00B21174" w:rsidRPr="006666C9" w:rsidRDefault="00B21174" w:rsidP="00B21174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9BFD32" w14:textId="77777777" w:rsidR="00B21174" w:rsidRPr="006666C9" w:rsidRDefault="00B21174" w:rsidP="00B21174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4D28CB" w14:textId="77777777" w:rsidR="005A0EE6" w:rsidRDefault="005A0EE6" w:rsidP="005A0E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 w:rsidR="00ED3A1E">
        <w:rPr>
          <w:b/>
          <w:color w:val="000000"/>
          <w:sz w:val="22"/>
          <w:szCs w:val="22"/>
          <w:lang w:eastAsia="ar-SA"/>
        </w:rPr>
        <w:t xml:space="preserve">urządzenia do transmisji danych cyfrowych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3322C2D6" w14:textId="77777777" w:rsidR="005A0EE6" w:rsidRDefault="005A0EE6" w:rsidP="005A0EE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wymieniona w zamówieniu skierowanym do Wykonawcy </w:t>
      </w:r>
      <w:r w:rsidR="00ED3A1E">
        <w:rPr>
          <w:b/>
          <w:bCs/>
          <w:color w:val="000000"/>
          <w:sz w:val="22"/>
          <w:szCs w:val="22"/>
          <w:lang w:eastAsia="ar-SA"/>
        </w:rPr>
        <w:t>urządzenia do transmisji danych cyfrowych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Cs/>
          <w:i/>
          <w:iCs/>
          <w:color w:val="000000"/>
          <w:sz w:val="22"/>
          <w:szCs w:val="22"/>
          <w:lang w:eastAsia="ar-SA"/>
        </w:rPr>
        <w:t>zgodnie z u</w:t>
      </w:r>
      <w:r>
        <w:rPr>
          <w:bCs/>
          <w:i/>
          <w:iCs/>
          <w:sz w:val="22"/>
          <w:szCs w:val="22"/>
        </w:rPr>
        <w:t>stawą</w:t>
      </w:r>
      <w:r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>
        <w:rPr>
          <w:sz w:val="22"/>
          <w:szCs w:val="22"/>
        </w:rPr>
        <w:t xml:space="preserve">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579947B9" w14:textId="77777777" w:rsidR="00B21174" w:rsidRPr="006666C9" w:rsidRDefault="00B21174" w:rsidP="00B2117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21174" w:rsidRPr="006666C9" w14:paraId="08691DA2" w14:textId="77777777" w:rsidTr="00D547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15A57" w14:textId="77777777" w:rsidR="00B21174" w:rsidRPr="006666C9" w:rsidRDefault="00B21174" w:rsidP="00D547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37A65" w14:textId="77777777" w:rsidR="00B21174" w:rsidRPr="006666C9" w:rsidRDefault="00B21174" w:rsidP="00D547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370B56C6" w14:textId="77777777" w:rsidR="00B21174" w:rsidRPr="006666C9" w:rsidRDefault="00B21174" w:rsidP="00D547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BADA" w14:textId="77777777" w:rsidR="00B21174" w:rsidRPr="006666C9" w:rsidRDefault="00B21174" w:rsidP="00D547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B21174" w:rsidRPr="006666C9" w14:paraId="4B4EC484" w14:textId="77777777" w:rsidTr="00D547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27A90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4AE51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0489F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21174" w:rsidRPr="006666C9" w14:paraId="5CA1D74B" w14:textId="77777777" w:rsidTr="00D547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5E41B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CA5B7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E4961" w14:textId="77777777" w:rsidR="00B21174" w:rsidRPr="006666C9" w:rsidRDefault="00B21174" w:rsidP="00D547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7CD35E8" w14:textId="77777777" w:rsidR="00B21174" w:rsidRPr="006666C9" w:rsidRDefault="00B21174" w:rsidP="00B21174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99E112" w14:textId="77777777" w:rsidR="00B21174" w:rsidRPr="006666C9" w:rsidRDefault="00B21174" w:rsidP="00B21174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785C3691" w14:textId="77777777" w:rsidR="00B21174" w:rsidRPr="006666C9" w:rsidRDefault="00B21174" w:rsidP="00B2117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4A66060" w14:textId="77777777" w:rsidR="00B21174" w:rsidRPr="006666C9" w:rsidRDefault="00B21174" w:rsidP="00B2117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DCBF48D" w14:textId="77777777" w:rsidR="00B21174" w:rsidRPr="006666C9" w:rsidRDefault="00B21174" w:rsidP="00B2117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1471AF79" w14:textId="77777777" w:rsidR="00B21174" w:rsidRPr="006666C9" w:rsidRDefault="00B21174" w:rsidP="00B21174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68657E4F" w14:textId="77777777" w:rsidR="00B21174" w:rsidRPr="006666C9" w:rsidRDefault="00B21174" w:rsidP="00B21174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8AB963C" w14:textId="77777777" w:rsidR="00B21174" w:rsidRPr="006666C9" w:rsidRDefault="00B21174" w:rsidP="00B21174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09AF471A" w14:textId="77777777" w:rsidR="00B21174" w:rsidRPr="006666C9" w:rsidRDefault="00B21174" w:rsidP="00B211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244778FA" w14:textId="77777777" w:rsidR="00B21174" w:rsidRPr="006666C9" w:rsidRDefault="00B21174" w:rsidP="00B211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64F8E210" w14:textId="77777777" w:rsidR="00B21174" w:rsidRPr="006666C9" w:rsidRDefault="00B21174" w:rsidP="00B211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B057873" w14:textId="77777777" w:rsidR="00B21174" w:rsidRPr="006666C9" w:rsidRDefault="00B21174" w:rsidP="00B211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5BEA982F" w14:textId="77777777" w:rsidR="00B21174" w:rsidRPr="006666C9" w:rsidRDefault="00B21174" w:rsidP="00B211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51DD3D0F" w14:textId="77777777" w:rsidR="00B21174" w:rsidRPr="006666C9" w:rsidRDefault="00B21174" w:rsidP="00B2117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2F7C3733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65DD33" w14:textId="77777777" w:rsidR="009A34F1" w:rsidRDefault="009A34F1">
      <w:r>
        <w:separator/>
      </w:r>
    </w:p>
  </w:endnote>
  <w:endnote w:type="continuationSeparator" w:id="0">
    <w:p w14:paraId="01F2118C" w14:textId="77777777" w:rsidR="009A34F1" w:rsidRDefault="009A3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4D1F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AB14A" w14:textId="77777777" w:rsidR="009A34F1" w:rsidRDefault="009A34F1">
      <w:r>
        <w:separator/>
      </w:r>
    </w:p>
  </w:footnote>
  <w:footnote w:type="continuationSeparator" w:id="0">
    <w:p w14:paraId="6F813EF2" w14:textId="77777777" w:rsidR="009A34F1" w:rsidRDefault="009A3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79E18" w14:textId="77777777" w:rsidR="00267685" w:rsidRDefault="00EA7B08" w:rsidP="00267685">
    <w:pPr>
      <w:pStyle w:val="Nagwek"/>
      <w:rPr>
        <w:noProof/>
      </w:rPr>
    </w:pPr>
    <w:r>
      <w:rPr>
        <w:noProof/>
      </w:rPr>
      <w:pict w14:anchorId="4E7857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"/>
          <o:lock v:ext="edit" aspectratio="f"/>
        </v:shape>
      </w:pict>
    </w:r>
  </w:p>
  <w:p w14:paraId="4D88F57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4F1"/>
    <w:rsid w:val="00012286"/>
    <w:rsid w:val="000704FC"/>
    <w:rsid w:val="00071CCC"/>
    <w:rsid w:val="000B731D"/>
    <w:rsid w:val="000D6134"/>
    <w:rsid w:val="000E09C7"/>
    <w:rsid w:val="000F6589"/>
    <w:rsid w:val="00100768"/>
    <w:rsid w:val="00106636"/>
    <w:rsid w:val="00116EC6"/>
    <w:rsid w:val="001801DD"/>
    <w:rsid w:val="001D1875"/>
    <w:rsid w:val="001D4612"/>
    <w:rsid w:val="00207E98"/>
    <w:rsid w:val="00267685"/>
    <w:rsid w:val="002723B0"/>
    <w:rsid w:val="00315A4A"/>
    <w:rsid w:val="00337349"/>
    <w:rsid w:val="00363122"/>
    <w:rsid w:val="004B7300"/>
    <w:rsid w:val="004C6753"/>
    <w:rsid w:val="00595C87"/>
    <w:rsid w:val="005A0EE6"/>
    <w:rsid w:val="005D2C65"/>
    <w:rsid w:val="005E6D94"/>
    <w:rsid w:val="0063384F"/>
    <w:rsid w:val="00643C6F"/>
    <w:rsid w:val="00646202"/>
    <w:rsid w:val="0065290F"/>
    <w:rsid w:val="00657059"/>
    <w:rsid w:val="006815F6"/>
    <w:rsid w:val="006A5D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34F1"/>
    <w:rsid w:val="00A0022B"/>
    <w:rsid w:val="00A346FE"/>
    <w:rsid w:val="00A47B4D"/>
    <w:rsid w:val="00A83018"/>
    <w:rsid w:val="00B21174"/>
    <w:rsid w:val="00B63933"/>
    <w:rsid w:val="00B774DC"/>
    <w:rsid w:val="00C969A6"/>
    <w:rsid w:val="00CA7D36"/>
    <w:rsid w:val="00D24208"/>
    <w:rsid w:val="00D60C38"/>
    <w:rsid w:val="00D66893"/>
    <w:rsid w:val="00D90ACB"/>
    <w:rsid w:val="00D965F9"/>
    <w:rsid w:val="00DA6B01"/>
    <w:rsid w:val="00DC1500"/>
    <w:rsid w:val="00E44371"/>
    <w:rsid w:val="00E5334D"/>
    <w:rsid w:val="00E949B0"/>
    <w:rsid w:val="00EA7B08"/>
    <w:rsid w:val="00EB06A4"/>
    <w:rsid w:val="00EC0BEA"/>
    <w:rsid w:val="00ED3A1E"/>
    <w:rsid w:val="00F00591"/>
    <w:rsid w:val="00F51688"/>
    <w:rsid w:val="00F53146"/>
    <w:rsid w:val="00F91018"/>
    <w:rsid w:val="00FA0F30"/>
    <w:rsid w:val="00FA51A4"/>
    <w:rsid w:val="00FC2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72F8013F"/>
  <w15:chartTrackingRefBased/>
  <w15:docId w15:val="{38AFE10B-7A22-49C3-B554-257FE6A06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267685"/>
  </w:style>
  <w:style w:type="character" w:styleId="Odwoaniedokomentarza">
    <w:name w:val="annotation reference"/>
    <w:basedOn w:val="Domylnaczcionkaakapitu"/>
    <w:uiPriority w:val="99"/>
    <w:semiHidden/>
    <w:unhideWhenUsed/>
    <w:rsid w:val="00FC2C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2C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2C6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2C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2C6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C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C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0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4363A-360C-468E-BF5D-F006A79D9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4</Pages>
  <Words>958</Words>
  <Characters>6923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17</cp:revision>
  <cp:lastPrinted>1899-12-31T23:00:00Z</cp:lastPrinted>
  <dcterms:created xsi:type="dcterms:W3CDTF">2023-09-22T07:02:00Z</dcterms:created>
  <dcterms:modified xsi:type="dcterms:W3CDTF">2023-10-13T08:32:00Z</dcterms:modified>
</cp:coreProperties>
</file>