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285" w14:textId="7FCDED06" w:rsidR="006446F5" w:rsidRPr="006446F5" w:rsidRDefault="006446F5" w:rsidP="006446F5">
      <w:pPr>
        <w:jc w:val="right"/>
        <w:rPr>
          <w:b/>
          <w:bCs/>
          <w:sz w:val="20"/>
          <w:szCs w:val="20"/>
          <w:lang w:eastAsia="en-US"/>
        </w:rPr>
      </w:pPr>
      <w:r w:rsidRPr="006446F5">
        <w:rPr>
          <w:b/>
          <w:bCs/>
          <w:sz w:val="20"/>
          <w:szCs w:val="20"/>
          <w:lang w:eastAsia="en-US"/>
        </w:rPr>
        <w:t xml:space="preserve">Załącznik nr </w:t>
      </w:r>
      <w:r w:rsidR="006F7D29">
        <w:rPr>
          <w:b/>
          <w:bCs/>
          <w:sz w:val="20"/>
          <w:szCs w:val="20"/>
          <w:lang w:eastAsia="en-US"/>
        </w:rPr>
        <w:t>2</w:t>
      </w:r>
      <w:r w:rsidRPr="006446F5">
        <w:rPr>
          <w:b/>
          <w:bCs/>
          <w:sz w:val="20"/>
          <w:szCs w:val="20"/>
          <w:lang w:eastAsia="en-US"/>
        </w:rPr>
        <w:t xml:space="preserve"> do SWZ</w:t>
      </w:r>
    </w:p>
    <w:p w14:paraId="72A26731" w14:textId="77777777" w:rsidR="006446F5" w:rsidRDefault="006446F5" w:rsidP="006446F5">
      <w:pPr>
        <w:jc w:val="right"/>
        <w:rPr>
          <w:b/>
          <w:bCs/>
          <w:lang w:eastAsia="en-US"/>
        </w:rPr>
      </w:pPr>
    </w:p>
    <w:p w14:paraId="342BAAFB" w14:textId="42C9A9D8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A4B25FF" w14:textId="77777777" w:rsidR="007F41EA" w:rsidRDefault="007F41EA" w:rsidP="007F41EA">
      <w:pPr>
        <w:ind w:left="-180"/>
        <w:jc w:val="center"/>
        <w:rPr>
          <w:b/>
        </w:rPr>
      </w:pPr>
    </w:p>
    <w:p w14:paraId="7FFD4DB2" w14:textId="0766C5BE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F51B90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339AB05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506C754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BDC76BD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03C42F38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85422E1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ECAD9A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70D5D58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0EEF74FA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367671A" w14:textId="6F1F680F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Znak Sprawy: ZP.271.</w:t>
      </w:r>
      <w:r w:rsidR="006F7D29">
        <w:rPr>
          <w:b/>
          <w:sz w:val="22"/>
          <w:szCs w:val="22"/>
        </w:rPr>
        <w:t>2</w:t>
      </w:r>
      <w:r w:rsidR="00BD12E6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.2023 </w:t>
      </w:r>
    </w:p>
    <w:p w14:paraId="00EB007B" w14:textId="77777777" w:rsidR="007F41EA" w:rsidRDefault="007F41EA" w:rsidP="006F7D29">
      <w:pPr>
        <w:pStyle w:val="Nagwek2"/>
        <w:widowControl/>
        <w:spacing w:line="360" w:lineRule="auto"/>
        <w:ind w:left="5664" w:firstLine="708"/>
        <w:jc w:val="left"/>
        <w:rPr>
          <w:sz w:val="28"/>
        </w:rPr>
      </w:pPr>
      <w:r>
        <w:rPr>
          <w:sz w:val="28"/>
        </w:rPr>
        <w:t>Zamawiający</w:t>
      </w:r>
    </w:p>
    <w:p w14:paraId="527E0C5B" w14:textId="77777777" w:rsidR="007F41EA" w:rsidRPr="006F30EE" w:rsidRDefault="007F41EA" w:rsidP="006F7D29">
      <w:pPr>
        <w:spacing w:line="276" w:lineRule="auto"/>
        <w:ind w:left="6372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8ACD633" w14:textId="77777777" w:rsidR="007F41EA" w:rsidRPr="006F30EE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29A25159" w14:textId="77777777" w:rsidR="007F41EA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3178F9C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9ED2A10" w14:textId="77777777" w:rsidR="007F41EA" w:rsidRPr="006F30EE" w:rsidRDefault="007F41EA" w:rsidP="007F41EA">
      <w:pPr>
        <w:rPr>
          <w:b/>
          <w:bCs/>
        </w:rPr>
      </w:pPr>
    </w:p>
    <w:p w14:paraId="2A73923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0999BF7E" w14:textId="465B4D18" w:rsidR="007167EC" w:rsidRPr="007167EC" w:rsidRDefault="007F41EA" w:rsidP="006F7D29">
      <w:pPr>
        <w:spacing w:line="276" w:lineRule="auto"/>
        <w:jc w:val="both"/>
        <w:rPr>
          <w:b/>
          <w:bCs/>
          <w:kern w:val="24"/>
          <w:sz w:val="20"/>
          <w:szCs w:val="20"/>
        </w:rPr>
      </w:pPr>
      <w:r w:rsidRPr="00275E1D">
        <w:rPr>
          <w:sz w:val="20"/>
          <w:szCs w:val="20"/>
        </w:rPr>
        <w:t>Nawiązując do toczącego się postępowania o udzielenie zamówienia publicznego prowadzonego  w trybie w trybie podstawowy</w:t>
      </w:r>
      <w:r w:rsidR="006F7D29">
        <w:rPr>
          <w:sz w:val="20"/>
          <w:szCs w:val="20"/>
        </w:rPr>
        <w:t>m</w:t>
      </w:r>
      <w:r w:rsidRPr="00275E1D">
        <w:rPr>
          <w:sz w:val="20"/>
          <w:szCs w:val="20"/>
        </w:rPr>
        <w:t xml:space="preserve">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="00A51E39">
        <w:rPr>
          <w:b/>
          <w:kern w:val="24"/>
        </w:rPr>
        <w:t xml:space="preserve">Realizacja przedsięwzięć niskoemisyjnych budynków jednorodzinnych w ramach programu STOP SMOG dla Gminy Niepołomice - Etap II </w:t>
      </w:r>
      <w:r w:rsidR="00A51E39">
        <w:rPr>
          <w:b/>
        </w:rPr>
        <w:t xml:space="preserve">– </w:t>
      </w:r>
      <w:r w:rsidR="00BD12E6">
        <w:rPr>
          <w:b/>
        </w:rPr>
        <w:t>montaż pomp ciepła.</w:t>
      </w:r>
    </w:p>
    <w:p w14:paraId="6372A85C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2A00DD5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44B62F0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974A11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1929ACC4" w14:textId="6ED58A41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1125E284" w14:textId="3CD59FE1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 xml:space="preserve">formularz cenowy </w:t>
      </w:r>
      <w:r>
        <w:rPr>
          <w:bCs/>
          <w:sz w:val="20"/>
          <w:lang w:val="pl-PL"/>
        </w:rPr>
        <w:t>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niezwierająca formularza </w:t>
      </w:r>
      <w:r w:rsidR="0074104C">
        <w:rPr>
          <w:bCs/>
          <w:sz w:val="20"/>
          <w:lang w:val="pl-PL"/>
        </w:rPr>
        <w:t xml:space="preserve">cenowego </w:t>
      </w:r>
      <w:r>
        <w:rPr>
          <w:bCs/>
          <w:sz w:val="20"/>
          <w:lang w:val="pl-PL"/>
        </w:rPr>
        <w:t>lub w przypadku nie wypełnionego w całości będzie odrzucona.</w:t>
      </w:r>
    </w:p>
    <w:p w14:paraId="70AC5048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1D90D3B1" w14:textId="3A0577F9" w:rsidR="007F41EA" w:rsidRPr="00A51E39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b/>
          <w:bCs/>
          <w:sz w:val="20"/>
          <w:szCs w:val="20"/>
        </w:rPr>
      </w:pPr>
      <w:r w:rsidRPr="00517720">
        <w:rPr>
          <w:sz w:val="20"/>
          <w:szCs w:val="20"/>
        </w:rPr>
        <w:t xml:space="preserve">zobowiązujemy się wykonywać zamówienie w terminie: </w:t>
      </w:r>
      <w:r w:rsidR="006C1913" w:rsidRPr="00A51E39">
        <w:rPr>
          <w:b/>
          <w:bCs/>
          <w:kern w:val="24"/>
          <w:sz w:val="20"/>
          <w:szCs w:val="20"/>
        </w:rPr>
        <w:t>d</w:t>
      </w:r>
      <w:r w:rsidR="00517720" w:rsidRPr="00A51E39">
        <w:rPr>
          <w:b/>
          <w:bCs/>
          <w:kern w:val="24"/>
          <w:sz w:val="20"/>
          <w:szCs w:val="20"/>
        </w:rPr>
        <w:t xml:space="preserve">o </w:t>
      </w:r>
      <w:r w:rsidR="00FD1F12" w:rsidRPr="00A51E39">
        <w:rPr>
          <w:b/>
          <w:bCs/>
          <w:kern w:val="24"/>
          <w:sz w:val="20"/>
          <w:szCs w:val="20"/>
        </w:rPr>
        <w:t>22 grudnia</w:t>
      </w:r>
      <w:r w:rsidR="00517720" w:rsidRPr="00A51E39">
        <w:rPr>
          <w:b/>
          <w:bCs/>
          <w:kern w:val="24"/>
          <w:sz w:val="20"/>
          <w:szCs w:val="20"/>
        </w:rPr>
        <w:t xml:space="preserve"> 2023 r., z zastrzeżeniem, że od dnia rozpoczęcia prac w budynku termin wykonania robót będzie nie dłuższy niż 30 dni</w:t>
      </w:r>
      <w:r w:rsidR="00FD1F12" w:rsidRPr="00A51E39">
        <w:rPr>
          <w:b/>
          <w:bCs/>
          <w:sz w:val="20"/>
          <w:szCs w:val="20"/>
        </w:rPr>
        <w:t>.</w:t>
      </w:r>
    </w:p>
    <w:p w14:paraId="5815F8C1" w14:textId="053382A4" w:rsidR="007F41EA" w:rsidRPr="00517720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517720">
        <w:rPr>
          <w:sz w:val="20"/>
          <w:szCs w:val="20"/>
        </w:rPr>
        <w:t>akceptujemy warunki płatności;</w:t>
      </w:r>
    </w:p>
    <w:p w14:paraId="5DF4DA9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35BE7E51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>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450E18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C4D34C" w14:textId="72D5573B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</w:t>
      </w:r>
      <w:r w:rsidR="003C7791">
        <w:rPr>
          <w:rFonts w:eastAsia="Calibri"/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3F1230EF" w14:textId="37EC04E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E78D062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748622EE" w14:textId="58F70A0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49B632" w14:textId="5EDF6059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1EADD1B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25A00A62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74E60874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52A991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437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B868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4E53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5F9EA35C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3EDF8E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B72B91E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3B348FC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A7BF9D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12C8A51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2"/>
      </w:r>
      <w:r w:rsidRPr="00275E1D">
        <w:t xml:space="preserve">. </w:t>
      </w:r>
    </w:p>
    <w:p w14:paraId="14C31DC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1C59C7F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9077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17FB3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B245DD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D309CD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CFD52F3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6D63F7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2F11AE04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1535A885" w14:textId="19E302BB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468EB16F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B39D53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7256195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1649EF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7CA483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19EEC6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4037AF9F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FFC5D8A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463C53E" w14:textId="48867D62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Oferta musi być podpisana kwalifikowanym podpisem  </w:t>
      </w:r>
    </w:p>
    <w:p w14:paraId="567BCA48" w14:textId="77777777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elektronicznym lub podpisem  zaufanym lub podpisem  </w:t>
      </w:r>
    </w:p>
    <w:p w14:paraId="3F394B33" w14:textId="71369840" w:rsidR="007F41EA" w:rsidRDefault="0076006B" w:rsidP="0076006B">
      <w:pPr>
        <w:spacing w:line="276" w:lineRule="auto"/>
        <w:ind w:left="4248" w:right="-993"/>
        <w:jc w:val="both"/>
        <w:rPr>
          <w:sz w:val="22"/>
          <w:szCs w:val="22"/>
        </w:rPr>
      </w:pPr>
      <w:r>
        <w:rPr>
          <w:i/>
          <w:sz w:val="20"/>
          <w:szCs w:val="20"/>
        </w:rPr>
        <w:t>osobistym przez wykonawcę lub osobę upoważnioną</w:t>
      </w:r>
    </w:p>
    <w:p w14:paraId="042C6A0A" w14:textId="28E9F12E" w:rsidR="007F41EA" w:rsidRDefault="007F41EA" w:rsidP="00947505">
      <w:pPr>
        <w:jc w:val="right"/>
      </w:pPr>
    </w:p>
    <w:p w14:paraId="2EC38506" w14:textId="77777777" w:rsidR="007F41EA" w:rsidRPr="007F41EA" w:rsidRDefault="007F41EA" w:rsidP="00947505">
      <w:pPr>
        <w:jc w:val="right"/>
      </w:pPr>
    </w:p>
    <w:sectPr w:rsidR="007F41EA" w:rsidRPr="007F41EA" w:rsidSect="007167EC"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34650"/>
    <w:rsid w:val="00052A26"/>
    <w:rsid w:val="00056C73"/>
    <w:rsid w:val="00073803"/>
    <w:rsid w:val="001063D3"/>
    <w:rsid w:val="001263C7"/>
    <w:rsid w:val="0014234D"/>
    <w:rsid w:val="001A166C"/>
    <w:rsid w:val="001C7D84"/>
    <w:rsid w:val="001D25AD"/>
    <w:rsid w:val="001E4571"/>
    <w:rsid w:val="001E7DD8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9101D"/>
    <w:rsid w:val="003B769C"/>
    <w:rsid w:val="003C7791"/>
    <w:rsid w:val="004558CB"/>
    <w:rsid w:val="0049411E"/>
    <w:rsid w:val="004D3A04"/>
    <w:rsid w:val="004D5A42"/>
    <w:rsid w:val="00517720"/>
    <w:rsid w:val="00525EFF"/>
    <w:rsid w:val="005564F9"/>
    <w:rsid w:val="005844F6"/>
    <w:rsid w:val="005A303E"/>
    <w:rsid w:val="005F2F2B"/>
    <w:rsid w:val="005F6F5F"/>
    <w:rsid w:val="00623B62"/>
    <w:rsid w:val="006446F5"/>
    <w:rsid w:val="00655E91"/>
    <w:rsid w:val="00681CE9"/>
    <w:rsid w:val="006B493A"/>
    <w:rsid w:val="006B63D6"/>
    <w:rsid w:val="006C1913"/>
    <w:rsid w:val="006C641D"/>
    <w:rsid w:val="006D09E0"/>
    <w:rsid w:val="006F30EE"/>
    <w:rsid w:val="006F7D29"/>
    <w:rsid w:val="007167EC"/>
    <w:rsid w:val="0074104C"/>
    <w:rsid w:val="00741302"/>
    <w:rsid w:val="00744E95"/>
    <w:rsid w:val="0076006B"/>
    <w:rsid w:val="00781667"/>
    <w:rsid w:val="007C3736"/>
    <w:rsid w:val="007D475B"/>
    <w:rsid w:val="007E3219"/>
    <w:rsid w:val="007E331F"/>
    <w:rsid w:val="007F3E87"/>
    <w:rsid w:val="007F41EA"/>
    <w:rsid w:val="0086283B"/>
    <w:rsid w:val="0086443D"/>
    <w:rsid w:val="009312B4"/>
    <w:rsid w:val="00947505"/>
    <w:rsid w:val="0097776D"/>
    <w:rsid w:val="00977CBC"/>
    <w:rsid w:val="00983D1D"/>
    <w:rsid w:val="009A52EF"/>
    <w:rsid w:val="009C5CB9"/>
    <w:rsid w:val="009D75A8"/>
    <w:rsid w:val="00A23973"/>
    <w:rsid w:val="00A50E18"/>
    <w:rsid w:val="00A51E39"/>
    <w:rsid w:val="00A62FA3"/>
    <w:rsid w:val="00AA39D6"/>
    <w:rsid w:val="00AB6632"/>
    <w:rsid w:val="00AE2ACB"/>
    <w:rsid w:val="00AF4AC3"/>
    <w:rsid w:val="00B47637"/>
    <w:rsid w:val="00B9086B"/>
    <w:rsid w:val="00BC4F99"/>
    <w:rsid w:val="00BD12E6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EB38DE"/>
    <w:rsid w:val="00EE55DB"/>
    <w:rsid w:val="00F07282"/>
    <w:rsid w:val="00F134D5"/>
    <w:rsid w:val="00F26DBA"/>
    <w:rsid w:val="00F31EAC"/>
    <w:rsid w:val="00F51B90"/>
    <w:rsid w:val="00FB55F8"/>
    <w:rsid w:val="00FD1F1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Agnieszka Raniszewska</cp:lastModifiedBy>
  <cp:revision>2</cp:revision>
  <cp:lastPrinted>2023-10-11T10:20:00Z</cp:lastPrinted>
  <dcterms:created xsi:type="dcterms:W3CDTF">2023-10-11T10:22:00Z</dcterms:created>
  <dcterms:modified xsi:type="dcterms:W3CDTF">2023-10-11T10:22:00Z</dcterms:modified>
</cp:coreProperties>
</file>